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DOPPLER EXTRA-CRANIANO</w:t>
      </w:r>
    </w:p>
    <w:p w:rsidR="001E2412" w:rsidRDefault="001E2412" w:rsidP="001E2412">
      <w:pPr>
        <w:ind w:right="-1141"/>
        <w:jc w:val="both"/>
        <w:rPr>
          <w:b/>
          <w:noProof/>
          <w:sz w:val="32"/>
        </w:rPr>
      </w:pPr>
    </w:p>
    <w:p w:rsidR="004D500F" w:rsidRPr="004D500F" w:rsidRDefault="004D500F" w:rsidP="004D500F">
      <w:pPr>
        <w:ind w:right="-1141"/>
        <w:jc w:val="both"/>
        <w:rPr>
          <w:noProof/>
          <w:sz w:val="32"/>
        </w:rPr>
      </w:pPr>
      <w:r w:rsidRPr="004D500F">
        <w:rPr>
          <w:noProof/>
          <w:sz w:val="32"/>
        </w:rPr>
        <w:t>PACIENTE: Narciso Mori Junior</w:t>
      </w:r>
    </w:p>
    <w:p w:rsidR="004D500F" w:rsidRPr="004D500F" w:rsidRDefault="004D500F" w:rsidP="004D500F">
      <w:pPr>
        <w:ind w:right="-1141"/>
        <w:jc w:val="both"/>
        <w:rPr>
          <w:noProof/>
          <w:sz w:val="32"/>
        </w:rPr>
      </w:pPr>
      <w:r w:rsidRPr="004D500F">
        <w:rPr>
          <w:noProof/>
          <w:sz w:val="32"/>
        </w:rPr>
        <w:t xml:space="preserve">IDADE: 67 anos SEXO: M                    </w:t>
      </w:r>
    </w:p>
    <w:p w:rsidR="00096D6F" w:rsidRDefault="004D500F" w:rsidP="004D500F">
      <w:pPr>
        <w:ind w:right="-1141"/>
        <w:jc w:val="both"/>
        <w:rPr>
          <w:noProof/>
          <w:sz w:val="32"/>
        </w:rPr>
      </w:pPr>
      <w:r w:rsidRPr="004D500F">
        <w:rPr>
          <w:noProof/>
          <w:sz w:val="32"/>
        </w:rPr>
        <w:t>DATA DO EXAME: 17 jul. 23</w:t>
      </w:r>
    </w:p>
    <w:p w:rsidR="00DF7E9A" w:rsidRPr="00FC14E5" w:rsidRDefault="00DF7E9A" w:rsidP="00DF7E9A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2D12B8">
        <w:rPr>
          <w:noProof/>
          <w:sz w:val="24"/>
          <w:szCs w:val="24"/>
        </w:rPr>
        <w:t>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2D12B8">
        <w:rPr>
          <w:noProof/>
          <w:sz w:val="24"/>
          <w:szCs w:val="24"/>
        </w:rPr>
        <w:t>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</w:t>
      </w:r>
      <w:r w:rsidR="002D12B8" w:rsidRPr="002D12B8">
        <w:t xml:space="preserve"> </w:t>
      </w:r>
      <w:r w:rsidR="002D12B8" w:rsidRPr="002D12B8">
        <w:rPr>
          <w:noProof/>
          <w:sz w:val="24"/>
          <w:szCs w:val="24"/>
        </w:rPr>
        <w:t>diminuidos</w:t>
      </w:r>
      <w:r w:rsidR="002D12B8">
        <w:rPr>
          <w:noProof/>
          <w:sz w:val="24"/>
          <w:szCs w:val="24"/>
        </w:rPr>
        <w:t xml:space="preserve"> 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</w:t>
      </w:r>
      <w:r w:rsidR="002D12B8">
        <w:rPr>
          <w:noProof/>
          <w:sz w:val="24"/>
          <w:szCs w:val="24"/>
        </w:rPr>
        <w:t xml:space="preserve"> </w:t>
      </w:r>
      <w:r w:rsidR="002D12B8" w:rsidRPr="002D12B8">
        <w:rPr>
          <w:noProof/>
          <w:sz w:val="24"/>
          <w:szCs w:val="24"/>
        </w:rPr>
        <w:t>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Default="00550BAA" w:rsidP="00550BAA">
      <w:pPr>
        <w:jc w:val="both"/>
      </w:pPr>
      <w:r>
        <w:rPr>
          <w:sz w:val="32"/>
        </w:rPr>
        <w:t>Doppler transcraniano</w:t>
      </w:r>
      <w:r w:rsidR="00603991">
        <w:rPr>
          <w:sz w:val="32"/>
        </w:rPr>
        <w:t xml:space="preserve"> e extracraniano</w:t>
      </w:r>
      <w:r w:rsidR="00E004B7">
        <w:rPr>
          <w:sz w:val="32"/>
        </w:rPr>
        <w:t xml:space="preserve"> sugestivo </w:t>
      </w:r>
      <w:r w:rsidR="00D06DCE">
        <w:rPr>
          <w:sz w:val="32"/>
        </w:rPr>
        <w:t xml:space="preserve">de </w:t>
      </w:r>
      <w:r w:rsidR="002D12B8">
        <w:rPr>
          <w:sz w:val="32"/>
        </w:rPr>
        <w:t>diminuicao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 xml:space="preserve">cerebral,de predominio nas arterias da circulacao </w:t>
      </w:r>
      <w:r w:rsidR="00AA3A60">
        <w:rPr>
          <w:sz w:val="32"/>
        </w:rPr>
        <w:t>ante</w:t>
      </w:r>
      <w:r w:rsidR="001E5F71">
        <w:rPr>
          <w:sz w:val="32"/>
        </w:rPr>
        <w:t>rior</w:t>
      </w:r>
      <w:r w:rsidR="00E31E01">
        <w:rPr>
          <w:sz w:val="32"/>
        </w:rPr>
        <w:t>.</w:t>
      </w:r>
      <w:bookmarkStart w:id="0" w:name="_GoBack"/>
      <w:bookmarkEnd w:id="0"/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E79" w:rsidRDefault="000A1E79">
      <w:r>
        <w:separator/>
      </w:r>
    </w:p>
  </w:endnote>
  <w:endnote w:type="continuationSeparator" w:id="0">
    <w:p w:rsidR="000A1E79" w:rsidRDefault="000A1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E79" w:rsidRDefault="000A1E79">
      <w:r>
        <w:separator/>
      </w:r>
    </w:p>
  </w:footnote>
  <w:footnote w:type="continuationSeparator" w:id="0">
    <w:p w:rsidR="000A1E79" w:rsidRDefault="000A1E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A4E"/>
    <w:rsid w:val="00003CF4"/>
    <w:rsid w:val="00004990"/>
    <w:rsid w:val="00006249"/>
    <w:rsid w:val="0000645A"/>
    <w:rsid w:val="0000709C"/>
    <w:rsid w:val="00011389"/>
    <w:rsid w:val="000124FA"/>
    <w:rsid w:val="000134B6"/>
    <w:rsid w:val="00014A70"/>
    <w:rsid w:val="00014E78"/>
    <w:rsid w:val="00015952"/>
    <w:rsid w:val="0001764F"/>
    <w:rsid w:val="00017A15"/>
    <w:rsid w:val="0002198E"/>
    <w:rsid w:val="000225E8"/>
    <w:rsid w:val="00022D71"/>
    <w:rsid w:val="000232A5"/>
    <w:rsid w:val="0002377A"/>
    <w:rsid w:val="000244BD"/>
    <w:rsid w:val="0002541D"/>
    <w:rsid w:val="000274D0"/>
    <w:rsid w:val="00027823"/>
    <w:rsid w:val="000278DB"/>
    <w:rsid w:val="0002791D"/>
    <w:rsid w:val="0003154C"/>
    <w:rsid w:val="000342AB"/>
    <w:rsid w:val="00035DB9"/>
    <w:rsid w:val="00037CA7"/>
    <w:rsid w:val="00041377"/>
    <w:rsid w:val="00042B51"/>
    <w:rsid w:val="00044CD9"/>
    <w:rsid w:val="00047561"/>
    <w:rsid w:val="00051688"/>
    <w:rsid w:val="00052CAE"/>
    <w:rsid w:val="00054992"/>
    <w:rsid w:val="00054BDD"/>
    <w:rsid w:val="00055D79"/>
    <w:rsid w:val="00055E7C"/>
    <w:rsid w:val="00065723"/>
    <w:rsid w:val="00066D65"/>
    <w:rsid w:val="000676F1"/>
    <w:rsid w:val="0007054C"/>
    <w:rsid w:val="00070B9C"/>
    <w:rsid w:val="00070F85"/>
    <w:rsid w:val="00071E4B"/>
    <w:rsid w:val="00071F84"/>
    <w:rsid w:val="00072948"/>
    <w:rsid w:val="000760DC"/>
    <w:rsid w:val="000763BF"/>
    <w:rsid w:val="000804EC"/>
    <w:rsid w:val="00080D8F"/>
    <w:rsid w:val="000837FD"/>
    <w:rsid w:val="00083FEF"/>
    <w:rsid w:val="00085396"/>
    <w:rsid w:val="00087896"/>
    <w:rsid w:val="00090246"/>
    <w:rsid w:val="000914A8"/>
    <w:rsid w:val="0009239B"/>
    <w:rsid w:val="00093169"/>
    <w:rsid w:val="00093B2B"/>
    <w:rsid w:val="000953DE"/>
    <w:rsid w:val="000962EF"/>
    <w:rsid w:val="00096C25"/>
    <w:rsid w:val="00096D6F"/>
    <w:rsid w:val="00097E34"/>
    <w:rsid w:val="000A1E79"/>
    <w:rsid w:val="000A48A6"/>
    <w:rsid w:val="000A4BC6"/>
    <w:rsid w:val="000A78F9"/>
    <w:rsid w:val="000B1DA0"/>
    <w:rsid w:val="000B7591"/>
    <w:rsid w:val="000B7993"/>
    <w:rsid w:val="000B7AE4"/>
    <w:rsid w:val="000B7C05"/>
    <w:rsid w:val="000C110A"/>
    <w:rsid w:val="000D0E66"/>
    <w:rsid w:val="000D1A45"/>
    <w:rsid w:val="000D3347"/>
    <w:rsid w:val="000D3F0E"/>
    <w:rsid w:val="000D5C57"/>
    <w:rsid w:val="000D6348"/>
    <w:rsid w:val="000E0603"/>
    <w:rsid w:val="000E22A4"/>
    <w:rsid w:val="000E28AE"/>
    <w:rsid w:val="000E5893"/>
    <w:rsid w:val="000E60FD"/>
    <w:rsid w:val="000E6330"/>
    <w:rsid w:val="000F02F8"/>
    <w:rsid w:val="000F2954"/>
    <w:rsid w:val="000F3D5C"/>
    <w:rsid w:val="000F4A07"/>
    <w:rsid w:val="000F62F1"/>
    <w:rsid w:val="000F73FB"/>
    <w:rsid w:val="00102844"/>
    <w:rsid w:val="00103192"/>
    <w:rsid w:val="00103431"/>
    <w:rsid w:val="00110E93"/>
    <w:rsid w:val="001139D0"/>
    <w:rsid w:val="00113EF5"/>
    <w:rsid w:val="001143A3"/>
    <w:rsid w:val="001143A9"/>
    <w:rsid w:val="001149FE"/>
    <w:rsid w:val="00116236"/>
    <w:rsid w:val="00123D8B"/>
    <w:rsid w:val="001245A4"/>
    <w:rsid w:val="00125D37"/>
    <w:rsid w:val="001261D0"/>
    <w:rsid w:val="0012771E"/>
    <w:rsid w:val="00127B33"/>
    <w:rsid w:val="0013027E"/>
    <w:rsid w:val="00130EF6"/>
    <w:rsid w:val="00131CE4"/>
    <w:rsid w:val="00132240"/>
    <w:rsid w:val="001325D4"/>
    <w:rsid w:val="00135879"/>
    <w:rsid w:val="00135DEB"/>
    <w:rsid w:val="001364CC"/>
    <w:rsid w:val="001369BB"/>
    <w:rsid w:val="001376E1"/>
    <w:rsid w:val="001379F6"/>
    <w:rsid w:val="00140E0E"/>
    <w:rsid w:val="0014264F"/>
    <w:rsid w:val="00142E65"/>
    <w:rsid w:val="00144825"/>
    <w:rsid w:val="00144905"/>
    <w:rsid w:val="00144A35"/>
    <w:rsid w:val="00144C8A"/>
    <w:rsid w:val="00144FD6"/>
    <w:rsid w:val="0014660C"/>
    <w:rsid w:val="00152598"/>
    <w:rsid w:val="0015406E"/>
    <w:rsid w:val="0015468D"/>
    <w:rsid w:val="001567E4"/>
    <w:rsid w:val="0015702B"/>
    <w:rsid w:val="00162634"/>
    <w:rsid w:val="00162B01"/>
    <w:rsid w:val="001702EB"/>
    <w:rsid w:val="00171D9E"/>
    <w:rsid w:val="0017220E"/>
    <w:rsid w:val="0017791D"/>
    <w:rsid w:val="00181891"/>
    <w:rsid w:val="001821C1"/>
    <w:rsid w:val="00184ACC"/>
    <w:rsid w:val="001874AE"/>
    <w:rsid w:val="0018797E"/>
    <w:rsid w:val="00190B80"/>
    <w:rsid w:val="00190CB4"/>
    <w:rsid w:val="00191885"/>
    <w:rsid w:val="00191B36"/>
    <w:rsid w:val="00194B44"/>
    <w:rsid w:val="00195FA2"/>
    <w:rsid w:val="00196B5E"/>
    <w:rsid w:val="00197C04"/>
    <w:rsid w:val="001A3762"/>
    <w:rsid w:val="001A3B66"/>
    <w:rsid w:val="001A3E1A"/>
    <w:rsid w:val="001A4EFB"/>
    <w:rsid w:val="001B0B47"/>
    <w:rsid w:val="001B0FF1"/>
    <w:rsid w:val="001B18C0"/>
    <w:rsid w:val="001B2F74"/>
    <w:rsid w:val="001B3613"/>
    <w:rsid w:val="001B55EF"/>
    <w:rsid w:val="001B6C8E"/>
    <w:rsid w:val="001B73EF"/>
    <w:rsid w:val="001C0276"/>
    <w:rsid w:val="001C17CC"/>
    <w:rsid w:val="001C2BD3"/>
    <w:rsid w:val="001C2F42"/>
    <w:rsid w:val="001C34CA"/>
    <w:rsid w:val="001C4166"/>
    <w:rsid w:val="001C5818"/>
    <w:rsid w:val="001C6617"/>
    <w:rsid w:val="001C6C39"/>
    <w:rsid w:val="001D0C03"/>
    <w:rsid w:val="001D17DE"/>
    <w:rsid w:val="001D2A84"/>
    <w:rsid w:val="001D38A6"/>
    <w:rsid w:val="001D50D7"/>
    <w:rsid w:val="001D589E"/>
    <w:rsid w:val="001E0358"/>
    <w:rsid w:val="001E0871"/>
    <w:rsid w:val="001E1F02"/>
    <w:rsid w:val="001E2412"/>
    <w:rsid w:val="001E250F"/>
    <w:rsid w:val="001E33B1"/>
    <w:rsid w:val="001E3DE0"/>
    <w:rsid w:val="001E457E"/>
    <w:rsid w:val="001E48BC"/>
    <w:rsid w:val="001E5F71"/>
    <w:rsid w:val="001E651A"/>
    <w:rsid w:val="001E7D48"/>
    <w:rsid w:val="001F2E94"/>
    <w:rsid w:val="001F396B"/>
    <w:rsid w:val="001F3D80"/>
    <w:rsid w:val="001F5710"/>
    <w:rsid w:val="001F6BE9"/>
    <w:rsid w:val="00200C0E"/>
    <w:rsid w:val="0020168D"/>
    <w:rsid w:val="002024EA"/>
    <w:rsid w:val="00202CC6"/>
    <w:rsid w:val="00203FA7"/>
    <w:rsid w:val="00210539"/>
    <w:rsid w:val="00210ADA"/>
    <w:rsid w:val="00210C81"/>
    <w:rsid w:val="00211718"/>
    <w:rsid w:val="0021252C"/>
    <w:rsid w:val="002167AB"/>
    <w:rsid w:val="00216C31"/>
    <w:rsid w:val="002172AC"/>
    <w:rsid w:val="00217793"/>
    <w:rsid w:val="00221271"/>
    <w:rsid w:val="0022235B"/>
    <w:rsid w:val="00223FE8"/>
    <w:rsid w:val="002253C1"/>
    <w:rsid w:val="00227B0D"/>
    <w:rsid w:val="00230A54"/>
    <w:rsid w:val="00230D86"/>
    <w:rsid w:val="00241A9A"/>
    <w:rsid w:val="002441B5"/>
    <w:rsid w:val="0024485D"/>
    <w:rsid w:val="00245EFD"/>
    <w:rsid w:val="00246306"/>
    <w:rsid w:val="00250D70"/>
    <w:rsid w:val="00252026"/>
    <w:rsid w:val="00253CF3"/>
    <w:rsid w:val="002541A1"/>
    <w:rsid w:val="00254B97"/>
    <w:rsid w:val="002556BC"/>
    <w:rsid w:val="00255D2E"/>
    <w:rsid w:val="00255F24"/>
    <w:rsid w:val="0025617F"/>
    <w:rsid w:val="0025724F"/>
    <w:rsid w:val="00257D24"/>
    <w:rsid w:val="002634D1"/>
    <w:rsid w:val="002673D6"/>
    <w:rsid w:val="0026755D"/>
    <w:rsid w:val="002722C9"/>
    <w:rsid w:val="00272B6B"/>
    <w:rsid w:val="00272ED4"/>
    <w:rsid w:val="00276858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006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CF5"/>
    <w:rsid w:val="002A58A6"/>
    <w:rsid w:val="002A70F7"/>
    <w:rsid w:val="002A79A4"/>
    <w:rsid w:val="002B2EE6"/>
    <w:rsid w:val="002B3249"/>
    <w:rsid w:val="002B3F27"/>
    <w:rsid w:val="002B4127"/>
    <w:rsid w:val="002B517C"/>
    <w:rsid w:val="002B634F"/>
    <w:rsid w:val="002B675B"/>
    <w:rsid w:val="002B6D2D"/>
    <w:rsid w:val="002C3BA1"/>
    <w:rsid w:val="002C49A1"/>
    <w:rsid w:val="002C7412"/>
    <w:rsid w:val="002D0841"/>
    <w:rsid w:val="002D0B5D"/>
    <w:rsid w:val="002D12B8"/>
    <w:rsid w:val="002D1C27"/>
    <w:rsid w:val="002D2F63"/>
    <w:rsid w:val="002D4229"/>
    <w:rsid w:val="002D426C"/>
    <w:rsid w:val="002D51A4"/>
    <w:rsid w:val="002D68CB"/>
    <w:rsid w:val="002D6A9D"/>
    <w:rsid w:val="002D7F26"/>
    <w:rsid w:val="002E087D"/>
    <w:rsid w:val="002E1A4A"/>
    <w:rsid w:val="002E1B3A"/>
    <w:rsid w:val="002E22DE"/>
    <w:rsid w:val="002E55ED"/>
    <w:rsid w:val="002E7510"/>
    <w:rsid w:val="002F04CB"/>
    <w:rsid w:val="002F24D4"/>
    <w:rsid w:val="002F2E6E"/>
    <w:rsid w:val="002F44FF"/>
    <w:rsid w:val="00301DB8"/>
    <w:rsid w:val="00304E0B"/>
    <w:rsid w:val="00306728"/>
    <w:rsid w:val="00307952"/>
    <w:rsid w:val="00307F78"/>
    <w:rsid w:val="0031151C"/>
    <w:rsid w:val="0031228F"/>
    <w:rsid w:val="0031365B"/>
    <w:rsid w:val="00315FAC"/>
    <w:rsid w:val="00317843"/>
    <w:rsid w:val="0032100D"/>
    <w:rsid w:val="00321BCF"/>
    <w:rsid w:val="00323643"/>
    <w:rsid w:val="00327406"/>
    <w:rsid w:val="0033010F"/>
    <w:rsid w:val="00330F84"/>
    <w:rsid w:val="00332A3A"/>
    <w:rsid w:val="00332F93"/>
    <w:rsid w:val="0033446D"/>
    <w:rsid w:val="003411FC"/>
    <w:rsid w:val="003419A2"/>
    <w:rsid w:val="00341C04"/>
    <w:rsid w:val="00342DEB"/>
    <w:rsid w:val="00343A0C"/>
    <w:rsid w:val="00345436"/>
    <w:rsid w:val="00345F99"/>
    <w:rsid w:val="003475EA"/>
    <w:rsid w:val="00351950"/>
    <w:rsid w:val="00354ED3"/>
    <w:rsid w:val="00357917"/>
    <w:rsid w:val="00360063"/>
    <w:rsid w:val="00365C98"/>
    <w:rsid w:val="00367D45"/>
    <w:rsid w:val="0037072F"/>
    <w:rsid w:val="00370CFB"/>
    <w:rsid w:val="00371CD1"/>
    <w:rsid w:val="003728EE"/>
    <w:rsid w:val="00373878"/>
    <w:rsid w:val="00375851"/>
    <w:rsid w:val="00376729"/>
    <w:rsid w:val="00376DB6"/>
    <w:rsid w:val="0037702C"/>
    <w:rsid w:val="003829DF"/>
    <w:rsid w:val="00383428"/>
    <w:rsid w:val="00383ABD"/>
    <w:rsid w:val="00383B10"/>
    <w:rsid w:val="00384C47"/>
    <w:rsid w:val="00385929"/>
    <w:rsid w:val="0038621F"/>
    <w:rsid w:val="00386908"/>
    <w:rsid w:val="00391D20"/>
    <w:rsid w:val="00391DBA"/>
    <w:rsid w:val="0039244A"/>
    <w:rsid w:val="0039326F"/>
    <w:rsid w:val="00394742"/>
    <w:rsid w:val="00395C38"/>
    <w:rsid w:val="00395E86"/>
    <w:rsid w:val="00397AA4"/>
    <w:rsid w:val="003A08B4"/>
    <w:rsid w:val="003A308A"/>
    <w:rsid w:val="003A5228"/>
    <w:rsid w:val="003A6101"/>
    <w:rsid w:val="003A7004"/>
    <w:rsid w:val="003A77F7"/>
    <w:rsid w:val="003A7C72"/>
    <w:rsid w:val="003B1076"/>
    <w:rsid w:val="003B20B2"/>
    <w:rsid w:val="003B267D"/>
    <w:rsid w:val="003B343C"/>
    <w:rsid w:val="003B35B5"/>
    <w:rsid w:val="003B57C5"/>
    <w:rsid w:val="003B6E9E"/>
    <w:rsid w:val="003C1A45"/>
    <w:rsid w:val="003C1B73"/>
    <w:rsid w:val="003C45F4"/>
    <w:rsid w:val="003C6AEE"/>
    <w:rsid w:val="003C6DD6"/>
    <w:rsid w:val="003D15B6"/>
    <w:rsid w:val="003D3A70"/>
    <w:rsid w:val="003D55A1"/>
    <w:rsid w:val="003D55EF"/>
    <w:rsid w:val="003D5659"/>
    <w:rsid w:val="003D5B8C"/>
    <w:rsid w:val="003D5EFA"/>
    <w:rsid w:val="003D6B50"/>
    <w:rsid w:val="003E2E22"/>
    <w:rsid w:val="003E6AB2"/>
    <w:rsid w:val="003F01F2"/>
    <w:rsid w:val="003F05E7"/>
    <w:rsid w:val="003F0744"/>
    <w:rsid w:val="003F3EC5"/>
    <w:rsid w:val="0040214C"/>
    <w:rsid w:val="00402DCC"/>
    <w:rsid w:val="0040382D"/>
    <w:rsid w:val="00403F8B"/>
    <w:rsid w:val="00404633"/>
    <w:rsid w:val="00404808"/>
    <w:rsid w:val="00407040"/>
    <w:rsid w:val="00410FC0"/>
    <w:rsid w:val="004117CC"/>
    <w:rsid w:val="00413D88"/>
    <w:rsid w:val="0041564A"/>
    <w:rsid w:val="00416B8D"/>
    <w:rsid w:val="00417653"/>
    <w:rsid w:val="00417CF6"/>
    <w:rsid w:val="00421230"/>
    <w:rsid w:val="00424C6D"/>
    <w:rsid w:val="00426B62"/>
    <w:rsid w:val="00426BD8"/>
    <w:rsid w:val="00426C19"/>
    <w:rsid w:val="004304E6"/>
    <w:rsid w:val="00430D47"/>
    <w:rsid w:val="004315F6"/>
    <w:rsid w:val="00431E33"/>
    <w:rsid w:val="00432418"/>
    <w:rsid w:val="0043433B"/>
    <w:rsid w:val="00434340"/>
    <w:rsid w:val="004344BB"/>
    <w:rsid w:val="0043547C"/>
    <w:rsid w:val="00436403"/>
    <w:rsid w:val="00436B0E"/>
    <w:rsid w:val="00437B47"/>
    <w:rsid w:val="00441A18"/>
    <w:rsid w:val="00442E56"/>
    <w:rsid w:val="00444F7E"/>
    <w:rsid w:val="00446B8A"/>
    <w:rsid w:val="00446E00"/>
    <w:rsid w:val="00447527"/>
    <w:rsid w:val="00451F75"/>
    <w:rsid w:val="00452A06"/>
    <w:rsid w:val="004547BB"/>
    <w:rsid w:val="00456B9B"/>
    <w:rsid w:val="00457AF2"/>
    <w:rsid w:val="004634E6"/>
    <w:rsid w:val="004641F4"/>
    <w:rsid w:val="0046498E"/>
    <w:rsid w:val="004660E6"/>
    <w:rsid w:val="00466690"/>
    <w:rsid w:val="00470AF7"/>
    <w:rsid w:val="00471717"/>
    <w:rsid w:val="004762F5"/>
    <w:rsid w:val="004809A4"/>
    <w:rsid w:val="00485348"/>
    <w:rsid w:val="0048728E"/>
    <w:rsid w:val="00491D57"/>
    <w:rsid w:val="0049283D"/>
    <w:rsid w:val="00493B4B"/>
    <w:rsid w:val="00494992"/>
    <w:rsid w:val="004A091A"/>
    <w:rsid w:val="004A19A9"/>
    <w:rsid w:val="004A1C31"/>
    <w:rsid w:val="004A1ED3"/>
    <w:rsid w:val="004A1F2D"/>
    <w:rsid w:val="004A5248"/>
    <w:rsid w:val="004A7BC0"/>
    <w:rsid w:val="004B08F7"/>
    <w:rsid w:val="004B1FE2"/>
    <w:rsid w:val="004B2191"/>
    <w:rsid w:val="004B38BB"/>
    <w:rsid w:val="004B70A8"/>
    <w:rsid w:val="004C3B6C"/>
    <w:rsid w:val="004C3EC5"/>
    <w:rsid w:val="004C4397"/>
    <w:rsid w:val="004C7539"/>
    <w:rsid w:val="004D3C0F"/>
    <w:rsid w:val="004D500F"/>
    <w:rsid w:val="004D5578"/>
    <w:rsid w:val="004D740F"/>
    <w:rsid w:val="004D7A7B"/>
    <w:rsid w:val="004D7AE3"/>
    <w:rsid w:val="004E1750"/>
    <w:rsid w:val="004E29B0"/>
    <w:rsid w:val="004E354E"/>
    <w:rsid w:val="004E41E1"/>
    <w:rsid w:val="004E4FAC"/>
    <w:rsid w:val="004E7EDE"/>
    <w:rsid w:val="004F0D59"/>
    <w:rsid w:val="004F27AF"/>
    <w:rsid w:val="004F34A3"/>
    <w:rsid w:val="00501826"/>
    <w:rsid w:val="0050275C"/>
    <w:rsid w:val="00502A57"/>
    <w:rsid w:val="005053C1"/>
    <w:rsid w:val="00507AA9"/>
    <w:rsid w:val="00507F07"/>
    <w:rsid w:val="005130F0"/>
    <w:rsid w:val="00514C5C"/>
    <w:rsid w:val="00517793"/>
    <w:rsid w:val="005200F0"/>
    <w:rsid w:val="0052024D"/>
    <w:rsid w:val="00521CD9"/>
    <w:rsid w:val="00521DBB"/>
    <w:rsid w:val="00525CF2"/>
    <w:rsid w:val="0052765C"/>
    <w:rsid w:val="00530E60"/>
    <w:rsid w:val="00531CD5"/>
    <w:rsid w:val="00532B76"/>
    <w:rsid w:val="00534DCD"/>
    <w:rsid w:val="005369BC"/>
    <w:rsid w:val="005375FE"/>
    <w:rsid w:val="00537B5D"/>
    <w:rsid w:val="005473CA"/>
    <w:rsid w:val="005473FC"/>
    <w:rsid w:val="00550180"/>
    <w:rsid w:val="00550BAA"/>
    <w:rsid w:val="00551EAE"/>
    <w:rsid w:val="0055206D"/>
    <w:rsid w:val="00552DEC"/>
    <w:rsid w:val="00553DAB"/>
    <w:rsid w:val="00554085"/>
    <w:rsid w:val="00554209"/>
    <w:rsid w:val="005546C5"/>
    <w:rsid w:val="00555A25"/>
    <w:rsid w:val="00556740"/>
    <w:rsid w:val="00556E7F"/>
    <w:rsid w:val="00557625"/>
    <w:rsid w:val="00560798"/>
    <w:rsid w:val="00563F7F"/>
    <w:rsid w:val="00565F06"/>
    <w:rsid w:val="00566160"/>
    <w:rsid w:val="0056629B"/>
    <w:rsid w:val="00566B81"/>
    <w:rsid w:val="00572A2D"/>
    <w:rsid w:val="0057516B"/>
    <w:rsid w:val="0057593E"/>
    <w:rsid w:val="00576967"/>
    <w:rsid w:val="00577752"/>
    <w:rsid w:val="00580FE0"/>
    <w:rsid w:val="00582834"/>
    <w:rsid w:val="00584A9B"/>
    <w:rsid w:val="00584C33"/>
    <w:rsid w:val="00590693"/>
    <w:rsid w:val="00593317"/>
    <w:rsid w:val="0059400E"/>
    <w:rsid w:val="00594E5D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703C"/>
    <w:rsid w:val="005B77DA"/>
    <w:rsid w:val="005C0D1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8C2"/>
    <w:rsid w:val="005D6C49"/>
    <w:rsid w:val="005D6DE4"/>
    <w:rsid w:val="005D79B8"/>
    <w:rsid w:val="005D7A69"/>
    <w:rsid w:val="005E0DBC"/>
    <w:rsid w:val="005E3000"/>
    <w:rsid w:val="005E4B66"/>
    <w:rsid w:val="005E63D5"/>
    <w:rsid w:val="005E7A6D"/>
    <w:rsid w:val="005F2006"/>
    <w:rsid w:val="005F2BA6"/>
    <w:rsid w:val="005F4A60"/>
    <w:rsid w:val="005F4DB0"/>
    <w:rsid w:val="005F588E"/>
    <w:rsid w:val="005F7275"/>
    <w:rsid w:val="005F7D57"/>
    <w:rsid w:val="0060089D"/>
    <w:rsid w:val="00601301"/>
    <w:rsid w:val="00601C3F"/>
    <w:rsid w:val="00603991"/>
    <w:rsid w:val="0060496F"/>
    <w:rsid w:val="00605244"/>
    <w:rsid w:val="0060702B"/>
    <w:rsid w:val="006076BC"/>
    <w:rsid w:val="00610676"/>
    <w:rsid w:val="00611466"/>
    <w:rsid w:val="00611890"/>
    <w:rsid w:val="00614184"/>
    <w:rsid w:val="00615610"/>
    <w:rsid w:val="00615B4D"/>
    <w:rsid w:val="00620DD6"/>
    <w:rsid w:val="00623239"/>
    <w:rsid w:val="0062344F"/>
    <w:rsid w:val="00624944"/>
    <w:rsid w:val="006254B0"/>
    <w:rsid w:val="00625797"/>
    <w:rsid w:val="006263F1"/>
    <w:rsid w:val="00627354"/>
    <w:rsid w:val="00627764"/>
    <w:rsid w:val="0063097E"/>
    <w:rsid w:val="00632FDD"/>
    <w:rsid w:val="00633EC0"/>
    <w:rsid w:val="006351C4"/>
    <w:rsid w:val="006377D9"/>
    <w:rsid w:val="00640763"/>
    <w:rsid w:val="006410AA"/>
    <w:rsid w:val="0064566B"/>
    <w:rsid w:val="0065147E"/>
    <w:rsid w:val="00651A10"/>
    <w:rsid w:val="00653818"/>
    <w:rsid w:val="00655C44"/>
    <w:rsid w:val="006562B5"/>
    <w:rsid w:val="006564D3"/>
    <w:rsid w:val="00656FB7"/>
    <w:rsid w:val="006572FF"/>
    <w:rsid w:val="006617A1"/>
    <w:rsid w:val="0066280F"/>
    <w:rsid w:val="00662B00"/>
    <w:rsid w:val="00662F35"/>
    <w:rsid w:val="00664EEF"/>
    <w:rsid w:val="00667A92"/>
    <w:rsid w:val="00667B2D"/>
    <w:rsid w:val="00673EE3"/>
    <w:rsid w:val="006747AE"/>
    <w:rsid w:val="00675376"/>
    <w:rsid w:val="00681350"/>
    <w:rsid w:val="0068168F"/>
    <w:rsid w:val="00681CD8"/>
    <w:rsid w:val="0068318D"/>
    <w:rsid w:val="0068588A"/>
    <w:rsid w:val="00685BD6"/>
    <w:rsid w:val="00690D89"/>
    <w:rsid w:val="006911EF"/>
    <w:rsid w:val="00691DA7"/>
    <w:rsid w:val="006922B9"/>
    <w:rsid w:val="00693C5B"/>
    <w:rsid w:val="00695CCD"/>
    <w:rsid w:val="006961AC"/>
    <w:rsid w:val="006968E9"/>
    <w:rsid w:val="006968EB"/>
    <w:rsid w:val="00696C5C"/>
    <w:rsid w:val="00697880"/>
    <w:rsid w:val="006A04CF"/>
    <w:rsid w:val="006A0B90"/>
    <w:rsid w:val="006A1416"/>
    <w:rsid w:val="006A3105"/>
    <w:rsid w:val="006A4220"/>
    <w:rsid w:val="006A5908"/>
    <w:rsid w:val="006A7E06"/>
    <w:rsid w:val="006B001E"/>
    <w:rsid w:val="006B0595"/>
    <w:rsid w:val="006B1BCB"/>
    <w:rsid w:val="006B1EB8"/>
    <w:rsid w:val="006B3A4D"/>
    <w:rsid w:val="006B56D0"/>
    <w:rsid w:val="006B753B"/>
    <w:rsid w:val="006C073E"/>
    <w:rsid w:val="006C0C66"/>
    <w:rsid w:val="006C0CCB"/>
    <w:rsid w:val="006C2C1C"/>
    <w:rsid w:val="006C34BA"/>
    <w:rsid w:val="006C6C26"/>
    <w:rsid w:val="006D3C6D"/>
    <w:rsid w:val="006D41D2"/>
    <w:rsid w:val="006D4E4D"/>
    <w:rsid w:val="006D5504"/>
    <w:rsid w:val="006D5D6E"/>
    <w:rsid w:val="006D73EE"/>
    <w:rsid w:val="006E1860"/>
    <w:rsid w:val="006E1919"/>
    <w:rsid w:val="006E23B7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694E"/>
    <w:rsid w:val="006F75C0"/>
    <w:rsid w:val="00701816"/>
    <w:rsid w:val="00703F70"/>
    <w:rsid w:val="00704E92"/>
    <w:rsid w:val="00705B69"/>
    <w:rsid w:val="007063E1"/>
    <w:rsid w:val="00706958"/>
    <w:rsid w:val="007072E9"/>
    <w:rsid w:val="007119D9"/>
    <w:rsid w:val="007152B7"/>
    <w:rsid w:val="00715CEF"/>
    <w:rsid w:val="00716647"/>
    <w:rsid w:val="00717572"/>
    <w:rsid w:val="0072063C"/>
    <w:rsid w:val="00720689"/>
    <w:rsid w:val="0072235E"/>
    <w:rsid w:val="00722CEA"/>
    <w:rsid w:val="00724BE0"/>
    <w:rsid w:val="00730D96"/>
    <w:rsid w:val="00731A0B"/>
    <w:rsid w:val="00731F48"/>
    <w:rsid w:val="00734438"/>
    <w:rsid w:val="007364F3"/>
    <w:rsid w:val="00736FFA"/>
    <w:rsid w:val="00737369"/>
    <w:rsid w:val="00742D61"/>
    <w:rsid w:val="00743BB6"/>
    <w:rsid w:val="00747208"/>
    <w:rsid w:val="00750CD5"/>
    <w:rsid w:val="00752D2D"/>
    <w:rsid w:val="00755F13"/>
    <w:rsid w:val="0075602D"/>
    <w:rsid w:val="00760A51"/>
    <w:rsid w:val="00760ED8"/>
    <w:rsid w:val="007610B1"/>
    <w:rsid w:val="00763857"/>
    <w:rsid w:val="00763E00"/>
    <w:rsid w:val="0076473B"/>
    <w:rsid w:val="00765DAF"/>
    <w:rsid w:val="0076719F"/>
    <w:rsid w:val="00772830"/>
    <w:rsid w:val="00774DCD"/>
    <w:rsid w:val="00774F87"/>
    <w:rsid w:val="007777D9"/>
    <w:rsid w:val="007811B5"/>
    <w:rsid w:val="00782735"/>
    <w:rsid w:val="007837CC"/>
    <w:rsid w:val="00783FBA"/>
    <w:rsid w:val="00787320"/>
    <w:rsid w:val="00787AF7"/>
    <w:rsid w:val="0079096E"/>
    <w:rsid w:val="00790BAF"/>
    <w:rsid w:val="00790C69"/>
    <w:rsid w:val="0079328A"/>
    <w:rsid w:val="00797214"/>
    <w:rsid w:val="0079734E"/>
    <w:rsid w:val="007973C2"/>
    <w:rsid w:val="007A110E"/>
    <w:rsid w:val="007A125C"/>
    <w:rsid w:val="007A289F"/>
    <w:rsid w:val="007A4350"/>
    <w:rsid w:val="007A4A18"/>
    <w:rsid w:val="007A58F5"/>
    <w:rsid w:val="007A5C23"/>
    <w:rsid w:val="007A6081"/>
    <w:rsid w:val="007A6304"/>
    <w:rsid w:val="007A70CA"/>
    <w:rsid w:val="007B0D11"/>
    <w:rsid w:val="007B1EC8"/>
    <w:rsid w:val="007B2FD8"/>
    <w:rsid w:val="007B7AFA"/>
    <w:rsid w:val="007C013B"/>
    <w:rsid w:val="007C3585"/>
    <w:rsid w:val="007C5E7E"/>
    <w:rsid w:val="007C6485"/>
    <w:rsid w:val="007C6744"/>
    <w:rsid w:val="007D2B58"/>
    <w:rsid w:val="007D47C8"/>
    <w:rsid w:val="007D50C1"/>
    <w:rsid w:val="007E004A"/>
    <w:rsid w:val="007E3A7B"/>
    <w:rsid w:val="007E454C"/>
    <w:rsid w:val="007E4B49"/>
    <w:rsid w:val="007E4C51"/>
    <w:rsid w:val="007E7D31"/>
    <w:rsid w:val="007F0938"/>
    <w:rsid w:val="007F2F21"/>
    <w:rsid w:val="008020DB"/>
    <w:rsid w:val="00803D61"/>
    <w:rsid w:val="00804317"/>
    <w:rsid w:val="00804BE7"/>
    <w:rsid w:val="00804D35"/>
    <w:rsid w:val="00805DD1"/>
    <w:rsid w:val="00807FB5"/>
    <w:rsid w:val="00811B20"/>
    <w:rsid w:val="00811BCA"/>
    <w:rsid w:val="0081319D"/>
    <w:rsid w:val="00814030"/>
    <w:rsid w:val="0081498C"/>
    <w:rsid w:val="0081516E"/>
    <w:rsid w:val="00817095"/>
    <w:rsid w:val="00817F2E"/>
    <w:rsid w:val="0082025B"/>
    <w:rsid w:val="00820B0E"/>
    <w:rsid w:val="00821C4E"/>
    <w:rsid w:val="00823B77"/>
    <w:rsid w:val="0083146F"/>
    <w:rsid w:val="00835AE9"/>
    <w:rsid w:val="00835E3E"/>
    <w:rsid w:val="00841B12"/>
    <w:rsid w:val="00841BEC"/>
    <w:rsid w:val="008434CC"/>
    <w:rsid w:val="00844019"/>
    <w:rsid w:val="00844C1E"/>
    <w:rsid w:val="008455C0"/>
    <w:rsid w:val="0084686A"/>
    <w:rsid w:val="008533E5"/>
    <w:rsid w:val="0085372C"/>
    <w:rsid w:val="0085591A"/>
    <w:rsid w:val="00856094"/>
    <w:rsid w:val="00860A50"/>
    <w:rsid w:val="008621B1"/>
    <w:rsid w:val="0086357F"/>
    <w:rsid w:val="008654CE"/>
    <w:rsid w:val="00865C4E"/>
    <w:rsid w:val="008660EF"/>
    <w:rsid w:val="0086729E"/>
    <w:rsid w:val="00871B0C"/>
    <w:rsid w:val="00871D68"/>
    <w:rsid w:val="00873081"/>
    <w:rsid w:val="00873343"/>
    <w:rsid w:val="008737ED"/>
    <w:rsid w:val="00874C00"/>
    <w:rsid w:val="0088022D"/>
    <w:rsid w:val="00881266"/>
    <w:rsid w:val="0088157C"/>
    <w:rsid w:val="008822E4"/>
    <w:rsid w:val="00882AC1"/>
    <w:rsid w:val="0088434B"/>
    <w:rsid w:val="00891BE5"/>
    <w:rsid w:val="00893BD1"/>
    <w:rsid w:val="00894AF8"/>
    <w:rsid w:val="0089507F"/>
    <w:rsid w:val="008960FB"/>
    <w:rsid w:val="008A07D2"/>
    <w:rsid w:val="008A19CB"/>
    <w:rsid w:val="008A34E1"/>
    <w:rsid w:val="008A41C2"/>
    <w:rsid w:val="008A687A"/>
    <w:rsid w:val="008A7BB5"/>
    <w:rsid w:val="008B04AF"/>
    <w:rsid w:val="008B0A35"/>
    <w:rsid w:val="008B1BC3"/>
    <w:rsid w:val="008B388F"/>
    <w:rsid w:val="008B6614"/>
    <w:rsid w:val="008B719A"/>
    <w:rsid w:val="008C02E6"/>
    <w:rsid w:val="008C248D"/>
    <w:rsid w:val="008D2936"/>
    <w:rsid w:val="008D4480"/>
    <w:rsid w:val="008D6B96"/>
    <w:rsid w:val="008D6DE2"/>
    <w:rsid w:val="008E0B11"/>
    <w:rsid w:val="008E107D"/>
    <w:rsid w:val="008E56EE"/>
    <w:rsid w:val="008E70B9"/>
    <w:rsid w:val="008F09A0"/>
    <w:rsid w:val="008F2298"/>
    <w:rsid w:val="008F38AE"/>
    <w:rsid w:val="008F3AF4"/>
    <w:rsid w:val="008F4470"/>
    <w:rsid w:val="008F497F"/>
    <w:rsid w:val="008F753E"/>
    <w:rsid w:val="00900895"/>
    <w:rsid w:val="0090159A"/>
    <w:rsid w:val="00901725"/>
    <w:rsid w:val="00902161"/>
    <w:rsid w:val="00904760"/>
    <w:rsid w:val="00904DF4"/>
    <w:rsid w:val="0090591B"/>
    <w:rsid w:val="00907DBD"/>
    <w:rsid w:val="00911BD5"/>
    <w:rsid w:val="00911F5A"/>
    <w:rsid w:val="0091385F"/>
    <w:rsid w:val="00915572"/>
    <w:rsid w:val="0091568A"/>
    <w:rsid w:val="00915DED"/>
    <w:rsid w:val="00916C1F"/>
    <w:rsid w:val="0092134C"/>
    <w:rsid w:val="009247F1"/>
    <w:rsid w:val="00925B79"/>
    <w:rsid w:val="00926889"/>
    <w:rsid w:val="00932519"/>
    <w:rsid w:val="009327A0"/>
    <w:rsid w:val="00933440"/>
    <w:rsid w:val="0093376E"/>
    <w:rsid w:val="0093443F"/>
    <w:rsid w:val="009346EF"/>
    <w:rsid w:val="00935357"/>
    <w:rsid w:val="00937623"/>
    <w:rsid w:val="00937FDC"/>
    <w:rsid w:val="00940EE9"/>
    <w:rsid w:val="009411AB"/>
    <w:rsid w:val="0094423D"/>
    <w:rsid w:val="00946E44"/>
    <w:rsid w:val="00946F6A"/>
    <w:rsid w:val="00952C42"/>
    <w:rsid w:val="00953DC6"/>
    <w:rsid w:val="00955277"/>
    <w:rsid w:val="0095677E"/>
    <w:rsid w:val="009568C7"/>
    <w:rsid w:val="00963163"/>
    <w:rsid w:val="009656C2"/>
    <w:rsid w:val="00966A01"/>
    <w:rsid w:val="00966F2D"/>
    <w:rsid w:val="00971C34"/>
    <w:rsid w:val="00972AAB"/>
    <w:rsid w:val="009757CC"/>
    <w:rsid w:val="009758EB"/>
    <w:rsid w:val="009765AF"/>
    <w:rsid w:val="0097677A"/>
    <w:rsid w:val="00976AF0"/>
    <w:rsid w:val="00977DD0"/>
    <w:rsid w:val="00981878"/>
    <w:rsid w:val="00981A72"/>
    <w:rsid w:val="009820A8"/>
    <w:rsid w:val="00986E2B"/>
    <w:rsid w:val="0099287D"/>
    <w:rsid w:val="0099344D"/>
    <w:rsid w:val="00993B81"/>
    <w:rsid w:val="0099634C"/>
    <w:rsid w:val="009A07B3"/>
    <w:rsid w:val="009A22D7"/>
    <w:rsid w:val="009B0738"/>
    <w:rsid w:val="009B2D78"/>
    <w:rsid w:val="009B44AE"/>
    <w:rsid w:val="009B44E5"/>
    <w:rsid w:val="009B59CD"/>
    <w:rsid w:val="009C3B6E"/>
    <w:rsid w:val="009C4C56"/>
    <w:rsid w:val="009C6210"/>
    <w:rsid w:val="009C778E"/>
    <w:rsid w:val="009C7AF2"/>
    <w:rsid w:val="009D0FC6"/>
    <w:rsid w:val="009D113B"/>
    <w:rsid w:val="009D1398"/>
    <w:rsid w:val="009D1FF4"/>
    <w:rsid w:val="009D26D5"/>
    <w:rsid w:val="009D4E50"/>
    <w:rsid w:val="009D6274"/>
    <w:rsid w:val="009E06F3"/>
    <w:rsid w:val="009E16CB"/>
    <w:rsid w:val="009E271C"/>
    <w:rsid w:val="009E47E8"/>
    <w:rsid w:val="009E51D1"/>
    <w:rsid w:val="009E603A"/>
    <w:rsid w:val="009F0460"/>
    <w:rsid w:val="009F04A4"/>
    <w:rsid w:val="009F1EA8"/>
    <w:rsid w:val="009F447B"/>
    <w:rsid w:val="009F699B"/>
    <w:rsid w:val="009F7BC3"/>
    <w:rsid w:val="00A0555E"/>
    <w:rsid w:val="00A06D61"/>
    <w:rsid w:val="00A0747D"/>
    <w:rsid w:val="00A076DE"/>
    <w:rsid w:val="00A10554"/>
    <w:rsid w:val="00A113A3"/>
    <w:rsid w:val="00A12A0B"/>
    <w:rsid w:val="00A12AF7"/>
    <w:rsid w:val="00A159E3"/>
    <w:rsid w:val="00A20CEB"/>
    <w:rsid w:val="00A2268E"/>
    <w:rsid w:val="00A243C2"/>
    <w:rsid w:val="00A2441C"/>
    <w:rsid w:val="00A26293"/>
    <w:rsid w:val="00A27CFE"/>
    <w:rsid w:val="00A32B79"/>
    <w:rsid w:val="00A32C6A"/>
    <w:rsid w:val="00A348E3"/>
    <w:rsid w:val="00A37765"/>
    <w:rsid w:val="00A37E67"/>
    <w:rsid w:val="00A4065C"/>
    <w:rsid w:val="00A41511"/>
    <w:rsid w:val="00A41AB2"/>
    <w:rsid w:val="00A431BA"/>
    <w:rsid w:val="00A43503"/>
    <w:rsid w:val="00A448B0"/>
    <w:rsid w:val="00A46108"/>
    <w:rsid w:val="00A501C6"/>
    <w:rsid w:val="00A51EC5"/>
    <w:rsid w:val="00A51FD3"/>
    <w:rsid w:val="00A52991"/>
    <w:rsid w:val="00A52FFF"/>
    <w:rsid w:val="00A537E8"/>
    <w:rsid w:val="00A5459C"/>
    <w:rsid w:val="00A55628"/>
    <w:rsid w:val="00A56562"/>
    <w:rsid w:val="00A57DA6"/>
    <w:rsid w:val="00A61716"/>
    <w:rsid w:val="00A63315"/>
    <w:rsid w:val="00A63359"/>
    <w:rsid w:val="00A6471E"/>
    <w:rsid w:val="00A66DCF"/>
    <w:rsid w:val="00A66FAA"/>
    <w:rsid w:val="00A678AC"/>
    <w:rsid w:val="00A73D0A"/>
    <w:rsid w:val="00A75B36"/>
    <w:rsid w:val="00A7680D"/>
    <w:rsid w:val="00A8242E"/>
    <w:rsid w:val="00A82DFB"/>
    <w:rsid w:val="00A833B9"/>
    <w:rsid w:val="00A83A27"/>
    <w:rsid w:val="00A87628"/>
    <w:rsid w:val="00A911C8"/>
    <w:rsid w:val="00A93768"/>
    <w:rsid w:val="00A937E7"/>
    <w:rsid w:val="00A96350"/>
    <w:rsid w:val="00A964CD"/>
    <w:rsid w:val="00A966AC"/>
    <w:rsid w:val="00A977EC"/>
    <w:rsid w:val="00AA0A83"/>
    <w:rsid w:val="00AA0F51"/>
    <w:rsid w:val="00AA1567"/>
    <w:rsid w:val="00AA173E"/>
    <w:rsid w:val="00AA3A60"/>
    <w:rsid w:val="00AA7FE3"/>
    <w:rsid w:val="00AB1115"/>
    <w:rsid w:val="00AB22FB"/>
    <w:rsid w:val="00AB25A1"/>
    <w:rsid w:val="00AB386C"/>
    <w:rsid w:val="00AB3951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6A05"/>
    <w:rsid w:val="00AD4121"/>
    <w:rsid w:val="00AD46BC"/>
    <w:rsid w:val="00AD669B"/>
    <w:rsid w:val="00AD70EE"/>
    <w:rsid w:val="00AD7ECC"/>
    <w:rsid w:val="00AE0A8A"/>
    <w:rsid w:val="00AE0CDA"/>
    <w:rsid w:val="00AE1A55"/>
    <w:rsid w:val="00AE3ED9"/>
    <w:rsid w:val="00AE4148"/>
    <w:rsid w:val="00AE44EB"/>
    <w:rsid w:val="00AE7410"/>
    <w:rsid w:val="00AF08F0"/>
    <w:rsid w:val="00AF199F"/>
    <w:rsid w:val="00AF22FB"/>
    <w:rsid w:val="00AF4177"/>
    <w:rsid w:val="00AF515A"/>
    <w:rsid w:val="00AF557E"/>
    <w:rsid w:val="00B000E0"/>
    <w:rsid w:val="00B00326"/>
    <w:rsid w:val="00B00A62"/>
    <w:rsid w:val="00B01EEE"/>
    <w:rsid w:val="00B02160"/>
    <w:rsid w:val="00B0534F"/>
    <w:rsid w:val="00B06458"/>
    <w:rsid w:val="00B075E8"/>
    <w:rsid w:val="00B07DEA"/>
    <w:rsid w:val="00B103EB"/>
    <w:rsid w:val="00B1190F"/>
    <w:rsid w:val="00B13142"/>
    <w:rsid w:val="00B15EFD"/>
    <w:rsid w:val="00B166EE"/>
    <w:rsid w:val="00B207BE"/>
    <w:rsid w:val="00B20BB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333"/>
    <w:rsid w:val="00B277B1"/>
    <w:rsid w:val="00B30451"/>
    <w:rsid w:val="00B31CED"/>
    <w:rsid w:val="00B320C0"/>
    <w:rsid w:val="00B36D74"/>
    <w:rsid w:val="00B3703F"/>
    <w:rsid w:val="00B41606"/>
    <w:rsid w:val="00B426CD"/>
    <w:rsid w:val="00B437B8"/>
    <w:rsid w:val="00B45EC2"/>
    <w:rsid w:val="00B51348"/>
    <w:rsid w:val="00B5287C"/>
    <w:rsid w:val="00B5408A"/>
    <w:rsid w:val="00B567A4"/>
    <w:rsid w:val="00B60D81"/>
    <w:rsid w:val="00B60F47"/>
    <w:rsid w:val="00B62A7E"/>
    <w:rsid w:val="00B63001"/>
    <w:rsid w:val="00B64788"/>
    <w:rsid w:val="00B6584B"/>
    <w:rsid w:val="00B67258"/>
    <w:rsid w:val="00B67DDB"/>
    <w:rsid w:val="00B70D6C"/>
    <w:rsid w:val="00B71648"/>
    <w:rsid w:val="00B736E7"/>
    <w:rsid w:val="00B738FE"/>
    <w:rsid w:val="00B74174"/>
    <w:rsid w:val="00B8117D"/>
    <w:rsid w:val="00B83332"/>
    <w:rsid w:val="00B83DAE"/>
    <w:rsid w:val="00B86018"/>
    <w:rsid w:val="00B92CF0"/>
    <w:rsid w:val="00B955B8"/>
    <w:rsid w:val="00B95E02"/>
    <w:rsid w:val="00B97F28"/>
    <w:rsid w:val="00BA0C25"/>
    <w:rsid w:val="00BA28F9"/>
    <w:rsid w:val="00BA483C"/>
    <w:rsid w:val="00BA5688"/>
    <w:rsid w:val="00BA6555"/>
    <w:rsid w:val="00BA6945"/>
    <w:rsid w:val="00BA6B3E"/>
    <w:rsid w:val="00BB107A"/>
    <w:rsid w:val="00BB3274"/>
    <w:rsid w:val="00BB4699"/>
    <w:rsid w:val="00BC2FBC"/>
    <w:rsid w:val="00BC51EE"/>
    <w:rsid w:val="00BD0951"/>
    <w:rsid w:val="00BD550D"/>
    <w:rsid w:val="00BD6E8C"/>
    <w:rsid w:val="00BE000D"/>
    <w:rsid w:val="00BE0BDE"/>
    <w:rsid w:val="00BE6296"/>
    <w:rsid w:val="00BE63E3"/>
    <w:rsid w:val="00BE7996"/>
    <w:rsid w:val="00BF0FD0"/>
    <w:rsid w:val="00BF10D7"/>
    <w:rsid w:val="00BF30B6"/>
    <w:rsid w:val="00C02EE9"/>
    <w:rsid w:val="00C03C8D"/>
    <w:rsid w:val="00C05216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D3"/>
    <w:rsid w:val="00C154A7"/>
    <w:rsid w:val="00C16B34"/>
    <w:rsid w:val="00C17408"/>
    <w:rsid w:val="00C22266"/>
    <w:rsid w:val="00C24393"/>
    <w:rsid w:val="00C25BB1"/>
    <w:rsid w:val="00C3031B"/>
    <w:rsid w:val="00C32EDC"/>
    <w:rsid w:val="00C32F17"/>
    <w:rsid w:val="00C33071"/>
    <w:rsid w:val="00C35638"/>
    <w:rsid w:val="00C36806"/>
    <w:rsid w:val="00C42BC7"/>
    <w:rsid w:val="00C43022"/>
    <w:rsid w:val="00C4323B"/>
    <w:rsid w:val="00C445B9"/>
    <w:rsid w:val="00C4704A"/>
    <w:rsid w:val="00C50457"/>
    <w:rsid w:val="00C50F6D"/>
    <w:rsid w:val="00C543C3"/>
    <w:rsid w:val="00C550F9"/>
    <w:rsid w:val="00C55994"/>
    <w:rsid w:val="00C55A68"/>
    <w:rsid w:val="00C562D3"/>
    <w:rsid w:val="00C56B1E"/>
    <w:rsid w:val="00C60C03"/>
    <w:rsid w:val="00C60CDE"/>
    <w:rsid w:val="00C6625B"/>
    <w:rsid w:val="00C66DBF"/>
    <w:rsid w:val="00C66FA7"/>
    <w:rsid w:val="00C67EB8"/>
    <w:rsid w:val="00C71B0A"/>
    <w:rsid w:val="00C72BC8"/>
    <w:rsid w:val="00C73618"/>
    <w:rsid w:val="00C748C6"/>
    <w:rsid w:val="00C74B2B"/>
    <w:rsid w:val="00C75F21"/>
    <w:rsid w:val="00C80577"/>
    <w:rsid w:val="00C814D5"/>
    <w:rsid w:val="00C82437"/>
    <w:rsid w:val="00C833A7"/>
    <w:rsid w:val="00C85714"/>
    <w:rsid w:val="00C86371"/>
    <w:rsid w:val="00C87352"/>
    <w:rsid w:val="00C90E63"/>
    <w:rsid w:val="00C93227"/>
    <w:rsid w:val="00C94DE8"/>
    <w:rsid w:val="00C96CC8"/>
    <w:rsid w:val="00C96F6B"/>
    <w:rsid w:val="00CA175B"/>
    <w:rsid w:val="00CA3011"/>
    <w:rsid w:val="00CA3BD7"/>
    <w:rsid w:val="00CA3D46"/>
    <w:rsid w:val="00CB2232"/>
    <w:rsid w:val="00CB419D"/>
    <w:rsid w:val="00CB4E74"/>
    <w:rsid w:val="00CB71B1"/>
    <w:rsid w:val="00CB7444"/>
    <w:rsid w:val="00CC1F68"/>
    <w:rsid w:val="00CC5AAD"/>
    <w:rsid w:val="00CC6DB2"/>
    <w:rsid w:val="00CC715D"/>
    <w:rsid w:val="00CC723E"/>
    <w:rsid w:val="00CD4C82"/>
    <w:rsid w:val="00CD69A2"/>
    <w:rsid w:val="00CE0C72"/>
    <w:rsid w:val="00CE5C78"/>
    <w:rsid w:val="00CE6259"/>
    <w:rsid w:val="00CE6B18"/>
    <w:rsid w:val="00CE708D"/>
    <w:rsid w:val="00CE77E6"/>
    <w:rsid w:val="00CF0852"/>
    <w:rsid w:val="00CF133E"/>
    <w:rsid w:val="00CF29EE"/>
    <w:rsid w:val="00CF7D33"/>
    <w:rsid w:val="00CF7EA3"/>
    <w:rsid w:val="00D025CA"/>
    <w:rsid w:val="00D0294D"/>
    <w:rsid w:val="00D033FF"/>
    <w:rsid w:val="00D05D7D"/>
    <w:rsid w:val="00D060F5"/>
    <w:rsid w:val="00D06DCE"/>
    <w:rsid w:val="00D07082"/>
    <w:rsid w:val="00D07F7E"/>
    <w:rsid w:val="00D1058A"/>
    <w:rsid w:val="00D10C71"/>
    <w:rsid w:val="00D136E8"/>
    <w:rsid w:val="00D1447B"/>
    <w:rsid w:val="00D14863"/>
    <w:rsid w:val="00D14A09"/>
    <w:rsid w:val="00D215C9"/>
    <w:rsid w:val="00D251F2"/>
    <w:rsid w:val="00D25DFB"/>
    <w:rsid w:val="00D27751"/>
    <w:rsid w:val="00D27D76"/>
    <w:rsid w:val="00D27FA1"/>
    <w:rsid w:val="00D30253"/>
    <w:rsid w:val="00D30CF7"/>
    <w:rsid w:val="00D325F8"/>
    <w:rsid w:val="00D3299F"/>
    <w:rsid w:val="00D33AD8"/>
    <w:rsid w:val="00D341A1"/>
    <w:rsid w:val="00D40236"/>
    <w:rsid w:val="00D40B31"/>
    <w:rsid w:val="00D42091"/>
    <w:rsid w:val="00D43017"/>
    <w:rsid w:val="00D43039"/>
    <w:rsid w:val="00D46CC0"/>
    <w:rsid w:val="00D46D31"/>
    <w:rsid w:val="00D46F05"/>
    <w:rsid w:val="00D47741"/>
    <w:rsid w:val="00D51B2E"/>
    <w:rsid w:val="00D51EBD"/>
    <w:rsid w:val="00D53521"/>
    <w:rsid w:val="00D53A9A"/>
    <w:rsid w:val="00D53ECD"/>
    <w:rsid w:val="00D55CEB"/>
    <w:rsid w:val="00D56424"/>
    <w:rsid w:val="00D579BC"/>
    <w:rsid w:val="00D60166"/>
    <w:rsid w:val="00D62370"/>
    <w:rsid w:val="00D62C79"/>
    <w:rsid w:val="00D62D93"/>
    <w:rsid w:val="00D63E31"/>
    <w:rsid w:val="00D64B2B"/>
    <w:rsid w:val="00D664F4"/>
    <w:rsid w:val="00D66B02"/>
    <w:rsid w:val="00D713F9"/>
    <w:rsid w:val="00D718B2"/>
    <w:rsid w:val="00D72365"/>
    <w:rsid w:val="00D73248"/>
    <w:rsid w:val="00D73EC3"/>
    <w:rsid w:val="00D74C7A"/>
    <w:rsid w:val="00D76047"/>
    <w:rsid w:val="00D77343"/>
    <w:rsid w:val="00D80951"/>
    <w:rsid w:val="00D80F6A"/>
    <w:rsid w:val="00D81984"/>
    <w:rsid w:val="00D83E45"/>
    <w:rsid w:val="00D85465"/>
    <w:rsid w:val="00D86EC2"/>
    <w:rsid w:val="00D91211"/>
    <w:rsid w:val="00D92E0D"/>
    <w:rsid w:val="00D93E2E"/>
    <w:rsid w:val="00D95FDF"/>
    <w:rsid w:val="00D9618F"/>
    <w:rsid w:val="00D973B6"/>
    <w:rsid w:val="00D978F8"/>
    <w:rsid w:val="00DA11AD"/>
    <w:rsid w:val="00DA2BE5"/>
    <w:rsid w:val="00DA48AE"/>
    <w:rsid w:val="00DB0B9D"/>
    <w:rsid w:val="00DB0DF8"/>
    <w:rsid w:val="00DB25D8"/>
    <w:rsid w:val="00DB35C4"/>
    <w:rsid w:val="00DB3A68"/>
    <w:rsid w:val="00DB3CF8"/>
    <w:rsid w:val="00DB66D8"/>
    <w:rsid w:val="00DC099E"/>
    <w:rsid w:val="00DC0C2B"/>
    <w:rsid w:val="00DC27DE"/>
    <w:rsid w:val="00DC4890"/>
    <w:rsid w:val="00DC5E76"/>
    <w:rsid w:val="00DD0296"/>
    <w:rsid w:val="00DD065E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F1835"/>
    <w:rsid w:val="00DF22F3"/>
    <w:rsid w:val="00DF7E9A"/>
    <w:rsid w:val="00E004B7"/>
    <w:rsid w:val="00E007FA"/>
    <w:rsid w:val="00E0247F"/>
    <w:rsid w:val="00E02A83"/>
    <w:rsid w:val="00E060B0"/>
    <w:rsid w:val="00E0612D"/>
    <w:rsid w:val="00E07E19"/>
    <w:rsid w:val="00E10EB5"/>
    <w:rsid w:val="00E11A10"/>
    <w:rsid w:val="00E11FA0"/>
    <w:rsid w:val="00E13645"/>
    <w:rsid w:val="00E13F06"/>
    <w:rsid w:val="00E1642C"/>
    <w:rsid w:val="00E2087B"/>
    <w:rsid w:val="00E20939"/>
    <w:rsid w:val="00E23091"/>
    <w:rsid w:val="00E238F5"/>
    <w:rsid w:val="00E23B56"/>
    <w:rsid w:val="00E24924"/>
    <w:rsid w:val="00E24EFA"/>
    <w:rsid w:val="00E25853"/>
    <w:rsid w:val="00E26571"/>
    <w:rsid w:val="00E30649"/>
    <w:rsid w:val="00E31198"/>
    <w:rsid w:val="00E31E01"/>
    <w:rsid w:val="00E3378D"/>
    <w:rsid w:val="00E35D9A"/>
    <w:rsid w:val="00E36494"/>
    <w:rsid w:val="00E37311"/>
    <w:rsid w:val="00E37D58"/>
    <w:rsid w:val="00E41AA5"/>
    <w:rsid w:val="00E41C9E"/>
    <w:rsid w:val="00E424F1"/>
    <w:rsid w:val="00E432F7"/>
    <w:rsid w:val="00E45A06"/>
    <w:rsid w:val="00E52179"/>
    <w:rsid w:val="00E5294E"/>
    <w:rsid w:val="00E52A3E"/>
    <w:rsid w:val="00E52F4D"/>
    <w:rsid w:val="00E53BC8"/>
    <w:rsid w:val="00E63316"/>
    <w:rsid w:val="00E635F2"/>
    <w:rsid w:val="00E63B30"/>
    <w:rsid w:val="00E66344"/>
    <w:rsid w:val="00E67BD6"/>
    <w:rsid w:val="00E67F6C"/>
    <w:rsid w:val="00E70044"/>
    <w:rsid w:val="00E714B0"/>
    <w:rsid w:val="00E7173C"/>
    <w:rsid w:val="00E72637"/>
    <w:rsid w:val="00E73946"/>
    <w:rsid w:val="00E751CF"/>
    <w:rsid w:val="00E757D6"/>
    <w:rsid w:val="00E7708D"/>
    <w:rsid w:val="00E77106"/>
    <w:rsid w:val="00E801A6"/>
    <w:rsid w:val="00E80271"/>
    <w:rsid w:val="00E813D8"/>
    <w:rsid w:val="00E81949"/>
    <w:rsid w:val="00E8450A"/>
    <w:rsid w:val="00E84BB0"/>
    <w:rsid w:val="00E85D46"/>
    <w:rsid w:val="00E8790B"/>
    <w:rsid w:val="00E91730"/>
    <w:rsid w:val="00E9197C"/>
    <w:rsid w:val="00E93A8B"/>
    <w:rsid w:val="00E96300"/>
    <w:rsid w:val="00E968E8"/>
    <w:rsid w:val="00E97CB2"/>
    <w:rsid w:val="00EA2187"/>
    <w:rsid w:val="00EA33C3"/>
    <w:rsid w:val="00EA3A29"/>
    <w:rsid w:val="00EA59A3"/>
    <w:rsid w:val="00EA7A36"/>
    <w:rsid w:val="00EB0E58"/>
    <w:rsid w:val="00EB286F"/>
    <w:rsid w:val="00EB33E8"/>
    <w:rsid w:val="00EB39CA"/>
    <w:rsid w:val="00EB3CD3"/>
    <w:rsid w:val="00EB4C43"/>
    <w:rsid w:val="00EB5060"/>
    <w:rsid w:val="00EB73A0"/>
    <w:rsid w:val="00EC0532"/>
    <w:rsid w:val="00EC3EBC"/>
    <w:rsid w:val="00EC4957"/>
    <w:rsid w:val="00EC4AD5"/>
    <w:rsid w:val="00EC5C85"/>
    <w:rsid w:val="00EC604B"/>
    <w:rsid w:val="00ED02F3"/>
    <w:rsid w:val="00ED0BA4"/>
    <w:rsid w:val="00ED11F5"/>
    <w:rsid w:val="00ED5D8E"/>
    <w:rsid w:val="00EE0109"/>
    <w:rsid w:val="00EE0747"/>
    <w:rsid w:val="00EE1BA9"/>
    <w:rsid w:val="00EE4AB5"/>
    <w:rsid w:val="00EE6F07"/>
    <w:rsid w:val="00EE7709"/>
    <w:rsid w:val="00EF0803"/>
    <w:rsid w:val="00EF0973"/>
    <w:rsid w:val="00EF2D44"/>
    <w:rsid w:val="00EF3448"/>
    <w:rsid w:val="00EF5465"/>
    <w:rsid w:val="00EF686A"/>
    <w:rsid w:val="00EF6ED3"/>
    <w:rsid w:val="00EF7CAB"/>
    <w:rsid w:val="00F00CAB"/>
    <w:rsid w:val="00F01D66"/>
    <w:rsid w:val="00F01DC4"/>
    <w:rsid w:val="00F05D49"/>
    <w:rsid w:val="00F0697A"/>
    <w:rsid w:val="00F077EF"/>
    <w:rsid w:val="00F0793B"/>
    <w:rsid w:val="00F07EE1"/>
    <w:rsid w:val="00F1288E"/>
    <w:rsid w:val="00F12D83"/>
    <w:rsid w:val="00F1339E"/>
    <w:rsid w:val="00F16763"/>
    <w:rsid w:val="00F2101A"/>
    <w:rsid w:val="00F237CD"/>
    <w:rsid w:val="00F26DBA"/>
    <w:rsid w:val="00F33D99"/>
    <w:rsid w:val="00F33FD5"/>
    <w:rsid w:val="00F342AA"/>
    <w:rsid w:val="00F34305"/>
    <w:rsid w:val="00F36420"/>
    <w:rsid w:val="00F378D9"/>
    <w:rsid w:val="00F37ABE"/>
    <w:rsid w:val="00F417F7"/>
    <w:rsid w:val="00F41EC0"/>
    <w:rsid w:val="00F44060"/>
    <w:rsid w:val="00F465D2"/>
    <w:rsid w:val="00F50942"/>
    <w:rsid w:val="00F52764"/>
    <w:rsid w:val="00F52856"/>
    <w:rsid w:val="00F52C17"/>
    <w:rsid w:val="00F52D86"/>
    <w:rsid w:val="00F56B05"/>
    <w:rsid w:val="00F56C93"/>
    <w:rsid w:val="00F574FA"/>
    <w:rsid w:val="00F61621"/>
    <w:rsid w:val="00F618B2"/>
    <w:rsid w:val="00F631BA"/>
    <w:rsid w:val="00F64585"/>
    <w:rsid w:val="00F67822"/>
    <w:rsid w:val="00F70485"/>
    <w:rsid w:val="00F71033"/>
    <w:rsid w:val="00F72470"/>
    <w:rsid w:val="00F72AD6"/>
    <w:rsid w:val="00F73E87"/>
    <w:rsid w:val="00F74256"/>
    <w:rsid w:val="00F75181"/>
    <w:rsid w:val="00F75411"/>
    <w:rsid w:val="00F76017"/>
    <w:rsid w:val="00F77000"/>
    <w:rsid w:val="00F80800"/>
    <w:rsid w:val="00F80E50"/>
    <w:rsid w:val="00F81E8D"/>
    <w:rsid w:val="00F83F3F"/>
    <w:rsid w:val="00F8699F"/>
    <w:rsid w:val="00F91C7A"/>
    <w:rsid w:val="00F9255A"/>
    <w:rsid w:val="00F9341C"/>
    <w:rsid w:val="00F944FA"/>
    <w:rsid w:val="00F9464C"/>
    <w:rsid w:val="00F964DC"/>
    <w:rsid w:val="00F973A9"/>
    <w:rsid w:val="00F97E3C"/>
    <w:rsid w:val="00FA0C74"/>
    <w:rsid w:val="00FA0EAD"/>
    <w:rsid w:val="00FA0EE1"/>
    <w:rsid w:val="00FA1349"/>
    <w:rsid w:val="00FA456B"/>
    <w:rsid w:val="00FA5786"/>
    <w:rsid w:val="00FA66BE"/>
    <w:rsid w:val="00FA6732"/>
    <w:rsid w:val="00FB5904"/>
    <w:rsid w:val="00FB5B1E"/>
    <w:rsid w:val="00FB738D"/>
    <w:rsid w:val="00FC0331"/>
    <w:rsid w:val="00FC0F9B"/>
    <w:rsid w:val="00FC158E"/>
    <w:rsid w:val="00FC27AA"/>
    <w:rsid w:val="00FC31E7"/>
    <w:rsid w:val="00FC3CAB"/>
    <w:rsid w:val="00FD0502"/>
    <w:rsid w:val="00FD14C0"/>
    <w:rsid w:val="00FD2821"/>
    <w:rsid w:val="00FD30FC"/>
    <w:rsid w:val="00FD41AD"/>
    <w:rsid w:val="00FD6F14"/>
    <w:rsid w:val="00FE33CD"/>
    <w:rsid w:val="00FE3E18"/>
    <w:rsid w:val="00FE5707"/>
    <w:rsid w:val="00FE67C4"/>
    <w:rsid w:val="00FF0D33"/>
    <w:rsid w:val="00FF1B5E"/>
    <w:rsid w:val="00FF26AA"/>
    <w:rsid w:val="00FF3719"/>
    <w:rsid w:val="00FF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</cp:revision>
  <cp:lastPrinted>1998-02-03T19:29:00Z</cp:lastPrinted>
  <dcterms:created xsi:type="dcterms:W3CDTF">2018-11-01T16:02:00Z</dcterms:created>
  <dcterms:modified xsi:type="dcterms:W3CDTF">2023-07-17T16:18:00Z</dcterms:modified>
</cp:coreProperties>
</file>