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AD7C4E" w:rsidRPr="00AD7C4E" w:rsidRDefault="00AD7C4E" w:rsidP="00AD7C4E">
      <w:pPr>
        <w:tabs>
          <w:tab w:val="left" w:pos="2977"/>
        </w:tabs>
        <w:ind w:left="1440"/>
        <w:rPr>
          <w:sz w:val="22"/>
        </w:rPr>
      </w:pPr>
      <w:r w:rsidRPr="00AD7C4E">
        <w:rPr>
          <w:sz w:val="22"/>
        </w:rPr>
        <w:t xml:space="preserve">Nome :  </w:t>
      </w:r>
      <w:r w:rsidRPr="00AD7C4E">
        <w:rPr>
          <w:sz w:val="22"/>
        </w:rPr>
        <w:tab/>
        <w:t>Adriana Carneiro Portela Pinheiro</w:t>
      </w:r>
    </w:p>
    <w:p w:rsidR="00AD7C4E" w:rsidRPr="00AD7C4E" w:rsidRDefault="00AD7C4E" w:rsidP="00AD7C4E">
      <w:pPr>
        <w:tabs>
          <w:tab w:val="left" w:pos="2977"/>
        </w:tabs>
        <w:ind w:left="1440"/>
        <w:rPr>
          <w:sz w:val="22"/>
        </w:rPr>
      </w:pPr>
      <w:r w:rsidRPr="00AD7C4E">
        <w:rPr>
          <w:sz w:val="22"/>
        </w:rPr>
        <w:t xml:space="preserve">Idade :  </w:t>
      </w:r>
      <w:r w:rsidRPr="00AD7C4E">
        <w:rPr>
          <w:sz w:val="22"/>
        </w:rPr>
        <w:tab/>
        <w:t>48 anos</w:t>
      </w:r>
    </w:p>
    <w:p w:rsidR="00AD7C4E" w:rsidRPr="00AD7C4E" w:rsidRDefault="00AD7C4E" w:rsidP="00AD7C4E">
      <w:pPr>
        <w:tabs>
          <w:tab w:val="left" w:pos="2977"/>
        </w:tabs>
        <w:ind w:left="1440"/>
        <w:rPr>
          <w:sz w:val="22"/>
        </w:rPr>
      </w:pPr>
      <w:r w:rsidRPr="00AD7C4E">
        <w:rPr>
          <w:sz w:val="22"/>
        </w:rPr>
        <w:t>Indicação            Declinio cognitivo</w:t>
      </w:r>
    </w:p>
    <w:p w:rsidR="00AD7C4E" w:rsidRPr="00AD7C4E" w:rsidRDefault="00AD7C4E" w:rsidP="00AD7C4E">
      <w:pPr>
        <w:tabs>
          <w:tab w:val="left" w:pos="2977"/>
        </w:tabs>
        <w:ind w:left="1440"/>
        <w:rPr>
          <w:sz w:val="22"/>
        </w:rPr>
      </w:pPr>
      <w:r w:rsidRPr="00AD7C4E">
        <w:rPr>
          <w:sz w:val="22"/>
        </w:rPr>
        <w:t xml:space="preserve"> Data:                  </w:t>
      </w:r>
      <w:r>
        <w:rPr>
          <w:sz w:val="22"/>
        </w:rPr>
        <w:t>17 jul 23</w:t>
      </w:r>
      <w:bookmarkStart w:id="0" w:name="_GoBack"/>
      <w:bookmarkEnd w:id="0"/>
    </w:p>
    <w:p w:rsidR="00AD7C4E" w:rsidRPr="00AD7C4E" w:rsidRDefault="00AD7C4E" w:rsidP="00AD7C4E">
      <w:pPr>
        <w:tabs>
          <w:tab w:val="left" w:pos="2977"/>
        </w:tabs>
        <w:ind w:left="1440"/>
        <w:rPr>
          <w:sz w:val="22"/>
        </w:rPr>
      </w:pPr>
      <w:r w:rsidRPr="00AD7C4E">
        <w:rPr>
          <w:sz w:val="22"/>
        </w:rPr>
        <w:t>Medico:              Dr.Claudio Oppenheimer</w:t>
      </w:r>
    </w:p>
    <w:p w:rsidR="00AD7C4E" w:rsidRPr="00AD7C4E" w:rsidRDefault="00AD7C4E" w:rsidP="00AD7C4E">
      <w:pPr>
        <w:tabs>
          <w:tab w:val="left" w:pos="2977"/>
        </w:tabs>
        <w:ind w:left="1440"/>
        <w:rPr>
          <w:sz w:val="22"/>
        </w:rPr>
      </w:pPr>
      <w:r w:rsidRPr="00AD7C4E">
        <w:rPr>
          <w:sz w:val="22"/>
        </w:rPr>
        <w:t>Terapêutica :</w:t>
      </w:r>
      <w:r w:rsidRPr="00AD7C4E">
        <w:rPr>
          <w:sz w:val="22"/>
        </w:rPr>
        <w:tab/>
        <w:t>Reconter</w:t>
      </w:r>
    </w:p>
    <w:p w:rsidR="00EB1180" w:rsidRDefault="00AD7C4E" w:rsidP="00AD7C4E">
      <w:pPr>
        <w:tabs>
          <w:tab w:val="left" w:pos="2977"/>
        </w:tabs>
        <w:ind w:left="1440"/>
        <w:rPr>
          <w:sz w:val="22"/>
        </w:rPr>
      </w:pPr>
      <w:r w:rsidRPr="00AD7C4E">
        <w:rPr>
          <w:sz w:val="22"/>
        </w:rPr>
        <w:t>Lateralidade :</w:t>
      </w:r>
      <w:r w:rsidRPr="00AD7C4E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espículas</w:t>
      </w:r>
      <w:r w:rsidR="006F2078">
        <w:t xml:space="preserve"> </w:t>
      </w:r>
      <w:r w:rsidR="0047666A">
        <w:t>de</w:t>
      </w:r>
      <w:r w:rsidR="00F74B87">
        <w:t xml:space="preserve"> predomínio</w:t>
      </w:r>
      <w:r w:rsidR="0047666A">
        <w:t xml:space="preserve"> </w:t>
      </w:r>
      <w:r w:rsidR="00F74B87">
        <w:t xml:space="preserve">em </w:t>
      </w:r>
      <w:r w:rsidR="00DC6AC2">
        <w:t xml:space="preserve"> projeção</w:t>
      </w:r>
      <w:r w:rsidR="00F771D0">
        <w:t xml:space="preserve"> </w:t>
      </w:r>
      <w:r w:rsidR="002D7B54">
        <w:t>difusa em ambos os hemisferios cerebrais</w:t>
      </w:r>
      <w:r w:rsidR="006F2078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25EAB">
        <w:t>10.4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25EAB">
        <w:t>98.1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C6AC2" w:rsidP="00DE0AEF">
      <w:pPr>
        <w:ind w:left="709" w:firstLine="11"/>
        <w:rPr>
          <w:sz w:val="24"/>
          <w:szCs w:val="24"/>
        </w:rPr>
      </w:pPr>
      <w:r w:rsidRPr="008B435E">
        <w:rPr>
          <w:sz w:val="24"/>
          <w:szCs w:val="24"/>
        </w:rPr>
        <w:t>Registra-se distúrbio da atividade elétrica cerebral caracteriza</w:t>
      </w:r>
      <w:r w:rsidR="00F86860" w:rsidRPr="008B435E">
        <w:rPr>
          <w:sz w:val="24"/>
          <w:szCs w:val="24"/>
        </w:rPr>
        <w:t xml:space="preserve">da </w:t>
      </w:r>
      <w:r w:rsidRPr="008B435E">
        <w:rPr>
          <w:sz w:val="24"/>
          <w:szCs w:val="24"/>
        </w:rPr>
        <w:t xml:space="preserve"> por</w:t>
      </w:r>
      <w:r w:rsidR="00726C1C">
        <w:rPr>
          <w:sz w:val="24"/>
          <w:szCs w:val="24"/>
        </w:rPr>
        <w:t xml:space="preserve"> </w:t>
      </w:r>
      <w:r w:rsidR="0047666A">
        <w:rPr>
          <w:sz w:val="24"/>
          <w:szCs w:val="24"/>
        </w:rPr>
        <w:t>espiculas</w:t>
      </w:r>
      <w:r w:rsidR="00FC5FC7">
        <w:rPr>
          <w:sz w:val="24"/>
          <w:szCs w:val="24"/>
        </w:rPr>
        <w:t xml:space="preserve"> episodicas</w:t>
      </w:r>
      <w:r w:rsidR="004E4B15">
        <w:rPr>
          <w:sz w:val="24"/>
          <w:szCs w:val="24"/>
        </w:rPr>
        <w:t xml:space="preserve"> de </w:t>
      </w:r>
      <w:r w:rsidR="002D7B54">
        <w:rPr>
          <w:sz w:val="24"/>
          <w:szCs w:val="24"/>
        </w:rPr>
        <w:t>projecao difusa em ambos os hemisferios cerebrais.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AD7C4E">
        <w:rPr>
          <w:noProof/>
          <w:sz w:val="24"/>
        </w:rPr>
        <w:t>17 de julho de 2023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10264D" w:rsidRDefault="0010264D">
      <w:pPr>
        <w:ind w:firstLine="720"/>
        <w:jc w:val="right"/>
        <w:rPr>
          <w:sz w:val="16"/>
          <w:szCs w:val="16"/>
          <w:lang w:val="en-US"/>
        </w:rPr>
      </w:pPr>
      <w:r w:rsidRPr="0092109A">
        <w:rPr>
          <w:sz w:val="24"/>
        </w:rPr>
        <w:t xml:space="preserve">               </w:t>
      </w:r>
      <w:r w:rsidR="008B435E" w:rsidRPr="0092109A">
        <w:rPr>
          <w:sz w:val="24"/>
        </w:rPr>
        <w:t xml:space="preserve">                                       </w:t>
      </w:r>
      <w:r w:rsidRPr="0092109A">
        <w:rPr>
          <w:sz w:val="24"/>
        </w:rPr>
        <w:t xml:space="preserve">                            </w:t>
      </w:r>
      <w:r w:rsidR="008B435E" w:rsidRPr="0092109A">
        <w:rPr>
          <w:sz w:val="24"/>
        </w:rPr>
        <w:t xml:space="preserve">  </w:t>
      </w:r>
      <w:r w:rsidR="008B435E" w:rsidRPr="0010264D">
        <w:rPr>
          <w:sz w:val="16"/>
          <w:szCs w:val="16"/>
          <w:lang w:val="en-US"/>
        </w:rPr>
        <w:t xml:space="preserve">CRM-SP </w:t>
      </w:r>
      <w:proofErr w:type="gramStart"/>
      <w:r w:rsidR="008B435E" w:rsidRPr="0010264D">
        <w:rPr>
          <w:sz w:val="16"/>
          <w:szCs w:val="16"/>
          <w:lang w:val="en-US"/>
        </w:rPr>
        <w:t xml:space="preserve">62357  </w:t>
      </w:r>
      <w:r w:rsidR="00FB6AA1" w:rsidRPr="0010264D">
        <w:rPr>
          <w:sz w:val="16"/>
          <w:szCs w:val="16"/>
          <w:lang w:val="en-US"/>
        </w:rPr>
        <w:t>CRM</w:t>
      </w:r>
      <w:proofErr w:type="gramEnd"/>
      <w:r w:rsidR="00FB6AA1" w:rsidRPr="0010264D">
        <w:rPr>
          <w:sz w:val="16"/>
          <w:szCs w:val="16"/>
          <w:lang w:val="en-US"/>
        </w:rPr>
        <w:t>-DF 11.095</w:t>
      </w:r>
      <w:r w:rsidRPr="0010264D">
        <w:rPr>
          <w:sz w:val="16"/>
          <w:szCs w:val="16"/>
          <w:lang w:val="en-US"/>
        </w:rPr>
        <w:t xml:space="preserve"> RQE 2642</w:t>
      </w:r>
      <w:r w:rsidR="00FB6AA1" w:rsidRPr="0010264D">
        <w:rPr>
          <w:sz w:val="16"/>
          <w:szCs w:val="16"/>
          <w:lang w:val="en-US"/>
        </w:rPr>
        <w:tab/>
      </w:r>
    </w:p>
    <w:p w:rsidR="00EB1180" w:rsidRPr="0010264D" w:rsidRDefault="00EB1180">
      <w:pPr>
        <w:ind w:firstLine="720"/>
        <w:rPr>
          <w:lang w:val="en-US"/>
        </w:rPr>
      </w:pPr>
    </w:p>
    <w:p w:rsidR="00FB6AA1" w:rsidRPr="0010264D" w:rsidRDefault="00FB6AA1">
      <w:pPr>
        <w:rPr>
          <w:lang w:val="en-US"/>
        </w:rPr>
      </w:pPr>
    </w:p>
    <w:sectPr w:rsidR="00FB6AA1" w:rsidRPr="0010264D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263F" w:rsidRDefault="00CE263F">
      <w:r>
        <w:separator/>
      </w:r>
    </w:p>
  </w:endnote>
  <w:endnote w:type="continuationSeparator" w:id="0">
    <w:p w:rsidR="00CE263F" w:rsidRDefault="00CE2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CE263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263F" w:rsidRDefault="00CE263F">
      <w:r>
        <w:separator/>
      </w:r>
    </w:p>
  </w:footnote>
  <w:footnote w:type="continuationSeparator" w:id="0">
    <w:p w:rsidR="00CE263F" w:rsidRDefault="00CE26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272B0"/>
    <w:rsid w:val="00030574"/>
    <w:rsid w:val="000313DB"/>
    <w:rsid w:val="00042193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0264D"/>
    <w:rsid w:val="00123C30"/>
    <w:rsid w:val="001252E9"/>
    <w:rsid w:val="00126245"/>
    <w:rsid w:val="001560B5"/>
    <w:rsid w:val="001568EF"/>
    <w:rsid w:val="00157CDA"/>
    <w:rsid w:val="00165FE3"/>
    <w:rsid w:val="00174C6F"/>
    <w:rsid w:val="00175E24"/>
    <w:rsid w:val="00176914"/>
    <w:rsid w:val="00181DC5"/>
    <w:rsid w:val="00195825"/>
    <w:rsid w:val="001B17CC"/>
    <w:rsid w:val="001B50F7"/>
    <w:rsid w:val="001C3528"/>
    <w:rsid w:val="001D3841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C39F4"/>
    <w:rsid w:val="002C5A71"/>
    <w:rsid w:val="002D2432"/>
    <w:rsid w:val="002D26AF"/>
    <w:rsid w:val="002D42B6"/>
    <w:rsid w:val="002D7B54"/>
    <w:rsid w:val="002E51D2"/>
    <w:rsid w:val="002F4314"/>
    <w:rsid w:val="00306424"/>
    <w:rsid w:val="00317253"/>
    <w:rsid w:val="003237A8"/>
    <w:rsid w:val="00327183"/>
    <w:rsid w:val="00331CFA"/>
    <w:rsid w:val="0033427B"/>
    <w:rsid w:val="003433EA"/>
    <w:rsid w:val="00344054"/>
    <w:rsid w:val="00351D59"/>
    <w:rsid w:val="00357DA7"/>
    <w:rsid w:val="00362874"/>
    <w:rsid w:val="00366F63"/>
    <w:rsid w:val="00367B1E"/>
    <w:rsid w:val="00380B99"/>
    <w:rsid w:val="00387B42"/>
    <w:rsid w:val="003A2F56"/>
    <w:rsid w:val="003A47B6"/>
    <w:rsid w:val="003A7599"/>
    <w:rsid w:val="003B2FD9"/>
    <w:rsid w:val="003C2625"/>
    <w:rsid w:val="003C38A4"/>
    <w:rsid w:val="003C60F1"/>
    <w:rsid w:val="003C7BB2"/>
    <w:rsid w:val="003E7146"/>
    <w:rsid w:val="003F0865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7666A"/>
    <w:rsid w:val="00483EF0"/>
    <w:rsid w:val="004B7751"/>
    <w:rsid w:val="004C6CE9"/>
    <w:rsid w:val="004D18E5"/>
    <w:rsid w:val="004D77D2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5DB"/>
    <w:rsid w:val="0059780A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3A8D"/>
    <w:rsid w:val="006640E4"/>
    <w:rsid w:val="00667CFE"/>
    <w:rsid w:val="00680D8F"/>
    <w:rsid w:val="006A2DE7"/>
    <w:rsid w:val="006A48B5"/>
    <w:rsid w:val="006B422D"/>
    <w:rsid w:val="006B5079"/>
    <w:rsid w:val="006C4B3A"/>
    <w:rsid w:val="006E1AE8"/>
    <w:rsid w:val="006E3415"/>
    <w:rsid w:val="006F1632"/>
    <w:rsid w:val="006F1BFD"/>
    <w:rsid w:val="006F2078"/>
    <w:rsid w:val="0070237F"/>
    <w:rsid w:val="00711A89"/>
    <w:rsid w:val="0072508B"/>
    <w:rsid w:val="00725B0F"/>
    <w:rsid w:val="00726C1C"/>
    <w:rsid w:val="00727F7B"/>
    <w:rsid w:val="00733E4E"/>
    <w:rsid w:val="00734C56"/>
    <w:rsid w:val="007445C3"/>
    <w:rsid w:val="00750879"/>
    <w:rsid w:val="00752434"/>
    <w:rsid w:val="007569A1"/>
    <w:rsid w:val="00780D60"/>
    <w:rsid w:val="007938FF"/>
    <w:rsid w:val="007B5128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478B"/>
    <w:rsid w:val="008C6D63"/>
    <w:rsid w:val="008D52A1"/>
    <w:rsid w:val="008E1106"/>
    <w:rsid w:val="008E3EAF"/>
    <w:rsid w:val="008E69D1"/>
    <w:rsid w:val="008F17CA"/>
    <w:rsid w:val="008F60B5"/>
    <w:rsid w:val="00900DF6"/>
    <w:rsid w:val="00901AE5"/>
    <w:rsid w:val="009046CD"/>
    <w:rsid w:val="0090608C"/>
    <w:rsid w:val="009133EA"/>
    <w:rsid w:val="00913CB1"/>
    <w:rsid w:val="00916065"/>
    <w:rsid w:val="00920F51"/>
    <w:rsid w:val="0092109A"/>
    <w:rsid w:val="0093557B"/>
    <w:rsid w:val="00955DE8"/>
    <w:rsid w:val="00961222"/>
    <w:rsid w:val="009810D5"/>
    <w:rsid w:val="009B1325"/>
    <w:rsid w:val="009B1F19"/>
    <w:rsid w:val="009B29AE"/>
    <w:rsid w:val="009C4A7C"/>
    <w:rsid w:val="009C5118"/>
    <w:rsid w:val="009D3063"/>
    <w:rsid w:val="009E4FF5"/>
    <w:rsid w:val="009E5E7D"/>
    <w:rsid w:val="00A13F28"/>
    <w:rsid w:val="00A27308"/>
    <w:rsid w:val="00A40B5E"/>
    <w:rsid w:val="00A44D3C"/>
    <w:rsid w:val="00A578E0"/>
    <w:rsid w:val="00A664FB"/>
    <w:rsid w:val="00A85662"/>
    <w:rsid w:val="00AA5081"/>
    <w:rsid w:val="00AB5C82"/>
    <w:rsid w:val="00AC38EA"/>
    <w:rsid w:val="00AD7C4E"/>
    <w:rsid w:val="00AD7D93"/>
    <w:rsid w:val="00AE3EF0"/>
    <w:rsid w:val="00B00692"/>
    <w:rsid w:val="00B129BB"/>
    <w:rsid w:val="00B136EB"/>
    <w:rsid w:val="00B2338A"/>
    <w:rsid w:val="00B25E61"/>
    <w:rsid w:val="00B3653A"/>
    <w:rsid w:val="00B369F9"/>
    <w:rsid w:val="00B91584"/>
    <w:rsid w:val="00B9207C"/>
    <w:rsid w:val="00BA0427"/>
    <w:rsid w:val="00BA42E6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117A4"/>
    <w:rsid w:val="00C33361"/>
    <w:rsid w:val="00C526B3"/>
    <w:rsid w:val="00C67209"/>
    <w:rsid w:val="00C74555"/>
    <w:rsid w:val="00C74619"/>
    <w:rsid w:val="00C874EC"/>
    <w:rsid w:val="00C8769E"/>
    <w:rsid w:val="00CA27D2"/>
    <w:rsid w:val="00CB19AD"/>
    <w:rsid w:val="00CB6B7F"/>
    <w:rsid w:val="00CC22B0"/>
    <w:rsid w:val="00CC7E91"/>
    <w:rsid w:val="00CE18EF"/>
    <w:rsid w:val="00CE195B"/>
    <w:rsid w:val="00CE263F"/>
    <w:rsid w:val="00CE2785"/>
    <w:rsid w:val="00D0104B"/>
    <w:rsid w:val="00D061B2"/>
    <w:rsid w:val="00D06A51"/>
    <w:rsid w:val="00D15CF5"/>
    <w:rsid w:val="00D40B04"/>
    <w:rsid w:val="00D4289C"/>
    <w:rsid w:val="00D430E5"/>
    <w:rsid w:val="00D52DE4"/>
    <w:rsid w:val="00D6100B"/>
    <w:rsid w:val="00D613D0"/>
    <w:rsid w:val="00D714A0"/>
    <w:rsid w:val="00D77D11"/>
    <w:rsid w:val="00D955CE"/>
    <w:rsid w:val="00DA024B"/>
    <w:rsid w:val="00DB11FB"/>
    <w:rsid w:val="00DB5A9E"/>
    <w:rsid w:val="00DC333C"/>
    <w:rsid w:val="00DC6AC2"/>
    <w:rsid w:val="00DD4C9D"/>
    <w:rsid w:val="00DE0AEF"/>
    <w:rsid w:val="00DE3325"/>
    <w:rsid w:val="00E1607D"/>
    <w:rsid w:val="00E351D3"/>
    <w:rsid w:val="00E51B79"/>
    <w:rsid w:val="00E53451"/>
    <w:rsid w:val="00E55FC0"/>
    <w:rsid w:val="00E85F46"/>
    <w:rsid w:val="00E90B69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62136"/>
    <w:rsid w:val="00F65493"/>
    <w:rsid w:val="00F74AD5"/>
    <w:rsid w:val="00F74B87"/>
    <w:rsid w:val="00F771D0"/>
    <w:rsid w:val="00F77C73"/>
    <w:rsid w:val="00F86860"/>
    <w:rsid w:val="00F94FD9"/>
    <w:rsid w:val="00F97741"/>
    <w:rsid w:val="00FA0E87"/>
    <w:rsid w:val="00FA16A1"/>
    <w:rsid w:val="00FA18DB"/>
    <w:rsid w:val="00FA7E21"/>
    <w:rsid w:val="00FB6AA1"/>
    <w:rsid w:val="00FC4ECF"/>
    <w:rsid w:val="00FC5FC7"/>
    <w:rsid w:val="00FC7D55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332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1864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161</cp:revision>
  <cp:lastPrinted>2011-05-26T22:39:00Z</cp:lastPrinted>
  <dcterms:created xsi:type="dcterms:W3CDTF">2016-04-06T15:59:00Z</dcterms:created>
  <dcterms:modified xsi:type="dcterms:W3CDTF">2023-07-17T15:59:00Z</dcterms:modified>
</cp:coreProperties>
</file>