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E07CE1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842131" w:rsidRPr="00842131">
        <w:rPr>
          <w:sz w:val="24"/>
        </w:rPr>
        <w:t>Arilma Jaqueline Macedo Moreth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842131">
        <w:rPr>
          <w:sz w:val="24"/>
        </w:rPr>
        <w:t>59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842131">
        <w:rPr>
          <w:sz w:val="24"/>
        </w:rPr>
        <w:t>Check up</w:t>
      </w:r>
      <w:r w:rsidR="00A2725B">
        <w:rPr>
          <w:sz w:val="24"/>
        </w:rPr>
        <w:t xml:space="preserve"> 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AD787D">
        <w:rPr>
          <w:sz w:val="24"/>
        </w:rPr>
        <w:t xml:space="preserve">Ndn 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842131">
        <w:rPr>
          <w:sz w:val="24"/>
        </w:rPr>
        <w:t>14 jul. 23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842131">
        <w:rPr>
          <w:noProof/>
          <w:sz w:val="24"/>
        </w:rPr>
        <w:t>14 de julho de 2023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11095</w:t>
      </w:r>
      <w:r w:rsidR="0003509C">
        <w:rPr>
          <w:lang w:val="en-US"/>
        </w:rPr>
        <w:t xml:space="preserve"> RQE:2642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8E5" w:rsidRDefault="00A648E5">
      <w:r>
        <w:separator/>
      </w:r>
    </w:p>
  </w:endnote>
  <w:endnote w:type="continuationSeparator" w:id="0">
    <w:p w:rsidR="00A648E5" w:rsidRDefault="00A64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A648E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8E5" w:rsidRDefault="00A648E5">
      <w:r>
        <w:separator/>
      </w:r>
    </w:p>
  </w:footnote>
  <w:footnote w:type="continuationSeparator" w:id="0">
    <w:p w:rsidR="00A648E5" w:rsidRDefault="00A648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4F4F"/>
    <w:rsid w:val="00065AA6"/>
    <w:rsid w:val="000766A9"/>
    <w:rsid w:val="00080FEC"/>
    <w:rsid w:val="00083244"/>
    <w:rsid w:val="0008452B"/>
    <w:rsid w:val="0009157D"/>
    <w:rsid w:val="0009610C"/>
    <w:rsid w:val="000A4746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0F6ECA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23E1"/>
    <w:rsid w:val="00184C83"/>
    <w:rsid w:val="001A18A1"/>
    <w:rsid w:val="001A48E1"/>
    <w:rsid w:val="001B61F3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E1B53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10CC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0771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191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B03"/>
    <w:rsid w:val="00714E68"/>
    <w:rsid w:val="00721098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96F8A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4213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1F16"/>
    <w:rsid w:val="008B337D"/>
    <w:rsid w:val="008B4D95"/>
    <w:rsid w:val="008C35AE"/>
    <w:rsid w:val="008C76A1"/>
    <w:rsid w:val="008D5BF7"/>
    <w:rsid w:val="008D7064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9F500B"/>
    <w:rsid w:val="00A03B4C"/>
    <w:rsid w:val="00A057D2"/>
    <w:rsid w:val="00A06F8F"/>
    <w:rsid w:val="00A2725B"/>
    <w:rsid w:val="00A36D21"/>
    <w:rsid w:val="00A3791D"/>
    <w:rsid w:val="00A41659"/>
    <w:rsid w:val="00A42EE7"/>
    <w:rsid w:val="00A42F92"/>
    <w:rsid w:val="00A54991"/>
    <w:rsid w:val="00A60EBF"/>
    <w:rsid w:val="00A648E5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D787D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464AD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06E1"/>
    <w:rsid w:val="00CF17B0"/>
    <w:rsid w:val="00CF2A9F"/>
    <w:rsid w:val="00D05580"/>
    <w:rsid w:val="00D06539"/>
    <w:rsid w:val="00D1298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4EC"/>
    <w:rsid w:val="00DD15EC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1B4A"/>
    <w:rsid w:val="00EA4475"/>
    <w:rsid w:val="00EA4579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176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176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1409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203</cp:revision>
  <cp:lastPrinted>2018-11-09T17:27:00Z</cp:lastPrinted>
  <dcterms:created xsi:type="dcterms:W3CDTF">2016-11-16T19:01:00Z</dcterms:created>
  <dcterms:modified xsi:type="dcterms:W3CDTF">2023-07-14T22:15:00Z</dcterms:modified>
</cp:coreProperties>
</file>