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1654A1" w:rsidRPr="001654A1">
        <w:rPr>
          <w:sz w:val="22"/>
        </w:rPr>
        <w:t>Solimani Andes Bonfim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1654A1">
        <w:rPr>
          <w:sz w:val="22"/>
        </w:rPr>
        <w:t>59</w:t>
      </w:r>
      <w:r w:rsidR="00FA7BE5">
        <w:rPr>
          <w:sz w:val="22"/>
        </w:rPr>
        <w:t xml:space="preserve"> </w:t>
      </w:r>
      <w:r w:rsidR="00F27351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1654A1">
        <w:rPr>
          <w:sz w:val="22"/>
        </w:rPr>
        <w:t>Check up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CA717A">
        <w:rPr>
          <w:sz w:val="22"/>
        </w:rPr>
        <w:t>1</w:t>
      </w:r>
      <w:r w:rsidR="00E94F4E">
        <w:rPr>
          <w:sz w:val="22"/>
        </w:rPr>
        <w:t>2</w:t>
      </w:r>
      <w:r w:rsidR="00A67CE6">
        <w:rPr>
          <w:sz w:val="22"/>
        </w:rPr>
        <w:t xml:space="preserve"> </w:t>
      </w:r>
      <w:r w:rsidR="00B1191B">
        <w:rPr>
          <w:sz w:val="22"/>
        </w:rPr>
        <w:t>jul.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1654A1">
        <w:rPr>
          <w:sz w:val="22"/>
        </w:rPr>
        <w:t>Fluoxetina</w:t>
      </w:r>
      <w:bookmarkStart w:id="0" w:name="_GoBack"/>
      <w:bookmarkEnd w:id="0"/>
      <w:r w:rsidR="000746B4">
        <w:rPr>
          <w:sz w:val="22"/>
        </w:rPr>
        <w:t xml:space="preserve"> 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CA717A">
        <w:t>10.1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CA717A">
        <w:t>29.7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E94F4E">
        <w:rPr>
          <w:noProof/>
          <w:sz w:val="24"/>
        </w:rPr>
        <w:t>12 de julho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16605" w:rsidRDefault="00C16605">
      <w:r>
        <w:separator/>
      </w:r>
    </w:p>
  </w:endnote>
  <w:endnote w:type="continuationSeparator" w:id="0">
    <w:p w:rsidR="00C16605" w:rsidRDefault="00C166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C16605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16605" w:rsidRDefault="00C16605">
      <w:r>
        <w:separator/>
      </w:r>
    </w:p>
  </w:footnote>
  <w:footnote w:type="continuationSeparator" w:id="0">
    <w:p w:rsidR="00C16605" w:rsidRDefault="00C1660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C2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605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D69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5E7B"/>
    <w:rsid w:val="00ED6D3D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30B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55896</TotalTime>
  <Pages>1</Pages>
  <Words>273</Words>
  <Characters>1562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4805</cp:revision>
  <cp:lastPrinted>2023-04-18T21:04:00Z</cp:lastPrinted>
  <dcterms:created xsi:type="dcterms:W3CDTF">2016-03-08T22:06:00Z</dcterms:created>
  <dcterms:modified xsi:type="dcterms:W3CDTF">2023-07-12T19:27:00Z</dcterms:modified>
</cp:coreProperties>
</file>