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FB2" w:rsidRDefault="00550BAA" w:rsidP="00504FB2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504FB2">
        <w:t>ELETRONEUROMIOGRAFIA</w:t>
      </w:r>
      <w:r w:rsidR="005F14E0">
        <w:t>/PE</w:t>
      </w:r>
    </w:p>
    <w:p w:rsidR="00504FB2" w:rsidRDefault="00504FB2" w:rsidP="00504FB2">
      <w:pPr>
        <w:rPr>
          <w:sz w:val="32"/>
        </w:rPr>
      </w:pPr>
    </w:p>
    <w:p w:rsidR="001542CD" w:rsidRPr="001542CD" w:rsidRDefault="001542CD" w:rsidP="001542CD">
      <w:pPr>
        <w:rPr>
          <w:sz w:val="32"/>
        </w:rPr>
      </w:pPr>
      <w:r w:rsidRPr="001542CD">
        <w:rPr>
          <w:sz w:val="32"/>
        </w:rPr>
        <w:t>PACIENTE: Ana Isabel Freitas Aleluia</w:t>
      </w:r>
    </w:p>
    <w:p w:rsidR="001542CD" w:rsidRPr="001542CD" w:rsidRDefault="001542CD" w:rsidP="001542CD">
      <w:pPr>
        <w:rPr>
          <w:sz w:val="32"/>
        </w:rPr>
      </w:pPr>
      <w:r w:rsidRPr="001542CD">
        <w:rPr>
          <w:sz w:val="32"/>
        </w:rPr>
        <w:t xml:space="preserve">IDADE: 71 anos SEXO: F                    </w:t>
      </w:r>
    </w:p>
    <w:p w:rsidR="00EE38EF" w:rsidRDefault="001542CD" w:rsidP="001542CD">
      <w:pPr>
        <w:rPr>
          <w:sz w:val="32"/>
        </w:rPr>
      </w:pPr>
      <w:r w:rsidRPr="001542CD">
        <w:rPr>
          <w:sz w:val="32"/>
        </w:rPr>
        <w:t>DATA DO EXAME: 7 jul. 23</w:t>
      </w:r>
    </w:p>
    <w:p w:rsidR="002C1480" w:rsidRDefault="002C1480" w:rsidP="00D8636E">
      <w:pPr>
        <w:rPr>
          <w:sz w:val="32"/>
          <w:szCs w:val="32"/>
        </w:rPr>
      </w:pPr>
      <w:r>
        <w:rPr>
          <w:sz w:val="32"/>
        </w:rPr>
        <w:t>SEGMENTO ESTU</w:t>
      </w:r>
      <w:bookmarkStart w:id="0" w:name="_GoBack"/>
      <w:bookmarkEnd w:id="0"/>
      <w:r>
        <w:rPr>
          <w:sz w:val="32"/>
        </w:rPr>
        <w:t>DADO:Membros</w:t>
      </w:r>
      <w:r w:rsidR="0063163D">
        <w:rPr>
          <w:sz w:val="32"/>
        </w:rPr>
        <w:t xml:space="preserve"> </w:t>
      </w:r>
      <w:r w:rsidR="00BE59B8">
        <w:rPr>
          <w:sz w:val="32"/>
        </w:rPr>
        <w:t>superiores</w:t>
      </w:r>
      <w:r w:rsidR="0063163D">
        <w:rPr>
          <w:sz w:val="32"/>
        </w:rPr>
        <w:t>.</w:t>
      </w:r>
    </w:p>
    <w:p w:rsidR="00630A92" w:rsidRDefault="00630A92" w:rsidP="00630A92">
      <w:pPr>
        <w:rPr>
          <w:sz w:val="32"/>
          <w:szCs w:val="32"/>
        </w:rPr>
      </w:pPr>
    </w:p>
    <w:p w:rsidR="00504FB2" w:rsidRDefault="00504FB2" w:rsidP="00CA3539">
      <w:pPr>
        <w:rPr>
          <w:sz w:val="32"/>
        </w:rPr>
      </w:pPr>
      <w:r>
        <w:rPr>
          <w:sz w:val="32"/>
        </w:rPr>
        <w:t>RELATÓRIO:</w:t>
      </w:r>
    </w:p>
    <w:p w:rsidR="00FC2E4B" w:rsidRDefault="00FC2E4B" w:rsidP="00504FB2">
      <w:pPr>
        <w:jc w:val="both"/>
        <w:rPr>
          <w:sz w:val="28"/>
          <w:szCs w:val="28"/>
        </w:rPr>
      </w:pP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sensitiva estão </w:t>
      </w:r>
      <w:r w:rsidR="003410C0">
        <w:rPr>
          <w:sz w:val="28"/>
          <w:szCs w:val="28"/>
        </w:rPr>
        <w:t>normais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sensitivo estão </w:t>
      </w:r>
      <w:r w:rsidR="003410C0">
        <w:rPr>
          <w:sz w:val="28"/>
          <w:szCs w:val="28"/>
        </w:rPr>
        <w:t xml:space="preserve">normais 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motora estão </w:t>
      </w:r>
      <w:r w:rsidR="003410C0">
        <w:rPr>
          <w:sz w:val="28"/>
          <w:szCs w:val="28"/>
        </w:rPr>
        <w:t>normais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motor estão </w:t>
      </w:r>
      <w:r w:rsidR="003410C0">
        <w:rPr>
          <w:sz w:val="28"/>
          <w:szCs w:val="28"/>
        </w:rPr>
        <w:t>normai</w:t>
      </w:r>
      <w:r w:rsidR="00E02D7C">
        <w:rPr>
          <w:sz w:val="28"/>
          <w:szCs w:val="28"/>
        </w:rPr>
        <w:t>s</w:t>
      </w:r>
      <w:r w:rsidRPr="00EE38EF">
        <w:rPr>
          <w:sz w:val="28"/>
          <w:szCs w:val="28"/>
        </w:rPr>
        <w:t xml:space="preserve"> nos nervos examinados.</w:t>
      </w:r>
    </w:p>
    <w:p w:rsidR="00504FB2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 onda F, obtida no nervo ulnar D e E, está </w:t>
      </w:r>
      <w:r w:rsidR="00E02D7C">
        <w:rPr>
          <w:sz w:val="28"/>
          <w:szCs w:val="28"/>
        </w:rPr>
        <w:t xml:space="preserve">com </w:t>
      </w:r>
      <w:r w:rsidR="003410C0">
        <w:rPr>
          <w:sz w:val="28"/>
          <w:szCs w:val="28"/>
        </w:rPr>
        <w:t>normal</w:t>
      </w:r>
      <w:r w:rsidR="00E02D7C">
        <w:rPr>
          <w:sz w:val="28"/>
          <w:szCs w:val="28"/>
        </w:rPr>
        <w:t xml:space="preserve"> </w:t>
      </w:r>
      <w:r w:rsidRPr="00EE38EF">
        <w:rPr>
          <w:sz w:val="28"/>
          <w:szCs w:val="28"/>
        </w:rPr>
        <w:t xml:space="preserve">bilateralmente. 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Os eletromiogramas </w:t>
      </w:r>
      <w:r w:rsidR="0063163D">
        <w:rPr>
          <w:sz w:val="28"/>
          <w:szCs w:val="28"/>
        </w:rPr>
        <w:t>estao normais nos musculos captados</w:t>
      </w:r>
      <w:r w:rsidR="003410C0">
        <w:rPr>
          <w:sz w:val="28"/>
          <w:szCs w:val="28"/>
        </w:rPr>
        <w:t>;nao foram registrados potenciais de fibrilacao e ondas agudas positivas.</w:t>
      </w:r>
    </w:p>
    <w:p w:rsidR="00CA3539" w:rsidRPr="00EE38EF" w:rsidRDefault="003410C0" w:rsidP="00504FB2">
      <w:pPr>
        <w:jc w:val="both"/>
        <w:rPr>
          <w:sz w:val="28"/>
          <w:szCs w:val="28"/>
        </w:rPr>
      </w:pPr>
      <w:r>
        <w:rPr>
          <w:sz w:val="28"/>
          <w:szCs w:val="28"/>
        </w:rPr>
        <w:t>Regi</w:t>
      </w:r>
      <w:r w:rsidR="00BE59B8">
        <w:rPr>
          <w:sz w:val="28"/>
          <w:szCs w:val="28"/>
        </w:rPr>
        <w:t>s</w:t>
      </w:r>
      <w:r>
        <w:rPr>
          <w:sz w:val="28"/>
          <w:szCs w:val="28"/>
        </w:rPr>
        <w:t>trou-se</w:t>
      </w:r>
      <w:r w:rsidR="00FC2E4B">
        <w:rPr>
          <w:sz w:val="28"/>
          <w:szCs w:val="28"/>
        </w:rPr>
        <w:t xml:space="preserve"> tremor </w:t>
      </w:r>
      <w:r w:rsidR="00BE59B8">
        <w:rPr>
          <w:sz w:val="28"/>
          <w:szCs w:val="28"/>
        </w:rPr>
        <w:t>em</w:t>
      </w:r>
      <w:r w:rsidR="00FC2E4B">
        <w:rPr>
          <w:sz w:val="28"/>
          <w:szCs w:val="28"/>
        </w:rPr>
        <w:t xml:space="preserve"> </w:t>
      </w:r>
      <w:r w:rsidR="00FC0E73">
        <w:rPr>
          <w:sz w:val="28"/>
          <w:szCs w:val="28"/>
        </w:rPr>
        <w:t>repouso</w:t>
      </w:r>
      <w:r w:rsidR="00BE59B8">
        <w:rPr>
          <w:sz w:val="28"/>
          <w:szCs w:val="28"/>
        </w:rPr>
        <w:t xml:space="preserve"> de</w:t>
      </w:r>
      <w:r w:rsidR="00272109">
        <w:rPr>
          <w:sz w:val="28"/>
          <w:szCs w:val="28"/>
        </w:rPr>
        <w:t xml:space="preserve"> </w:t>
      </w:r>
      <w:r w:rsidR="00FC0E73">
        <w:rPr>
          <w:sz w:val="28"/>
          <w:szCs w:val="28"/>
        </w:rPr>
        <w:t>4</w:t>
      </w:r>
      <w:r w:rsidR="006624A1" w:rsidRPr="00EE38EF">
        <w:rPr>
          <w:sz w:val="28"/>
          <w:szCs w:val="28"/>
        </w:rPr>
        <w:t>Hz</w:t>
      </w:r>
      <w:r w:rsidR="00FC0E73">
        <w:rPr>
          <w:sz w:val="28"/>
          <w:szCs w:val="28"/>
        </w:rPr>
        <w:t>.</w:t>
      </w:r>
    </w:p>
    <w:p w:rsidR="00504FB2" w:rsidRDefault="00504FB2" w:rsidP="00504FB2">
      <w:pPr>
        <w:jc w:val="both"/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  <w:r>
        <w:rPr>
          <w:sz w:val="32"/>
        </w:rPr>
        <w:t>CONCLUSÃO:</w:t>
      </w:r>
    </w:p>
    <w:p w:rsidR="00E02D7C" w:rsidRDefault="00504FB2" w:rsidP="00504FB2">
      <w:pPr>
        <w:rPr>
          <w:sz w:val="28"/>
          <w:szCs w:val="28"/>
        </w:rPr>
      </w:pPr>
      <w:r w:rsidRPr="00E02D7C">
        <w:rPr>
          <w:sz w:val="28"/>
          <w:szCs w:val="28"/>
        </w:rPr>
        <w:t>Quadro eletroneuromiografico de pr</w:t>
      </w:r>
      <w:r w:rsidR="00E02D7C" w:rsidRPr="00E02D7C">
        <w:rPr>
          <w:sz w:val="28"/>
          <w:szCs w:val="28"/>
        </w:rPr>
        <w:t>ocesso neurológico sugestivo de:</w:t>
      </w:r>
    </w:p>
    <w:p w:rsidR="00BE59B8" w:rsidRDefault="00BE59B8" w:rsidP="00504FB2">
      <w:pPr>
        <w:rPr>
          <w:sz w:val="28"/>
          <w:szCs w:val="28"/>
        </w:rPr>
      </w:pPr>
    </w:p>
    <w:p w:rsidR="00504FB2" w:rsidRPr="00BE59B8" w:rsidRDefault="0063163D" w:rsidP="00504FB2">
      <w:pPr>
        <w:rPr>
          <w:b/>
          <w:sz w:val="28"/>
          <w:szCs w:val="28"/>
        </w:rPr>
      </w:pPr>
      <w:r w:rsidRPr="00BE59B8">
        <w:rPr>
          <w:b/>
          <w:sz w:val="28"/>
          <w:szCs w:val="28"/>
        </w:rPr>
        <w:t>T</w:t>
      </w:r>
      <w:r w:rsidR="00504FB2" w:rsidRPr="00BE59B8">
        <w:rPr>
          <w:b/>
          <w:sz w:val="28"/>
          <w:szCs w:val="28"/>
        </w:rPr>
        <w:t xml:space="preserve">remor </w:t>
      </w:r>
      <w:r w:rsidR="00FC0E73" w:rsidRPr="00BE59B8">
        <w:rPr>
          <w:b/>
          <w:sz w:val="28"/>
          <w:szCs w:val="28"/>
        </w:rPr>
        <w:t>parkinsoniano</w:t>
      </w:r>
      <w:r w:rsidR="00BE59B8" w:rsidRPr="00BE59B8">
        <w:rPr>
          <w:b/>
          <w:sz w:val="28"/>
          <w:szCs w:val="28"/>
        </w:rPr>
        <w:t>.</w:t>
      </w: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EE38EF" w:rsidRDefault="00EE38EF" w:rsidP="00504FB2">
      <w:pPr>
        <w:rPr>
          <w:i/>
          <w:sz w:val="32"/>
        </w:rPr>
      </w:pPr>
    </w:p>
    <w:p w:rsidR="00BE59B8" w:rsidRDefault="00BE59B8" w:rsidP="00504FB2">
      <w:pPr>
        <w:rPr>
          <w:i/>
          <w:sz w:val="32"/>
        </w:rPr>
      </w:pPr>
    </w:p>
    <w:p w:rsidR="00504FB2" w:rsidRDefault="00AB0A71" w:rsidP="00504FB2">
      <w:pPr>
        <w:rPr>
          <w:i/>
          <w:sz w:val="32"/>
        </w:rPr>
      </w:pPr>
      <w:r>
        <w:rPr>
          <w:i/>
          <w:sz w:val="32"/>
        </w:rPr>
        <w:t xml:space="preserve">              </w:t>
      </w:r>
      <w:r w:rsidR="002C1480">
        <w:rPr>
          <w:i/>
          <w:sz w:val="32"/>
        </w:rPr>
        <w:t xml:space="preserve">                                               </w:t>
      </w:r>
      <w:r w:rsidR="00504FB2">
        <w:rPr>
          <w:i/>
          <w:sz w:val="32"/>
        </w:rPr>
        <w:t xml:space="preserve">Dr. Cláudio Oppenheimer                 </w:t>
      </w:r>
    </w:p>
    <w:p w:rsidR="0052744F" w:rsidRPr="00AB0A71" w:rsidRDefault="00504FB2" w:rsidP="00504FB2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  </w:t>
      </w:r>
      <w:r w:rsidR="00AB0A71">
        <w:rPr>
          <w:i/>
          <w:sz w:val="32"/>
        </w:rPr>
        <w:t xml:space="preserve">          </w:t>
      </w:r>
      <w:r>
        <w:rPr>
          <w:i/>
          <w:sz w:val="32"/>
        </w:rPr>
        <w:t xml:space="preserve"> </w:t>
      </w:r>
      <w:r w:rsidR="002C1480">
        <w:rPr>
          <w:i/>
          <w:sz w:val="32"/>
        </w:rPr>
        <w:t xml:space="preserve">                                               </w:t>
      </w:r>
      <w:r w:rsidRPr="00AB0A71">
        <w:rPr>
          <w:i/>
          <w:sz w:val="22"/>
          <w:szCs w:val="22"/>
        </w:rPr>
        <w:t>CRM</w:t>
      </w:r>
      <w:r w:rsidR="00AB0A71" w:rsidRPr="00AB0A71">
        <w:rPr>
          <w:i/>
          <w:sz w:val="22"/>
          <w:szCs w:val="22"/>
        </w:rPr>
        <w:t>DF</w:t>
      </w:r>
      <w:r w:rsidRPr="00AB0A71">
        <w:rPr>
          <w:i/>
          <w:sz w:val="22"/>
          <w:szCs w:val="22"/>
        </w:rPr>
        <w:t>:11095</w:t>
      </w:r>
      <w:r w:rsidR="00AB0A71" w:rsidRPr="00AB0A71">
        <w:rPr>
          <w:i/>
          <w:sz w:val="22"/>
          <w:szCs w:val="22"/>
        </w:rPr>
        <w:t xml:space="preserve">  CRMSP</w:t>
      </w:r>
      <w:r w:rsidR="00E02D7C">
        <w:rPr>
          <w:i/>
          <w:sz w:val="22"/>
          <w:szCs w:val="22"/>
        </w:rPr>
        <w:t>:</w:t>
      </w:r>
      <w:r w:rsidR="00AB0A71" w:rsidRPr="00AB0A71">
        <w:rPr>
          <w:i/>
          <w:sz w:val="22"/>
          <w:szCs w:val="22"/>
        </w:rPr>
        <w:t>62357</w:t>
      </w:r>
    </w:p>
    <w:sectPr w:rsidR="0052744F" w:rsidRPr="00AB0A71" w:rsidSect="005B74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51CF" w:rsidRDefault="008D51CF">
      <w:r>
        <w:separator/>
      </w:r>
    </w:p>
  </w:endnote>
  <w:endnote w:type="continuationSeparator" w:id="0">
    <w:p w:rsidR="008D51CF" w:rsidRDefault="008D51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FC0E73" w:rsidRDefault="008D51C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FC0E73" w:rsidRPr="00F703E6">
        <w:rPr>
          <w:rStyle w:val="Hyperlink"/>
          <w:b/>
        </w:rPr>
        <w:t>www.neurofis.com.br</w:t>
      </w:r>
    </w:hyperlink>
    <w:r w:rsidR="00FC0E73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51CF" w:rsidRDefault="008D51CF">
      <w:r>
        <w:separator/>
      </w:r>
    </w:p>
  </w:footnote>
  <w:footnote w:type="continuationSeparator" w:id="0">
    <w:p w:rsidR="008D51CF" w:rsidRDefault="008D51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04FB2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7C17"/>
    <w:rsid w:val="00062662"/>
    <w:rsid w:val="000B6F4C"/>
    <w:rsid w:val="000C5A6F"/>
    <w:rsid w:val="000C6696"/>
    <w:rsid w:val="000D714F"/>
    <w:rsid w:val="00104E06"/>
    <w:rsid w:val="00116787"/>
    <w:rsid w:val="0013451E"/>
    <w:rsid w:val="00151DE6"/>
    <w:rsid w:val="001542CD"/>
    <w:rsid w:val="0017512E"/>
    <w:rsid w:val="001836A4"/>
    <w:rsid w:val="0018518E"/>
    <w:rsid w:val="001A5F72"/>
    <w:rsid w:val="001D0D9E"/>
    <w:rsid w:val="001E1FEE"/>
    <w:rsid w:val="00246D1C"/>
    <w:rsid w:val="002700A9"/>
    <w:rsid w:val="00272109"/>
    <w:rsid w:val="00275AD9"/>
    <w:rsid w:val="00291234"/>
    <w:rsid w:val="002947B8"/>
    <w:rsid w:val="002B2DDB"/>
    <w:rsid w:val="002C1480"/>
    <w:rsid w:val="002C49D5"/>
    <w:rsid w:val="002D30ED"/>
    <w:rsid w:val="002F735F"/>
    <w:rsid w:val="0034042F"/>
    <w:rsid w:val="003410C0"/>
    <w:rsid w:val="00355DD1"/>
    <w:rsid w:val="0040702C"/>
    <w:rsid w:val="00413B60"/>
    <w:rsid w:val="00417240"/>
    <w:rsid w:val="00431705"/>
    <w:rsid w:val="0043478D"/>
    <w:rsid w:val="004360C7"/>
    <w:rsid w:val="00457304"/>
    <w:rsid w:val="00466C5B"/>
    <w:rsid w:val="00471FE9"/>
    <w:rsid w:val="004834FE"/>
    <w:rsid w:val="004B1F3A"/>
    <w:rsid w:val="004E368F"/>
    <w:rsid w:val="004F665A"/>
    <w:rsid w:val="00504FB2"/>
    <w:rsid w:val="005233EE"/>
    <w:rsid w:val="0052744F"/>
    <w:rsid w:val="00550BAA"/>
    <w:rsid w:val="00554DE0"/>
    <w:rsid w:val="00595022"/>
    <w:rsid w:val="005A287F"/>
    <w:rsid w:val="005A4EF0"/>
    <w:rsid w:val="005A5BB7"/>
    <w:rsid w:val="005B5467"/>
    <w:rsid w:val="005B74CC"/>
    <w:rsid w:val="005F14E0"/>
    <w:rsid w:val="005F49E8"/>
    <w:rsid w:val="00615535"/>
    <w:rsid w:val="00615FAD"/>
    <w:rsid w:val="00630A92"/>
    <w:rsid w:val="0063163D"/>
    <w:rsid w:val="00631AEB"/>
    <w:rsid w:val="00634CC1"/>
    <w:rsid w:val="006612E0"/>
    <w:rsid w:val="006624A1"/>
    <w:rsid w:val="00672AC4"/>
    <w:rsid w:val="006A3E8C"/>
    <w:rsid w:val="006D188B"/>
    <w:rsid w:val="006D348E"/>
    <w:rsid w:val="00720708"/>
    <w:rsid w:val="0072759C"/>
    <w:rsid w:val="007465F5"/>
    <w:rsid w:val="007624BE"/>
    <w:rsid w:val="00770BE9"/>
    <w:rsid w:val="00785152"/>
    <w:rsid w:val="00790D56"/>
    <w:rsid w:val="007923B1"/>
    <w:rsid w:val="007B4EB5"/>
    <w:rsid w:val="007C66A2"/>
    <w:rsid w:val="00847DA0"/>
    <w:rsid w:val="008544DC"/>
    <w:rsid w:val="00856A9B"/>
    <w:rsid w:val="008A4928"/>
    <w:rsid w:val="008B35D3"/>
    <w:rsid w:val="008D3DA8"/>
    <w:rsid w:val="008D51CF"/>
    <w:rsid w:val="0090450C"/>
    <w:rsid w:val="0091486B"/>
    <w:rsid w:val="00923B9E"/>
    <w:rsid w:val="009510D3"/>
    <w:rsid w:val="0096075C"/>
    <w:rsid w:val="00996304"/>
    <w:rsid w:val="009B43F4"/>
    <w:rsid w:val="009D09DA"/>
    <w:rsid w:val="009E2004"/>
    <w:rsid w:val="00A11823"/>
    <w:rsid w:val="00A33679"/>
    <w:rsid w:val="00A861EF"/>
    <w:rsid w:val="00A90881"/>
    <w:rsid w:val="00AA7F18"/>
    <w:rsid w:val="00AB0A71"/>
    <w:rsid w:val="00AB0CE6"/>
    <w:rsid w:val="00AF1BA6"/>
    <w:rsid w:val="00B0654A"/>
    <w:rsid w:val="00B16226"/>
    <w:rsid w:val="00B20775"/>
    <w:rsid w:val="00B21C98"/>
    <w:rsid w:val="00B2688F"/>
    <w:rsid w:val="00B376ED"/>
    <w:rsid w:val="00B47DD7"/>
    <w:rsid w:val="00B732DA"/>
    <w:rsid w:val="00B815E3"/>
    <w:rsid w:val="00BE59B8"/>
    <w:rsid w:val="00BF446E"/>
    <w:rsid w:val="00C031FE"/>
    <w:rsid w:val="00C0640B"/>
    <w:rsid w:val="00C0688D"/>
    <w:rsid w:val="00C23027"/>
    <w:rsid w:val="00C55C9E"/>
    <w:rsid w:val="00CA3539"/>
    <w:rsid w:val="00D14D85"/>
    <w:rsid w:val="00D33F95"/>
    <w:rsid w:val="00D8636E"/>
    <w:rsid w:val="00D97962"/>
    <w:rsid w:val="00E02D7C"/>
    <w:rsid w:val="00E3258E"/>
    <w:rsid w:val="00E43612"/>
    <w:rsid w:val="00E63AE6"/>
    <w:rsid w:val="00E7319B"/>
    <w:rsid w:val="00EA1E32"/>
    <w:rsid w:val="00EA608D"/>
    <w:rsid w:val="00EC6AA7"/>
    <w:rsid w:val="00EE38EF"/>
    <w:rsid w:val="00F03199"/>
    <w:rsid w:val="00F1081E"/>
    <w:rsid w:val="00F13552"/>
    <w:rsid w:val="00F20B30"/>
    <w:rsid w:val="00F54184"/>
    <w:rsid w:val="00F74894"/>
    <w:rsid w:val="00F769CE"/>
    <w:rsid w:val="00F85832"/>
    <w:rsid w:val="00F9404A"/>
    <w:rsid w:val="00FA5510"/>
    <w:rsid w:val="00FC0E73"/>
    <w:rsid w:val="00FC2E4B"/>
    <w:rsid w:val="00FF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E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E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</cp:revision>
  <cp:lastPrinted>1998-02-03T19:29:00Z</cp:lastPrinted>
  <dcterms:created xsi:type="dcterms:W3CDTF">2022-09-23T18:37:00Z</dcterms:created>
  <dcterms:modified xsi:type="dcterms:W3CDTF">2023-07-07T19:10:00Z</dcterms:modified>
</cp:coreProperties>
</file>