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46564" w:rsidRPr="00346564">
        <w:rPr>
          <w:sz w:val="22"/>
        </w:rPr>
        <w:t>Ana Isabel Freitas Aleluia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46564">
        <w:rPr>
          <w:sz w:val="22"/>
        </w:rPr>
        <w:t>71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46564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46564">
        <w:rPr>
          <w:sz w:val="22"/>
        </w:rPr>
        <w:t>7</w:t>
      </w:r>
      <w:bookmarkStart w:id="0" w:name="_GoBack"/>
      <w:bookmarkEnd w:id="0"/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1191B">
        <w:t>8.3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1191B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6564">
        <w:rPr>
          <w:noProof/>
          <w:sz w:val="24"/>
        </w:rPr>
        <w:t>7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4FA" w:rsidRDefault="002E14FA">
      <w:r>
        <w:separator/>
      </w:r>
    </w:p>
  </w:endnote>
  <w:endnote w:type="continuationSeparator" w:id="0">
    <w:p w:rsidR="002E14FA" w:rsidRDefault="002E1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14F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4FA" w:rsidRDefault="002E14FA">
      <w:r>
        <w:separator/>
      </w:r>
    </w:p>
  </w:footnote>
  <w:footnote w:type="continuationSeparator" w:id="0">
    <w:p w:rsidR="002E14FA" w:rsidRDefault="002E14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55893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4798</cp:revision>
  <cp:lastPrinted>2023-04-18T21:04:00Z</cp:lastPrinted>
  <dcterms:created xsi:type="dcterms:W3CDTF">2016-03-08T22:06:00Z</dcterms:created>
  <dcterms:modified xsi:type="dcterms:W3CDTF">2023-07-07T19:07:00Z</dcterms:modified>
</cp:coreProperties>
</file>