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>PACIENTE: Rubens Diniz Robson Santos Sodre</w:t>
      </w: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IDADE: 29 anos SEXO: M                    </w:t>
      </w:r>
    </w:p>
    <w:p w:rsidR="004930C6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>DATA DO EXAME: 4 jul.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BD6" w:rsidRDefault="00DC4BD6">
      <w:r>
        <w:separator/>
      </w:r>
    </w:p>
  </w:endnote>
  <w:endnote w:type="continuationSeparator" w:id="0">
    <w:p w:rsidR="00DC4BD6" w:rsidRDefault="00DC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DC4BD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BD6" w:rsidRDefault="00DC4BD6">
      <w:r>
        <w:separator/>
      </w:r>
    </w:p>
  </w:footnote>
  <w:footnote w:type="continuationSeparator" w:id="0">
    <w:p w:rsidR="00DC4BD6" w:rsidRDefault="00DC4B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5418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2286</cp:revision>
  <cp:lastPrinted>2023-04-18T21:05:00Z</cp:lastPrinted>
  <dcterms:created xsi:type="dcterms:W3CDTF">2016-03-08T23:18:00Z</dcterms:created>
  <dcterms:modified xsi:type="dcterms:W3CDTF">2023-07-04T19:12:00Z</dcterms:modified>
</cp:coreProperties>
</file>