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67CE6" w:rsidRPr="00A67CE6">
        <w:rPr>
          <w:sz w:val="22"/>
        </w:rPr>
        <w:t>Rubens Diniz Robson Santos Sodre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67CE6">
        <w:rPr>
          <w:sz w:val="22"/>
        </w:rPr>
        <w:t>29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67CE6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67CE6">
        <w:rPr>
          <w:sz w:val="22"/>
        </w:rPr>
        <w:t xml:space="preserve">4 </w:t>
      </w:r>
      <w:bookmarkStart w:id="0" w:name="_GoBack"/>
      <w:bookmarkEnd w:id="0"/>
      <w:r w:rsidR="00B1191B">
        <w:rPr>
          <w:sz w:val="22"/>
        </w:rPr>
        <w:t>jul.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746B4">
        <w:rPr>
          <w:sz w:val="22"/>
        </w:rPr>
        <w:t xml:space="preserve">Ndn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1191B">
        <w:t>8.3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1191B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67CE6">
        <w:rPr>
          <w:noProof/>
          <w:sz w:val="24"/>
        </w:rPr>
        <w:t>4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567" w:rsidRDefault="00F93567">
      <w:r>
        <w:separator/>
      </w:r>
    </w:p>
  </w:endnote>
  <w:endnote w:type="continuationSeparator" w:id="0">
    <w:p w:rsidR="00F93567" w:rsidRDefault="00F93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9356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567" w:rsidRDefault="00F93567">
      <w:r>
        <w:separator/>
      </w:r>
    </w:p>
  </w:footnote>
  <w:footnote w:type="continuationSeparator" w:id="0">
    <w:p w:rsidR="00F93567" w:rsidRDefault="00F935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55892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4797</cp:revision>
  <cp:lastPrinted>2023-04-18T21:04:00Z</cp:lastPrinted>
  <dcterms:created xsi:type="dcterms:W3CDTF">2016-03-08T22:06:00Z</dcterms:created>
  <dcterms:modified xsi:type="dcterms:W3CDTF">2023-07-04T19:11:00Z</dcterms:modified>
</cp:coreProperties>
</file>