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9A3178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202C46" w:rsidRPr="00202C46" w:rsidRDefault="00202C46" w:rsidP="00202C46">
      <w:pPr>
        <w:rPr>
          <w:sz w:val="32"/>
          <w:szCs w:val="32"/>
        </w:rPr>
      </w:pPr>
      <w:r w:rsidRPr="00202C46">
        <w:rPr>
          <w:sz w:val="32"/>
          <w:szCs w:val="32"/>
        </w:rPr>
        <w:t xml:space="preserve">PACIENTE   </w:t>
      </w:r>
      <w:r w:rsidR="00DD6FFC">
        <w:rPr>
          <w:sz w:val="32"/>
          <w:szCs w:val="32"/>
        </w:rPr>
        <w:t>Ana Lea A.O.Jacob</w:t>
      </w:r>
      <w:r w:rsidRPr="00202C46">
        <w:rPr>
          <w:sz w:val="32"/>
          <w:szCs w:val="32"/>
        </w:rPr>
        <w:t xml:space="preserve">   ID:</w:t>
      </w:r>
      <w:r w:rsidR="00DD6FFC">
        <w:rPr>
          <w:sz w:val="32"/>
          <w:szCs w:val="32"/>
        </w:rPr>
        <w:t>27987</w:t>
      </w:r>
    </w:p>
    <w:p w:rsidR="00DA6475" w:rsidRDefault="00202C46" w:rsidP="00202C46">
      <w:pPr>
        <w:rPr>
          <w:sz w:val="32"/>
          <w:szCs w:val="32"/>
        </w:rPr>
      </w:pPr>
      <w:r w:rsidRPr="00202C46">
        <w:rPr>
          <w:sz w:val="32"/>
          <w:szCs w:val="32"/>
        </w:rPr>
        <w:t>IDADE</w:t>
      </w:r>
      <w:r w:rsidR="00BE3C46">
        <w:rPr>
          <w:sz w:val="32"/>
          <w:szCs w:val="32"/>
        </w:rPr>
        <w:t>:</w:t>
      </w:r>
      <w:r w:rsidR="00DD6FFC">
        <w:rPr>
          <w:sz w:val="32"/>
          <w:szCs w:val="32"/>
        </w:rPr>
        <w:t>50</w:t>
      </w:r>
      <w:r w:rsidR="00911534">
        <w:rPr>
          <w:sz w:val="32"/>
          <w:szCs w:val="32"/>
        </w:rPr>
        <w:t xml:space="preserve"> </w:t>
      </w:r>
      <w:r w:rsidRPr="00202C46">
        <w:rPr>
          <w:sz w:val="32"/>
          <w:szCs w:val="32"/>
        </w:rPr>
        <w:t>anos</w:t>
      </w:r>
      <w:r w:rsidR="00BE3C46">
        <w:rPr>
          <w:sz w:val="32"/>
          <w:szCs w:val="32"/>
        </w:rPr>
        <w:t xml:space="preserve">  SEXO:</w:t>
      </w:r>
      <w:r w:rsidR="00FC60E9">
        <w:rPr>
          <w:sz w:val="32"/>
          <w:szCs w:val="32"/>
        </w:rPr>
        <w:t>F</w:t>
      </w:r>
      <w:r w:rsidR="00BE3C46">
        <w:rPr>
          <w:sz w:val="32"/>
          <w:szCs w:val="32"/>
        </w:rPr>
        <w:t xml:space="preserve">  </w:t>
      </w:r>
      <w:r w:rsidRPr="00202C46">
        <w:rPr>
          <w:sz w:val="32"/>
          <w:szCs w:val="32"/>
        </w:rPr>
        <w:t xml:space="preserve">  DATA DO EXAME: </w:t>
      </w:r>
      <w:r w:rsidR="00DD6FFC">
        <w:rPr>
          <w:sz w:val="32"/>
          <w:szCs w:val="32"/>
        </w:rPr>
        <w:t xml:space="preserve">30 </w:t>
      </w:r>
      <w:bookmarkStart w:id="0" w:name="_GoBack"/>
      <w:bookmarkEnd w:id="0"/>
      <w:r w:rsidR="00DA6475">
        <w:rPr>
          <w:sz w:val="32"/>
          <w:szCs w:val="32"/>
        </w:rPr>
        <w:t>jun. 23</w:t>
      </w:r>
    </w:p>
    <w:p w:rsidR="00004AF5" w:rsidRDefault="00202C46" w:rsidP="00202C46">
      <w:pPr>
        <w:rPr>
          <w:sz w:val="32"/>
          <w:szCs w:val="32"/>
        </w:rPr>
      </w:pPr>
      <w:r w:rsidRPr="00202C46">
        <w:rPr>
          <w:sz w:val="32"/>
          <w:szCs w:val="32"/>
        </w:rPr>
        <w:t>SEGMENTO ESTUDADO:Membros</w:t>
      </w:r>
      <w:r w:rsidR="00A86D76">
        <w:rPr>
          <w:sz w:val="32"/>
          <w:szCs w:val="32"/>
        </w:rPr>
        <w:t xml:space="preserve"> superiores e</w:t>
      </w:r>
      <w:r w:rsidRPr="00202C46">
        <w:rPr>
          <w:sz w:val="32"/>
          <w:szCs w:val="32"/>
        </w:rPr>
        <w:t xml:space="preserve"> inferiores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EF1F9A" w:rsidRDefault="00EF1F9A" w:rsidP="007D0B8C">
      <w:pPr>
        <w:jc w:val="both"/>
        <w:rPr>
          <w:sz w:val="28"/>
          <w:szCs w:val="28"/>
        </w:rPr>
      </w:pP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sensitiva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sensitivo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motora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motor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 onda F</w:t>
      </w:r>
      <w:r w:rsidR="001B2137" w:rsidRPr="00EF1F9A">
        <w:rPr>
          <w:sz w:val="28"/>
          <w:szCs w:val="28"/>
        </w:rPr>
        <w:t xml:space="preserve"> e o reflexo H</w:t>
      </w:r>
      <w:r w:rsidRPr="00EF1F9A">
        <w:rPr>
          <w:sz w:val="28"/>
          <w:szCs w:val="28"/>
        </w:rPr>
        <w:t>, obtida no nervo ulnar D e E</w:t>
      </w:r>
      <w:r w:rsidR="001B2137" w:rsidRPr="00EF1F9A">
        <w:rPr>
          <w:sz w:val="28"/>
          <w:szCs w:val="28"/>
        </w:rPr>
        <w:t xml:space="preserve"> e nervo tibial D e E</w:t>
      </w:r>
      <w:r w:rsidRPr="00EF1F9A">
        <w:rPr>
          <w:sz w:val="28"/>
          <w:szCs w:val="28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 w:rsidRPr="00EF1F9A">
        <w:rPr>
          <w:sz w:val="28"/>
          <w:szCs w:val="28"/>
        </w:rPr>
        <w:t xml:space="preserve">Os eletromiogramas estão </w:t>
      </w:r>
      <w:r w:rsidR="00E324C2" w:rsidRPr="00EF1F9A">
        <w:rPr>
          <w:sz w:val="28"/>
          <w:szCs w:val="28"/>
        </w:rPr>
        <w:t>normais nos músculos indicados</w:t>
      </w:r>
      <w:r w:rsidR="008043F0" w:rsidRPr="00EF1F9A">
        <w:rPr>
          <w:sz w:val="28"/>
          <w:szCs w:val="28"/>
        </w:rPr>
        <w:t>.Não fo</w:t>
      </w:r>
      <w:r w:rsidR="00E261C5" w:rsidRPr="00EF1F9A">
        <w:rPr>
          <w:sz w:val="28"/>
          <w:szCs w:val="28"/>
        </w:rPr>
        <w:t>r</w:t>
      </w:r>
      <w:r w:rsidR="008043F0" w:rsidRPr="00EF1F9A">
        <w:rPr>
          <w:sz w:val="28"/>
          <w:szCs w:val="28"/>
        </w:rPr>
        <w:t xml:space="preserve">am </w:t>
      </w:r>
      <w:r w:rsidR="00C40E35" w:rsidRPr="00EF1F9A">
        <w:rPr>
          <w:sz w:val="28"/>
          <w:szCs w:val="28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EF1F9A" w:rsidRDefault="00EF1F9A" w:rsidP="007D0B8C">
      <w:pPr>
        <w:rPr>
          <w:sz w:val="32"/>
        </w:rPr>
      </w:pP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D2049E" w:rsidRDefault="00D2049E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AF9" w:rsidRDefault="00CD3AF9">
      <w:r>
        <w:separator/>
      </w:r>
    </w:p>
  </w:endnote>
  <w:endnote w:type="continuationSeparator" w:id="0">
    <w:p w:rsidR="00CD3AF9" w:rsidRDefault="00CD3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CD3AF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AF9" w:rsidRDefault="00CD3AF9">
      <w:r>
        <w:separator/>
      </w:r>
    </w:p>
  </w:footnote>
  <w:footnote w:type="continuationSeparator" w:id="0">
    <w:p w:rsidR="00CD3AF9" w:rsidRDefault="00CD3A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185A"/>
    <w:rsid w:val="0000245F"/>
    <w:rsid w:val="000041B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595B"/>
    <w:rsid w:val="00042AF5"/>
    <w:rsid w:val="00043CD4"/>
    <w:rsid w:val="00044B9B"/>
    <w:rsid w:val="00050923"/>
    <w:rsid w:val="0005214F"/>
    <w:rsid w:val="00053562"/>
    <w:rsid w:val="00061E73"/>
    <w:rsid w:val="000665E4"/>
    <w:rsid w:val="000745F5"/>
    <w:rsid w:val="000768DE"/>
    <w:rsid w:val="00077A2C"/>
    <w:rsid w:val="00080CCD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C6F5E"/>
    <w:rsid w:val="000D178A"/>
    <w:rsid w:val="000D3E36"/>
    <w:rsid w:val="000D4F7A"/>
    <w:rsid w:val="000E0CF0"/>
    <w:rsid w:val="000E78C2"/>
    <w:rsid w:val="000F5A84"/>
    <w:rsid w:val="000F741D"/>
    <w:rsid w:val="000F74F5"/>
    <w:rsid w:val="00100387"/>
    <w:rsid w:val="001058A5"/>
    <w:rsid w:val="00107560"/>
    <w:rsid w:val="00114A78"/>
    <w:rsid w:val="00124C32"/>
    <w:rsid w:val="001259F1"/>
    <w:rsid w:val="00134BB0"/>
    <w:rsid w:val="00135C5D"/>
    <w:rsid w:val="00142293"/>
    <w:rsid w:val="0014495E"/>
    <w:rsid w:val="00144AD0"/>
    <w:rsid w:val="00144F72"/>
    <w:rsid w:val="00146DA5"/>
    <w:rsid w:val="001471E2"/>
    <w:rsid w:val="00175A1B"/>
    <w:rsid w:val="00175D46"/>
    <w:rsid w:val="001855DB"/>
    <w:rsid w:val="001865D6"/>
    <w:rsid w:val="00187855"/>
    <w:rsid w:val="001A1B8F"/>
    <w:rsid w:val="001A3AD2"/>
    <w:rsid w:val="001B2137"/>
    <w:rsid w:val="001D3E73"/>
    <w:rsid w:val="001D52D8"/>
    <w:rsid w:val="001D59AF"/>
    <w:rsid w:val="001E51C7"/>
    <w:rsid w:val="001E56E6"/>
    <w:rsid w:val="001E6B2E"/>
    <w:rsid w:val="001F0693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2C46"/>
    <w:rsid w:val="00206D90"/>
    <w:rsid w:val="002107E1"/>
    <w:rsid w:val="00212B7E"/>
    <w:rsid w:val="00214950"/>
    <w:rsid w:val="002202C3"/>
    <w:rsid w:val="00220C98"/>
    <w:rsid w:val="00220FF2"/>
    <w:rsid w:val="00224100"/>
    <w:rsid w:val="00224EDC"/>
    <w:rsid w:val="00234430"/>
    <w:rsid w:val="00235A02"/>
    <w:rsid w:val="00235A6E"/>
    <w:rsid w:val="00236E7D"/>
    <w:rsid w:val="00240151"/>
    <w:rsid w:val="002404C7"/>
    <w:rsid w:val="00245475"/>
    <w:rsid w:val="00245945"/>
    <w:rsid w:val="0025411B"/>
    <w:rsid w:val="00254FC0"/>
    <w:rsid w:val="00262DEB"/>
    <w:rsid w:val="002634E6"/>
    <w:rsid w:val="00263E1C"/>
    <w:rsid w:val="00266A38"/>
    <w:rsid w:val="00267C05"/>
    <w:rsid w:val="00287988"/>
    <w:rsid w:val="002905A2"/>
    <w:rsid w:val="002908C5"/>
    <w:rsid w:val="00291D7F"/>
    <w:rsid w:val="002976C2"/>
    <w:rsid w:val="002A2BAD"/>
    <w:rsid w:val="002A52F9"/>
    <w:rsid w:val="002B06B4"/>
    <w:rsid w:val="002B5981"/>
    <w:rsid w:val="002B5CC3"/>
    <w:rsid w:val="002D0540"/>
    <w:rsid w:val="002D2A45"/>
    <w:rsid w:val="002E0DB0"/>
    <w:rsid w:val="002E2245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3A15"/>
    <w:rsid w:val="00374D97"/>
    <w:rsid w:val="00375E14"/>
    <w:rsid w:val="00376308"/>
    <w:rsid w:val="003777C0"/>
    <w:rsid w:val="00377B40"/>
    <w:rsid w:val="0038397F"/>
    <w:rsid w:val="003871BE"/>
    <w:rsid w:val="00391A21"/>
    <w:rsid w:val="00392C70"/>
    <w:rsid w:val="0039407A"/>
    <w:rsid w:val="003940A0"/>
    <w:rsid w:val="003A05AA"/>
    <w:rsid w:val="003A5A78"/>
    <w:rsid w:val="003A6B6E"/>
    <w:rsid w:val="003B04A2"/>
    <w:rsid w:val="003B1799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2B23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377B1"/>
    <w:rsid w:val="004414CD"/>
    <w:rsid w:val="00442E7F"/>
    <w:rsid w:val="004468EE"/>
    <w:rsid w:val="00465176"/>
    <w:rsid w:val="004672ED"/>
    <w:rsid w:val="0047287B"/>
    <w:rsid w:val="00475FCB"/>
    <w:rsid w:val="00477DBE"/>
    <w:rsid w:val="004812A5"/>
    <w:rsid w:val="00490BEB"/>
    <w:rsid w:val="004A1FCE"/>
    <w:rsid w:val="004A2A98"/>
    <w:rsid w:val="004A3033"/>
    <w:rsid w:val="004A73FF"/>
    <w:rsid w:val="004B0D7E"/>
    <w:rsid w:val="004C14A9"/>
    <w:rsid w:val="004C1BCF"/>
    <w:rsid w:val="004C22E4"/>
    <w:rsid w:val="004D0FA1"/>
    <w:rsid w:val="004D221D"/>
    <w:rsid w:val="004D7D6F"/>
    <w:rsid w:val="004E7EEB"/>
    <w:rsid w:val="004F3ECA"/>
    <w:rsid w:val="004F47E0"/>
    <w:rsid w:val="004F6605"/>
    <w:rsid w:val="0050526D"/>
    <w:rsid w:val="00505B2A"/>
    <w:rsid w:val="00507673"/>
    <w:rsid w:val="00507D29"/>
    <w:rsid w:val="0051199A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4E34"/>
    <w:rsid w:val="006954CE"/>
    <w:rsid w:val="00696749"/>
    <w:rsid w:val="006A282D"/>
    <w:rsid w:val="006A7017"/>
    <w:rsid w:val="006B0C92"/>
    <w:rsid w:val="006B10D6"/>
    <w:rsid w:val="006B2087"/>
    <w:rsid w:val="006B27FE"/>
    <w:rsid w:val="006B3237"/>
    <w:rsid w:val="006B4230"/>
    <w:rsid w:val="006B5351"/>
    <w:rsid w:val="006C6A2E"/>
    <w:rsid w:val="006C6E59"/>
    <w:rsid w:val="006D7975"/>
    <w:rsid w:val="006E0D1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060C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76321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588C"/>
    <w:rsid w:val="008C697F"/>
    <w:rsid w:val="008D32F8"/>
    <w:rsid w:val="008D3DA8"/>
    <w:rsid w:val="008D4C31"/>
    <w:rsid w:val="008E0276"/>
    <w:rsid w:val="008E04C4"/>
    <w:rsid w:val="008E2EA2"/>
    <w:rsid w:val="008E791E"/>
    <w:rsid w:val="008F0255"/>
    <w:rsid w:val="008F14F0"/>
    <w:rsid w:val="009031FA"/>
    <w:rsid w:val="00906237"/>
    <w:rsid w:val="00911534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2D17"/>
    <w:rsid w:val="009465B3"/>
    <w:rsid w:val="00946BC5"/>
    <w:rsid w:val="009517B6"/>
    <w:rsid w:val="009529AC"/>
    <w:rsid w:val="00955F69"/>
    <w:rsid w:val="0096075C"/>
    <w:rsid w:val="00961996"/>
    <w:rsid w:val="00965DA0"/>
    <w:rsid w:val="00972240"/>
    <w:rsid w:val="00984B1C"/>
    <w:rsid w:val="00990492"/>
    <w:rsid w:val="00993217"/>
    <w:rsid w:val="00993A7D"/>
    <w:rsid w:val="00996EF8"/>
    <w:rsid w:val="009A029E"/>
    <w:rsid w:val="009A3178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A01D0D"/>
    <w:rsid w:val="00A02D8B"/>
    <w:rsid w:val="00A0400A"/>
    <w:rsid w:val="00A04838"/>
    <w:rsid w:val="00A0567E"/>
    <w:rsid w:val="00A1215B"/>
    <w:rsid w:val="00A13344"/>
    <w:rsid w:val="00A13985"/>
    <w:rsid w:val="00A1621D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37A89"/>
    <w:rsid w:val="00A45DD5"/>
    <w:rsid w:val="00A47ADE"/>
    <w:rsid w:val="00A51E18"/>
    <w:rsid w:val="00A542E3"/>
    <w:rsid w:val="00A635E9"/>
    <w:rsid w:val="00A65A63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86D76"/>
    <w:rsid w:val="00A93234"/>
    <w:rsid w:val="00A9531A"/>
    <w:rsid w:val="00AA11B7"/>
    <w:rsid w:val="00AA2781"/>
    <w:rsid w:val="00AA2E3E"/>
    <w:rsid w:val="00AA620A"/>
    <w:rsid w:val="00AB18A9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51CD"/>
    <w:rsid w:val="00B56EEE"/>
    <w:rsid w:val="00B60DF8"/>
    <w:rsid w:val="00B620BF"/>
    <w:rsid w:val="00B632F2"/>
    <w:rsid w:val="00B66DF0"/>
    <w:rsid w:val="00B67674"/>
    <w:rsid w:val="00B75D89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D356A"/>
    <w:rsid w:val="00BE0600"/>
    <w:rsid w:val="00BE3C46"/>
    <w:rsid w:val="00BF3080"/>
    <w:rsid w:val="00BF6033"/>
    <w:rsid w:val="00BF7FDD"/>
    <w:rsid w:val="00C01EFB"/>
    <w:rsid w:val="00C060B7"/>
    <w:rsid w:val="00C060D7"/>
    <w:rsid w:val="00C064B5"/>
    <w:rsid w:val="00C16D32"/>
    <w:rsid w:val="00C17882"/>
    <w:rsid w:val="00C22593"/>
    <w:rsid w:val="00C236FF"/>
    <w:rsid w:val="00C26668"/>
    <w:rsid w:val="00C27673"/>
    <w:rsid w:val="00C356E4"/>
    <w:rsid w:val="00C37BA2"/>
    <w:rsid w:val="00C40558"/>
    <w:rsid w:val="00C40E35"/>
    <w:rsid w:val="00C47000"/>
    <w:rsid w:val="00C56C1A"/>
    <w:rsid w:val="00C63174"/>
    <w:rsid w:val="00C73030"/>
    <w:rsid w:val="00C84021"/>
    <w:rsid w:val="00C85A47"/>
    <w:rsid w:val="00C878A7"/>
    <w:rsid w:val="00C913F6"/>
    <w:rsid w:val="00C91C6A"/>
    <w:rsid w:val="00C9222E"/>
    <w:rsid w:val="00C93610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C6ABF"/>
    <w:rsid w:val="00CD03EE"/>
    <w:rsid w:val="00CD0A3C"/>
    <w:rsid w:val="00CD3AF9"/>
    <w:rsid w:val="00CF0596"/>
    <w:rsid w:val="00CF6962"/>
    <w:rsid w:val="00D00824"/>
    <w:rsid w:val="00D01B41"/>
    <w:rsid w:val="00D03396"/>
    <w:rsid w:val="00D0625E"/>
    <w:rsid w:val="00D06741"/>
    <w:rsid w:val="00D07B70"/>
    <w:rsid w:val="00D104BB"/>
    <w:rsid w:val="00D10C62"/>
    <w:rsid w:val="00D12EA5"/>
    <w:rsid w:val="00D1326F"/>
    <w:rsid w:val="00D14F17"/>
    <w:rsid w:val="00D2049E"/>
    <w:rsid w:val="00D24204"/>
    <w:rsid w:val="00D434F9"/>
    <w:rsid w:val="00D43772"/>
    <w:rsid w:val="00D47DE6"/>
    <w:rsid w:val="00D51F45"/>
    <w:rsid w:val="00D5279D"/>
    <w:rsid w:val="00D576AE"/>
    <w:rsid w:val="00D8074B"/>
    <w:rsid w:val="00D83A7A"/>
    <w:rsid w:val="00D8408D"/>
    <w:rsid w:val="00D9064B"/>
    <w:rsid w:val="00D910AF"/>
    <w:rsid w:val="00D94C8E"/>
    <w:rsid w:val="00D95C71"/>
    <w:rsid w:val="00D972B5"/>
    <w:rsid w:val="00DA305B"/>
    <w:rsid w:val="00DA5933"/>
    <w:rsid w:val="00DA6475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D6FFC"/>
    <w:rsid w:val="00DD73BE"/>
    <w:rsid w:val="00DD7A3D"/>
    <w:rsid w:val="00DE0B7B"/>
    <w:rsid w:val="00DE735A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06C54"/>
    <w:rsid w:val="00E1067F"/>
    <w:rsid w:val="00E10756"/>
    <w:rsid w:val="00E11DAA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65BAA"/>
    <w:rsid w:val="00E67759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0624"/>
    <w:rsid w:val="00EF1F9A"/>
    <w:rsid w:val="00EF3BB0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51B7"/>
    <w:rsid w:val="00F365E9"/>
    <w:rsid w:val="00F37179"/>
    <w:rsid w:val="00F37386"/>
    <w:rsid w:val="00F420B1"/>
    <w:rsid w:val="00F47D14"/>
    <w:rsid w:val="00F604CE"/>
    <w:rsid w:val="00F6293B"/>
    <w:rsid w:val="00F64816"/>
    <w:rsid w:val="00F65223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A66E3"/>
    <w:rsid w:val="00FB23EA"/>
    <w:rsid w:val="00FB2E5E"/>
    <w:rsid w:val="00FB4E66"/>
    <w:rsid w:val="00FB566A"/>
    <w:rsid w:val="00FB7E2D"/>
    <w:rsid w:val="00FC60E9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327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346</cp:revision>
  <cp:lastPrinted>2019-03-25T16:16:00Z</cp:lastPrinted>
  <dcterms:created xsi:type="dcterms:W3CDTF">2016-08-19T21:06:00Z</dcterms:created>
  <dcterms:modified xsi:type="dcterms:W3CDTF">2023-06-30T17:53:00Z</dcterms:modified>
</cp:coreProperties>
</file>