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F976D6" w:rsidRPr="00F976D6" w:rsidRDefault="00F976D6" w:rsidP="00F976D6">
      <w:pPr>
        <w:ind w:right="-1141"/>
        <w:jc w:val="both"/>
        <w:rPr>
          <w:noProof/>
          <w:sz w:val="32"/>
        </w:rPr>
      </w:pPr>
      <w:r w:rsidRPr="00F976D6">
        <w:rPr>
          <w:noProof/>
          <w:sz w:val="32"/>
        </w:rPr>
        <w:t>PACIENTE: Silvia Regina Nunes de Souza</w:t>
      </w:r>
    </w:p>
    <w:p w:rsidR="00F976D6" w:rsidRPr="00F976D6" w:rsidRDefault="00F976D6" w:rsidP="00F976D6">
      <w:pPr>
        <w:ind w:right="-1141"/>
        <w:jc w:val="both"/>
        <w:rPr>
          <w:noProof/>
          <w:sz w:val="32"/>
        </w:rPr>
      </w:pPr>
      <w:r w:rsidRPr="00F976D6">
        <w:rPr>
          <w:noProof/>
          <w:sz w:val="32"/>
        </w:rPr>
        <w:t xml:space="preserve">IDADE: 63 anos SEXO: F                    </w:t>
      </w:r>
    </w:p>
    <w:p w:rsidR="00802F5B" w:rsidRDefault="00F976D6" w:rsidP="00F976D6">
      <w:pPr>
        <w:ind w:right="-1141"/>
        <w:jc w:val="both"/>
        <w:rPr>
          <w:noProof/>
          <w:sz w:val="32"/>
        </w:rPr>
      </w:pPr>
      <w:r w:rsidRPr="00F976D6">
        <w:rPr>
          <w:noProof/>
          <w:sz w:val="32"/>
        </w:rPr>
        <w:t>DATA DO EXAME: 29 jun. 23</w:t>
      </w:r>
    </w:p>
    <w:p w:rsidR="00F976D6" w:rsidRPr="00FC14E5" w:rsidRDefault="00F976D6" w:rsidP="00F976D6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F976D6">
        <w:rPr>
          <w:sz w:val="32"/>
        </w:rPr>
        <w:t>dentro dos limites normais da varicao</w:t>
      </w:r>
      <w:bookmarkStart w:id="0" w:name="_GoBack"/>
      <w:bookmarkEnd w:id="0"/>
      <w:r w:rsidR="001D589E">
        <w:rPr>
          <w:sz w:val="32"/>
        </w:rPr>
        <w:t>.</w:t>
      </w:r>
      <w:r w:rsidR="00D91496">
        <w:rPr>
          <w:sz w:val="32"/>
        </w:rPr>
        <w:t>Registrou-se pulsos sistolicos arritmicos.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E88" w:rsidRDefault="00193E88">
      <w:r>
        <w:separator/>
      </w:r>
    </w:p>
  </w:endnote>
  <w:endnote w:type="continuationSeparator" w:id="0">
    <w:p w:rsidR="00193E88" w:rsidRDefault="00193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E88" w:rsidRDefault="00193E88">
      <w:r>
        <w:separator/>
      </w:r>
    </w:p>
  </w:footnote>
  <w:footnote w:type="continuationSeparator" w:id="0">
    <w:p w:rsidR="00193E88" w:rsidRDefault="00193E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3E88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3E57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1496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6D6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537EB4-E58E-40C2-9339-F683E6AD8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</cp:revision>
  <cp:lastPrinted>1998-02-03T19:29:00Z</cp:lastPrinted>
  <dcterms:created xsi:type="dcterms:W3CDTF">2023-06-29T19:44:00Z</dcterms:created>
  <dcterms:modified xsi:type="dcterms:W3CDTF">2023-06-29T19:44:00Z</dcterms:modified>
</cp:coreProperties>
</file>