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F1933" w:rsidRPr="00AF1933">
        <w:rPr>
          <w:sz w:val="22"/>
        </w:rPr>
        <w:t>Samia Maria Almeida de Jesus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F1933">
        <w:rPr>
          <w:sz w:val="22"/>
        </w:rPr>
        <w:t>14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F1933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F1933">
        <w:rPr>
          <w:sz w:val="22"/>
        </w:rPr>
        <w:t>19</w:t>
      </w:r>
      <w:r w:rsidR="00BE7607">
        <w:rPr>
          <w:sz w:val="22"/>
        </w:rPr>
        <w:t xml:space="preserve"> jun.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E7607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F1933">
        <w:t>10.4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F1933">
        <w:t>36.9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F1933">
        <w:rPr>
          <w:noProof/>
          <w:sz w:val="24"/>
        </w:rPr>
        <w:t>19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50EC" w:rsidRDefault="00F350EC">
      <w:r>
        <w:separator/>
      </w:r>
    </w:p>
  </w:endnote>
  <w:endnote w:type="continuationSeparator" w:id="0">
    <w:p w:rsidR="00F350EC" w:rsidRDefault="00F35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350E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50EC" w:rsidRDefault="00F350EC">
      <w:r>
        <w:separator/>
      </w:r>
    </w:p>
  </w:footnote>
  <w:footnote w:type="continuationSeparator" w:id="0">
    <w:p w:rsidR="00F350EC" w:rsidRDefault="00F350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55410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4782</cp:revision>
  <cp:lastPrinted>2023-04-18T21:04:00Z</cp:lastPrinted>
  <dcterms:created xsi:type="dcterms:W3CDTF">2016-03-08T22:06:00Z</dcterms:created>
  <dcterms:modified xsi:type="dcterms:W3CDTF">2023-06-19T20:02:00Z</dcterms:modified>
</cp:coreProperties>
</file>