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240BD5" w:rsidRPr="00240BD5">
        <w:rPr>
          <w:sz w:val="22"/>
        </w:rPr>
        <w:t>Geraldo Carlos de Oliveira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240BD5">
        <w:rPr>
          <w:sz w:val="22"/>
        </w:rPr>
        <w:t>58</w:t>
      </w:r>
      <w:r w:rsidRPr="00983C9B">
        <w:rPr>
          <w:sz w:val="22"/>
        </w:rPr>
        <w:t xml:space="preserve"> anos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Indicação            </w:t>
      </w:r>
      <w:r w:rsidR="0066635B">
        <w:rPr>
          <w:sz w:val="22"/>
        </w:rPr>
        <w:t>Cefaleia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Data:                   </w:t>
      </w:r>
      <w:r w:rsidR="00240BD5">
        <w:rPr>
          <w:sz w:val="22"/>
        </w:rPr>
        <w:t>16 jun. 23</w:t>
      </w:r>
      <w:bookmarkStart w:id="0" w:name="_GoBack"/>
      <w:bookmarkEnd w:id="0"/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</w:r>
      <w:r w:rsidR="0066635B">
        <w:rPr>
          <w:sz w:val="22"/>
        </w:rPr>
        <w:t>Ndn</w:t>
      </w:r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40BD5">
        <w:rPr>
          <w:noProof/>
          <w:sz w:val="24"/>
        </w:rPr>
        <w:t>16 de junho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0AEE" w:rsidRDefault="00C50AEE">
      <w:r>
        <w:separator/>
      </w:r>
    </w:p>
  </w:endnote>
  <w:endnote w:type="continuationSeparator" w:id="0">
    <w:p w:rsidR="00C50AEE" w:rsidRDefault="00C50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50AE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0AEE" w:rsidRDefault="00C50AEE">
      <w:r>
        <w:separator/>
      </w:r>
    </w:p>
  </w:footnote>
  <w:footnote w:type="continuationSeparator" w:id="0">
    <w:p w:rsidR="00C50AEE" w:rsidRDefault="00C50A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1CB5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0BD5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4609"/>
    <w:rsid w:val="00364A87"/>
    <w:rsid w:val="00364BDA"/>
    <w:rsid w:val="003656D6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222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31E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35B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0AEE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285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</cp:revision>
  <cp:lastPrinted>2017-08-09T15:22:00Z</cp:lastPrinted>
  <dcterms:created xsi:type="dcterms:W3CDTF">2018-07-18T22:11:00Z</dcterms:created>
  <dcterms:modified xsi:type="dcterms:W3CDTF">2023-06-16T16:45:00Z</dcterms:modified>
</cp:coreProperties>
</file>