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2C6A56" w:rsidRPr="002C6A56" w:rsidRDefault="002C6A56" w:rsidP="002C6A56">
      <w:pPr>
        <w:ind w:right="-99"/>
        <w:jc w:val="both"/>
        <w:rPr>
          <w:sz w:val="32"/>
          <w:szCs w:val="32"/>
        </w:rPr>
      </w:pPr>
      <w:r w:rsidRPr="002C6A56">
        <w:rPr>
          <w:sz w:val="32"/>
          <w:szCs w:val="32"/>
        </w:rPr>
        <w:t>PACIENTE: Edinalva Santos Oliveira</w:t>
      </w:r>
    </w:p>
    <w:p w:rsidR="002C6A56" w:rsidRPr="002C6A56" w:rsidRDefault="002C6A56" w:rsidP="002C6A56">
      <w:pPr>
        <w:ind w:right="-99"/>
        <w:jc w:val="both"/>
        <w:rPr>
          <w:sz w:val="32"/>
          <w:szCs w:val="32"/>
        </w:rPr>
      </w:pPr>
      <w:r w:rsidRPr="002C6A56">
        <w:rPr>
          <w:sz w:val="32"/>
          <w:szCs w:val="32"/>
        </w:rPr>
        <w:t xml:space="preserve">IDADE:55 anos SEXO: F                  </w:t>
      </w:r>
    </w:p>
    <w:p w:rsidR="00E53701" w:rsidRDefault="002C6A56" w:rsidP="002C6A56">
      <w:pPr>
        <w:ind w:right="-99"/>
        <w:jc w:val="both"/>
        <w:rPr>
          <w:sz w:val="32"/>
          <w:szCs w:val="32"/>
        </w:rPr>
      </w:pPr>
      <w:r w:rsidRPr="002C6A56">
        <w:rPr>
          <w:sz w:val="32"/>
          <w:szCs w:val="32"/>
        </w:rPr>
        <w:t>DATA DO EXAME:16 jun. 23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C5554">
        <w:rPr>
          <w:sz w:val="32"/>
        </w:rPr>
        <w:t>(migranea)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Default="005A287F" w:rsidP="005A287F">
      <w:pPr>
        <w:jc w:val="both"/>
      </w:pPr>
      <w:r w:rsidRPr="0083425C">
        <w:tab/>
      </w:r>
    </w:p>
    <w:p w:rsidR="001C5554" w:rsidRPr="0083425C" w:rsidRDefault="001C5554" w:rsidP="005A287F">
      <w:pPr>
        <w:jc w:val="both"/>
      </w:pP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2C6A56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5A12" w:rsidRDefault="003F5A12">
      <w:r>
        <w:separator/>
      </w:r>
    </w:p>
  </w:endnote>
  <w:endnote w:type="continuationSeparator" w:id="0">
    <w:p w:rsidR="003F5A12" w:rsidRDefault="003F5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C5554" w:rsidRDefault="003F5A1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C5554" w:rsidRPr="00157505">
        <w:rPr>
          <w:rStyle w:val="Hyperlink"/>
          <w:b/>
        </w:rPr>
        <w:t>www.neurofis.com.br</w:t>
      </w:r>
    </w:hyperlink>
    <w:r w:rsidR="001C5554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5A12" w:rsidRDefault="003F5A12">
      <w:r>
        <w:separator/>
      </w:r>
    </w:p>
  </w:footnote>
  <w:footnote w:type="continuationSeparator" w:id="0">
    <w:p w:rsidR="003F5A12" w:rsidRDefault="003F5A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866FC"/>
    <w:rsid w:val="00190972"/>
    <w:rsid w:val="0019219C"/>
    <w:rsid w:val="0019463E"/>
    <w:rsid w:val="001964F4"/>
    <w:rsid w:val="001B3187"/>
    <w:rsid w:val="001C5554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84F26"/>
    <w:rsid w:val="002A3EC8"/>
    <w:rsid w:val="002A784B"/>
    <w:rsid w:val="002B2518"/>
    <w:rsid w:val="002B4834"/>
    <w:rsid w:val="002B6558"/>
    <w:rsid w:val="002C6A56"/>
    <w:rsid w:val="002E3241"/>
    <w:rsid w:val="002E6087"/>
    <w:rsid w:val="003036F6"/>
    <w:rsid w:val="00306A54"/>
    <w:rsid w:val="0030747E"/>
    <w:rsid w:val="00315155"/>
    <w:rsid w:val="00315342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3F5A12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0F39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5F6E2F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3EE4"/>
    <w:rsid w:val="00704ABD"/>
    <w:rsid w:val="00713B27"/>
    <w:rsid w:val="0071404D"/>
    <w:rsid w:val="007552EC"/>
    <w:rsid w:val="007561D1"/>
    <w:rsid w:val="00756B76"/>
    <w:rsid w:val="0075736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7729D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6C0A"/>
    <w:rsid w:val="0098763A"/>
    <w:rsid w:val="009A0D55"/>
    <w:rsid w:val="009A706E"/>
    <w:rsid w:val="009B3DFD"/>
    <w:rsid w:val="009C03D3"/>
    <w:rsid w:val="009C6F18"/>
    <w:rsid w:val="009D006F"/>
    <w:rsid w:val="009D0AAB"/>
    <w:rsid w:val="009D3FB0"/>
    <w:rsid w:val="009D5D4A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369D6"/>
    <w:rsid w:val="00B4236D"/>
    <w:rsid w:val="00B42654"/>
    <w:rsid w:val="00B43548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1944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615"/>
    <w:rsid w:val="00E40DD1"/>
    <w:rsid w:val="00E44F7C"/>
    <w:rsid w:val="00E50A1B"/>
    <w:rsid w:val="00E53701"/>
    <w:rsid w:val="00E56479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55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1235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214</cp:revision>
  <cp:lastPrinted>1998-02-03T19:29:00Z</cp:lastPrinted>
  <dcterms:created xsi:type="dcterms:W3CDTF">2016-03-08T23:39:00Z</dcterms:created>
  <dcterms:modified xsi:type="dcterms:W3CDTF">2023-06-16T16:26:00Z</dcterms:modified>
</cp:coreProperties>
</file>