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>PACIENTE: Francisco J.M.Bacurau  ID:27958</w:t>
      </w:r>
    </w:p>
    <w:p w:rsidR="00CD066E" w:rsidRPr="00CD066E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 xml:space="preserve">IDADE: 76 anos SEXO: M                    </w:t>
      </w:r>
    </w:p>
    <w:p w:rsidR="00B07B16" w:rsidRDefault="00CD066E" w:rsidP="00CD066E">
      <w:pPr>
        <w:tabs>
          <w:tab w:val="center" w:pos="4677"/>
        </w:tabs>
        <w:rPr>
          <w:sz w:val="32"/>
          <w:szCs w:val="32"/>
        </w:rPr>
      </w:pPr>
      <w:r w:rsidRPr="00CD066E">
        <w:rPr>
          <w:sz w:val="32"/>
          <w:szCs w:val="32"/>
        </w:rPr>
        <w:t>DATA DO EXAME: 12 jun. 23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41FB" w:rsidRDefault="004E41FB">
      <w:r>
        <w:separator/>
      </w:r>
    </w:p>
  </w:endnote>
  <w:endnote w:type="continuationSeparator" w:id="0">
    <w:p w:rsidR="004E41FB" w:rsidRDefault="004E41F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4E41F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41FB" w:rsidRDefault="004E41FB">
      <w:r>
        <w:separator/>
      </w:r>
    </w:p>
  </w:footnote>
  <w:footnote w:type="continuationSeparator" w:id="0">
    <w:p w:rsidR="004E41FB" w:rsidRDefault="004E41F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A78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05F3"/>
    <w:rsid w:val="000A1142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30D4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838"/>
    <w:rsid w:val="001733C9"/>
    <w:rsid w:val="001749CD"/>
    <w:rsid w:val="00174DA1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D4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2F7C"/>
    <w:rsid w:val="002D3168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188E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2CFF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858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A21"/>
    <w:rsid w:val="00545492"/>
    <w:rsid w:val="00545999"/>
    <w:rsid w:val="005459BB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2B04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57B1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57E"/>
    <w:rsid w:val="00602CF9"/>
    <w:rsid w:val="006036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A8D"/>
    <w:rsid w:val="006A00C4"/>
    <w:rsid w:val="006A10AD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64A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604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5D9B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45FA"/>
    <w:rsid w:val="00A3526D"/>
    <w:rsid w:val="00A35472"/>
    <w:rsid w:val="00A3573B"/>
    <w:rsid w:val="00A36C4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2A8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112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57DBC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371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2E84"/>
    <w:rsid w:val="00F73A2A"/>
    <w:rsid w:val="00F73C21"/>
    <w:rsid w:val="00F7432A"/>
    <w:rsid w:val="00F74836"/>
    <w:rsid w:val="00F76074"/>
    <w:rsid w:val="00F768A9"/>
    <w:rsid w:val="00F77A54"/>
    <w:rsid w:val="00F80907"/>
    <w:rsid w:val="00F80FBA"/>
    <w:rsid w:val="00F81C52"/>
    <w:rsid w:val="00F820D7"/>
    <w:rsid w:val="00F8331F"/>
    <w:rsid w:val="00F83383"/>
    <w:rsid w:val="00F83972"/>
    <w:rsid w:val="00F83B1B"/>
    <w:rsid w:val="00F8407E"/>
    <w:rsid w:val="00F8453D"/>
    <w:rsid w:val="00F85472"/>
    <w:rsid w:val="00F8572B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361B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702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0AAF68A-7F4A-40D5-9EC0-8B91722973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8925</TotalTime>
  <Pages>1</Pages>
  <Words>107</Words>
  <Characters>615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3287</cp:revision>
  <cp:lastPrinted>2018-12-13T13:35:00Z</cp:lastPrinted>
  <dcterms:created xsi:type="dcterms:W3CDTF">2016-03-08T23:34:00Z</dcterms:created>
  <dcterms:modified xsi:type="dcterms:W3CDTF">2023-06-12T16:49:00Z</dcterms:modified>
</cp:coreProperties>
</file>