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E1DE8" w:rsidRPr="002E1DE8">
        <w:rPr>
          <w:sz w:val="22"/>
        </w:rPr>
        <w:t>Julia Nunes Faria Teixeira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E1DE8">
        <w:rPr>
          <w:sz w:val="22"/>
        </w:rPr>
        <w:t>11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E1DE8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E1DE8">
        <w:rPr>
          <w:sz w:val="22"/>
        </w:rPr>
        <w:t>9</w:t>
      </w:r>
      <w:r w:rsidR="00BE7607">
        <w:rPr>
          <w:sz w:val="22"/>
        </w:rPr>
        <w:t xml:space="preserve"> 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E7607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E1DE8">
        <w:t>8.5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E1DE8">
        <w:t>39.1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E1DE8">
        <w:rPr>
          <w:noProof/>
          <w:sz w:val="24"/>
        </w:rPr>
        <w:t>9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DCF" w:rsidRDefault="00657DCF">
      <w:r>
        <w:separator/>
      </w:r>
    </w:p>
  </w:endnote>
  <w:endnote w:type="continuationSeparator" w:id="0">
    <w:p w:rsidR="00657DCF" w:rsidRDefault="00657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57DC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DCF" w:rsidRDefault="00657DCF">
      <w:r>
        <w:separator/>
      </w:r>
    </w:p>
  </w:footnote>
  <w:footnote w:type="continuationSeparator" w:id="0">
    <w:p w:rsidR="00657DCF" w:rsidRDefault="00657D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55329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4777</cp:revision>
  <cp:lastPrinted>2023-04-18T21:04:00Z</cp:lastPrinted>
  <dcterms:created xsi:type="dcterms:W3CDTF">2016-03-08T22:06:00Z</dcterms:created>
  <dcterms:modified xsi:type="dcterms:W3CDTF">2023-06-09T17:06:00Z</dcterms:modified>
</cp:coreProperties>
</file>