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7D0B8C">
        <w:t>ELETRONEUROMIOGRAFIA</w:t>
      </w:r>
    </w:p>
    <w:p w:rsidR="007D0B8C" w:rsidRDefault="007D0B8C" w:rsidP="007D0B8C">
      <w:pPr>
        <w:rPr>
          <w:sz w:val="32"/>
        </w:rPr>
      </w:pPr>
    </w:p>
    <w:p w:rsidR="00883D9F" w:rsidRDefault="00883D9F" w:rsidP="00883D9F">
      <w:pPr>
        <w:rPr>
          <w:sz w:val="32"/>
          <w:szCs w:val="32"/>
        </w:rPr>
      </w:pPr>
      <w:r w:rsidRPr="00423D35">
        <w:rPr>
          <w:sz w:val="32"/>
          <w:szCs w:val="32"/>
        </w:rPr>
        <w:t>PACIENTE</w:t>
      </w:r>
      <w:r>
        <w:rPr>
          <w:sz w:val="32"/>
          <w:szCs w:val="32"/>
        </w:rPr>
        <w:t>:</w:t>
      </w:r>
      <w:r w:rsidRPr="00C76EE1">
        <w:t xml:space="preserve"> </w:t>
      </w:r>
      <w:r w:rsidR="0076455B">
        <w:rPr>
          <w:sz w:val="32"/>
          <w:szCs w:val="32"/>
        </w:rPr>
        <w:t>Rogerio C.de Sousa</w:t>
      </w:r>
      <w:r w:rsidR="00000168">
        <w:rPr>
          <w:sz w:val="32"/>
          <w:szCs w:val="32"/>
        </w:rPr>
        <w:t xml:space="preserve"> </w:t>
      </w:r>
      <w:r w:rsidR="00203CE8">
        <w:rPr>
          <w:sz w:val="32"/>
          <w:szCs w:val="32"/>
        </w:rPr>
        <w:t xml:space="preserve"> </w:t>
      </w:r>
      <w:r w:rsidR="00000168">
        <w:rPr>
          <w:sz w:val="32"/>
          <w:szCs w:val="32"/>
        </w:rPr>
        <w:t>No</w:t>
      </w:r>
      <w:r w:rsidR="00203CE8">
        <w:rPr>
          <w:sz w:val="32"/>
          <w:szCs w:val="32"/>
        </w:rPr>
        <w:t>:</w:t>
      </w:r>
      <w:r w:rsidR="0071207F">
        <w:rPr>
          <w:sz w:val="32"/>
          <w:szCs w:val="32"/>
        </w:rPr>
        <w:t>2</w:t>
      </w:r>
      <w:r w:rsidR="0076455B">
        <w:rPr>
          <w:sz w:val="32"/>
          <w:szCs w:val="32"/>
        </w:rPr>
        <w:t>7936</w:t>
      </w:r>
    </w:p>
    <w:p w:rsidR="00883D9F" w:rsidRPr="00423D35" w:rsidRDefault="00883D9F" w:rsidP="00883D9F">
      <w:pPr>
        <w:rPr>
          <w:sz w:val="32"/>
          <w:szCs w:val="32"/>
        </w:rPr>
      </w:pPr>
      <w:r w:rsidRPr="00423D35">
        <w:rPr>
          <w:sz w:val="32"/>
          <w:szCs w:val="32"/>
        </w:rPr>
        <w:t>IDADE:</w:t>
      </w:r>
      <w:r w:rsidR="0076455B">
        <w:rPr>
          <w:sz w:val="32"/>
          <w:szCs w:val="32"/>
        </w:rPr>
        <w:t>54</w:t>
      </w:r>
      <w:r>
        <w:rPr>
          <w:sz w:val="32"/>
          <w:szCs w:val="32"/>
        </w:rPr>
        <w:t xml:space="preserve"> </w:t>
      </w:r>
      <w:r w:rsidRPr="00423D35">
        <w:rPr>
          <w:sz w:val="32"/>
          <w:szCs w:val="32"/>
        </w:rPr>
        <w:t>anos   SEXO</w:t>
      </w:r>
      <w:r>
        <w:rPr>
          <w:sz w:val="32"/>
          <w:szCs w:val="32"/>
        </w:rPr>
        <w:t>:</w:t>
      </w:r>
      <w:r w:rsidR="000B62CC">
        <w:rPr>
          <w:sz w:val="32"/>
          <w:szCs w:val="32"/>
        </w:rPr>
        <w:t>M</w:t>
      </w:r>
    </w:p>
    <w:p w:rsidR="007D0B8C" w:rsidRDefault="00883D9F" w:rsidP="00883D9F">
      <w:pPr>
        <w:rPr>
          <w:sz w:val="32"/>
          <w:szCs w:val="32"/>
        </w:rPr>
      </w:pPr>
      <w:r w:rsidRPr="00423D35">
        <w:rPr>
          <w:sz w:val="32"/>
          <w:szCs w:val="32"/>
        </w:rPr>
        <w:t xml:space="preserve">DATA DO EXAME: </w:t>
      </w:r>
      <w:r w:rsidR="0076455B">
        <w:rPr>
          <w:sz w:val="32"/>
          <w:szCs w:val="32"/>
        </w:rPr>
        <w:t>1 jun. 23</w:t>
      </w:r>
    </w:p>
    <w:p w:rsidR="0071207F" w:rsidRDefault="0071207F" w:rsidP="00883D9F">
      <w:pPr>
        <w:rPr>
          <w:sz w:val="32"/>
        </w:rPr>
      </w:pPr>
      <w:r>
        <w:rPr>
          <w:sz w:val="32"/>
          <w:szCs w:val="32"/>
        </w:rPr>
        <w:t>SEGMENTO ESTUDADO:Membros superiores</w:t>
      </w:r>
    </w:p>
    <w:p w:rsidR="007D0B8C" w:rsidRDefault="007D0B8C" w:rsidP="007D0B8C">
      <w:pPr>
        <w:rPr>
          <w:sz w:val="32"/>
        </w:rPr>
      </w:pPr>
    </w:p>
    <w:p w:rsidR="00362A60" w:rsidRDefault="00362A60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362A60" w:rsidRDefault="00362A60" w:rsidP="007D0B8C">
      <w:pPr>
        <w:jc w:val="both"/>
        <w:rPr>
          <w:sz w:val="32"/>
        </w:rPr>
      </w:pPr>
    </w:p>
    <w:p w:rsidR="00362A60" w:rsidRDefault="00362A60" w:rsidP="007D0B8C">
      <w:pPr>
        <w:jc w:val="both"/>
        <w:rPr>
          <w:sz w:val="32"/>
        </w:rPr>
      </w:pPr>
    </w:p>
    <w:p w:rsidR="007D0B8C" w:rsidRPr="00362A60" w:rsidRDefault="007D0B8C" w:rsidP="007D0B8C">
      <w:pPr>
        <w:jc w:val="both"/>
        <w:rPr>
          <w:sz w:val="28"/>
          <w:szCs w:val="28"/>
        </w:rPr>
      </w:pPr>
      <w:r w:rsidRPr="00362A60">
        <w:rPr>
          <w:sz w:val="28"/>
          <w:szCs w:val="28"/>
        </w:rPr>
        <w:t>As velocidades de condução nervosa sensitiva</w:t>
      </w:r>
      <w:r w:rsidR="000B62CC">
        <w:rPr>
          <w:sz w:val="28"/>
          <w:szCs w:val="28"/>
        </w:rPr>
        <w:t xml:space="preserve"> do nervo </w:t>
      </w:r>
      <w:r w:rsidR="00DE23FF" w:rsidRPr="00362A60">
        <w:rPr>
          <w:sz w:val="28"/>
          <w:szCs w:val="28"/>
        </w:rPr>
        <w:t xml:space="preserve">ulnar </w:t>
      </w:r>
      <w:r w:rsidR="0071207F">
        <w:rPr>
          <w:sz w:val="28"/>
          <w:szCs w:val="28"/>
        </w:rPr>
        <w:t>esquerdo</w:t>
      </w:r>
      <w:r w:rsidR="000B62CC">
        <w:rPr>
          <w:sz w:val="28"/>
          <w:szCs w:val="28"/>
        </w:rPr>
        <w:t>,bem como sua</w:t>
      </w:r>
      <w:r w:rsidR="0071207F">
        <w:rPr>
          <w:sz w:val="28"/>
          <w:szCs w:val="28"/>
        </w:rPr>
        <w:t xml:space="preserve"> amplitude</w:t>
      </w:r>
      <w:r w:rsidR="000B62CC">
        <w:rPr>
          <w:sz w:val="28"/>
          <w:szCs w:val="28"/>
        </w:rPr>
        <w:t>,</w:t>
      </w:r>
      <w:r w:rsidR="002B07B6">
        <w:rPr>
          <w:sz w:val="28"/>
          <w:szCs w:val="28"/>
        </w:rPr>
        <w:t xml:space="preserve"> </w:t>
      </w:r>
      <w:r w:rsidR="0071207F">
        <w:rPr>
          <w:sz w:val="28"/>
          <w:szCs w:val="28"/>
        </w:rPr>
        <w:t>sao indeterminaveis,sendo normal nos demais nervos examinados</w:t>
      </w:r>
      <w:r w:rsidR="000B62CC">
        <w:rPr>
          <w:sz w:val="28"/>
          <w:szCs w:val="28"/>
        </w:rPr>
        <w:t>.</w:t>
      </w:r>
    </w:p>
    <w:p w:rsidR="000B62CC" w:rsidRDefault="007D0B8C" w:rsidP="007D0B8C">
      <w:pPr>
        <w:jc w:val="both"/>
        <w:rPr>
          <w:sz w:val="28"/>
          <w:szCs w:val="28"/>
        </w:rPr>
      </w:pPr>
      <w:r w:rsidRPr="00362A60">
        <w:rPr>
          <w:sz w:val="28"/>
          <w:szCs w:val="28"/>
        </w:rPr>
        <w:t>A velocidades de condução nervosa motora</w:t>
      </w:r>
      <w:r w:rsidR="00DE53DC" w:rsidRPr="00362A60">
        <w:rPr>
          <w:sz w:val="28"/>
          <w:szCs w:val="28"/>
        </w:rPr>
        <w:t xml:space="preserve"> do nervo </w:t>
      </w:r>
      <w:r w:rsidR="00DE23FF" w:rsidRPr="00362A60">
        <w:rPr>
          <w:sz w:val="28"/>
          <w:szCs w:val="28"/>
        </w:rPr>
        <w:t xml:space="preserve">ulnar </w:t>
      </w:r>
      <w:r w:rsidR="0071207F">
        <w:rPr>
          <w:sz w:val="28"/>
          <w:szCs w:val="28"/>
        </w:rPr>
        <w:t>esquerdo</w:t>
      </w:r>
      <w:r w:rsidR="00DE23FF" w:rsidRPr="00362A60">
        <w:rPr>
          <w:sz w:val="28"/>
          <w:szCs w:val="28"/>
        </w:rPr>
        <w:t>,bem como sua amplitude,</w:t>
      </w:r>
      <w:r w:rsidR="000B62CC">
        <w:rPr>
          <w:sz w:val="28"/>
          <w:szCs w:val="28"/>
        </w:rPr>
        <w:t>esta diminuida</w:t>
      </w:r>
      <w:r w:rsidR="00DE23FF" w:rsidRPr="00362A60">
        <w:rPr>
          <w:sz w:val="28"/>
          <w:szCs w:val="28"/>
        </w:rPr>
        <w:t>,</w:t>
      </w:r>
      <w:r w:rsidR="000B62CC">
        <w:rPr>
          <w:sz w:val="28"/>
          <w:szCs w:val="28"/>
        </w:rPr>
        <w:t>sendo normal nos demais nervos examinados.</w:t>
      </w:r>
    </w:p>
    <w:p w:rsidR="000B62CC" w:rsidRDefault="000B62CC" w:rsidP="000B62CC">
      <w:pPr>
        <w:jc w:val="both"/>
        <w:rPr>
          <w:sz w:val="28"/>
          <w:szCs w:val="28"/>
        </w:rPr>
      </w:pPr>
      <w:r w:rsidRPr="00362A60">
        <w:rPr>
          <w:sz w:val="28"/>
          <w:szCs w:val="28"/>
        </w:rPr>
        <w:t xml:space="preserve"> </w:t>
      </w:r>
      <w:r w:rsidR="007D0B8C" w:rsidRPr="00362A60">
        <w:rPr>
          <w:sz w:val="28"/>
          <w:szCs w:val="28"/>
        </w:rPr>
        <w:t>A onda F, obtida no nervo ulnar</w:t>
      </w:r>
      <w:r w:rsidR="0071207F">
        <w:rPr>
          <w:sz w:val="28"/>
          <w:szCs w:val="28"/>
        </w:rPr>
        <w:t xml:space="preserve"> D e E</w:t>
      </w:r>
      <w:r w:rsidR="007D0B8C" w:rsidRPr="00362A60">
        <w:rPr>
          <w:sz w:val="28"/>
          <w:szCs w:val="28"/>
        </w:rPr>
        <w:t xml:space="preserve">, está </w:t>
      </w:r>
      <w:r>
        <w:rPr>
          <w:sz w:val="28"/>
          <w:szCs w:val="28"/>
        </w:rPr>
        <w:t>normal.</w:t>
      </w:r>
    </w:p>
    <w:p w:rsidR="007D0B8C" w:rsidRDefault="000B62CC" w:rsidP="000B62CC">
      <w:pPr>
        <w:jc w:val="both"/>
        <w:rPr>
          <w:sz w:val="32"/>
        </w:rPr>
      </w:pPr>
      <w:r>
        <w:rPr>
          <w:sz w:val="28"/>
          <w:szCs w:val="28"/>
        </w:rPr>
        <w:t>Os eletromiogramas mostram sinais de desnervacao e rei</w:t>
      </w:r>
      <w:r w:rsidR="0071207F">
        <w:rPr>
          <w:sz w:val="28"/>
          <w:szCs w:val="28"/>
        </w:rPr>
        <w:t>nervacao nos musculos indicados;e</w:t>
      </w:r>
      <w:r>
        <w:rPr>
          <w:sz w:val="28"/>
          <w:szCs w:val="28"/>
        </w:rPr>
        <w:t xml:space="preserve"> foram registrados potenciais de fibrilacao e ondas agudas positivas.</w:t>
      </w:r>
    </w:p>
    <w:p w:rsidR="007D0B8C" w:rsidRDefault="007D0B8C" w:rsidP="007D0B8C">
      <w:pPr>
        <w:jc w:val="both"/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362A60" w:rsidRDefault="00362A60" w:rsidP="00DE23FF">
      <w:pPr>
        <w:rPr>
          <w:sz w:val="28"/>
          <w:szCs w:val="28"/>
        </w:rPr>
      </w:pPr>
    </w:p>
    <w:p w:rsidR="0076455B" w:rsidRDefault="00883D9F" w:rsidP="00DE23FF">
      <w:pPr>
        <w:rPr>
          <w:sz w:val="28"/>
          <w:szCs w:val="28"/>
        </w:rPr>
      </w:pPr>
      <w:r w:rsidRPr="00DE23FF">
        <w:rPr>
          <w:sz w:val="28"/>
          <w:szCs w:val="28"/>
        </w:rPr>
        <w:t>Quadro eletroneuromiografico de processo neurológico periférico compatível com</w:t>
      </w:r>
      <w:r w:rsidR="0071207F">
        <w:rPr>
          <w:sz w:val="28"/>
          <w:szCs w:val="28"/>
        </w:rPr>
        <w:t>:</w:t>
      </w:r>
      <w:r w:rsidR="00DE23FF" w:rsidRPr="00DE23FF">
        <w:rPr>
          <w:sz w:val="28"/>
          <w:szCs w:val="28"/>
        </w:rPr>
        <w:t xml:space="preserve"> </w:t>
      </w:r>
    </w:p>
    <w:p w:rsidR="0076455B" w:rsidRDefault="0076455B" w:rsidP="00DE23FF">
      <w:pPr>
        <w:rPr>
          <w:sz w:val="28"/>
          <w:szCs w:val="28"/>
        </w:rPr>
      </w:pPr>
    </w:p>
    <w:p w:rsidR="00DE23FF" w:rsidRDefault="0071207F" w:rsidP="00DE23FF">
      <w:pPr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M</w:t>
      </w:r>
      <w:r w:rsidR="00883D9F" w:rsidRPr="00DE23FF">
        <w:rPr>
          <w:sz w:val="28"/>
          <w:szCs w:val="28"/>
        </w:rPr>
        <w:t>ononeuropatia</w:t>
      </w:r>
      <w:r w:rsidR="00762253" w:rsidRPr="00DE23FF">
        <w:rPr>
          <w:sz w:val="28"/>
          <w:szCs w:val="28"/>
        </w:rPr>
        <w:t xml:space="preserve"> </w:t>
      </w:r>
      <w:r w:rsidR="000B62CC">
        <w:rPr>
          <w:sz w:val="28"/>
          <w:szCs w:val="28"/>
        </w:rPr>
        <w:t>cronica</w:t>
      </w:r>
      <w:r w:rsidR="00DE23FF" w:rsidRPr="00DE23FF">
        <w:rPr>
          <w:sz w:val="28"/>
          <w:szCs w:val="28"/>
        </w:rPr>
        <w:t xml:space="preserve"> </w:t>
      </w:r>
      <w:r w:rsidR="00000168" w:rsidRPr="00DE23FF">
        <w:rPr>
          <w:sz w:val="28"/>
          <w:szCs w:val="28"/>
        </w:rPr>
        <w:t>motor</w:t>
      </w:r>
      <w:r w:rsidR="00883D9F" w:rsidRPr="00DE23FF">
        <w:rPr>
          <w:sz w:val="28"/>
          <w:szCs w:val="28"/>
        </w:rPr>
        <w:t>a desmielinizante</w:t>
      </w:r>
      <w:r w:rsidR="00203CE8" w:rsidRPr="00DE23FF">
        <w:rPr>
          <w:sz w:val="28"/>
          <w:szCs w:val="28"/>
        </w:rPr>
        <w:t xml:space="preserve"> e axonal</w:t>
      </w:r>
      <w:r w:rsidR="00883D9F" w:rsidRPr="00DE23FF">
        <w:rPr>
          <w:sz w:val="28"/>
          <w:szCs w:val="28"/>
        </w:rPr>
        <w:t xml:space="preserve"> do nervo </w:t>
      </w:r>
      <w:r>
        <w:rPr>
          <w:sz w:val="28"/>
          <w:szCs w:val="28"/>
        </w:rPr>
        <w:t>ulnar esquerdo a nivel proximal do ante-braco.</w:t>
      </w:r>
    </w:p>
    <w:p w:rsidR="007D0B8C" w:rsidRDefault="007D0B8C" w:rsidP="007D0B8C">
      <w:pPr>
        <w:rPr>
          <w:sz w:val="32"/>
        </w:rPr>
      </w:pPr>
    </w:p>
    <w:p w:rsidR="00421EFC" w:rsidRDefault="00421EFC" w:rsidP="007D0B8C">
      <w:pPr>
        <w:rPr>
          <w:i/>
          <w:sz w:val="32"/>
        </w:rPr>
      </w:pPr>
      <w:r>
        <w:rPr>
          <w:i/>
          <w:sz w:val="32"/>
        </w:rPr>
        <w:t xml:space="preserve"> </w:t>
      </w:r>
    </w:p>
    <w:p w:rsidR="007D0B8C" w:rsidRDefault="00421EFC" w:rsidP="007D0B8C">
      <w:pPr>
        <w:rPr>
          <w:i/>
          <w:sz w:val="32"/>
        </w:rPr>
      </w:pPr>
      <w:r>
        <w:rPr>
          <w:i/>
          <w:sz w:val="32"/>
        </w:rPr>
        <w:t xml:space="preserve">       </w:t>
      </w:r>
      <w:r w:rsidR="000B62CC">
        <w:rPr>
          <w:i/>
          <w:sz w:val="32"/>
        </w:rPr>
        <w:t xml:space="preserve">                                               </w:t>
      </w:r>
      <w:r>
        <w:rPr>
          <w:i/>
          <w:sz w:val="32"/>
        </w:rPr>
        <w:t xml:space="preserve"> </w:t>
      </w:r>
      <w:r w:rsidR="007D0B8C">
        <w:rPr>
          <w:i/>
          <w:sz w:val="32"/>
        </w:rPr>
        <w:t xml:space="preserve">Dr. Cláudio Oppenheimer                 </w:t>
      </w:r>
    </w:p>
    <w:p w:rsidR="0052744F" w:rsidRPr="00421EFC" w:rsidRDefault="007D0B8C" w:rsidP="007D0B8C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 </w:t>
      </w:r>
      <w:r w:rsidR="00421EFC">
        <w:rPr>
          <w:i/>
          <w:sz w:val="32"/>
        </w:rPr>
        <w:t xml:space="preserve">        </w:t>
      </w:r>
      <w:r w:rsidR="000B62CC">
        <w:rPr>
          <w:i/>
          <w:sz w:val="32"/>
        </w:rPr>
        <w:t xml:space="preserve">                                              </w:t>
      </w:r>
      <w:r w:rsidR="00421EFC" w:rsidRPr="00421EFC">
        <w:rPr>
          <w:i/>
          <w:sz w:val="24"/>
          <w:szCs w:val="24"/>
        </w:rPr>
        <w:t>CRMSP:62357</w:t>
      </w:r>
      <w:r w:rsidRPr="00421EFC">
        <w:rPr>
          <w:i/>
          <w:sz w:val="24"/>
          <w:szCs w:val="24"/>
        </w:rPr>
        <w:t xml:space="preserve"> CRM</w:t>
      </w:r>
      <w:r w:rsidR="00421EFC" w:rsidRPr="00421EFC">
        <w:rPr>
          <w:i/>
          <w:sz w:val="24"/>
          <w:szCs w:val="24"/>
        </w:rPr>
        <w:t>DF</w:t>
      </w:r>
      <w:r w:rsidRPr="00421EFC">
        <w:rPr>
          <w:i/>
          <w:sz w:val="24"/>
          <w:szCs w:val="24"/>
        </w:rPr>
        <w:t>:11095</w:t>
      </w:r>
    </w:p>
    <w:sectPr w:rsidR="0052744F" w:rsidRPr="00421EFC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19C9" w:rsidRDefault="009E19C9">
      <w:r>
        <w:separator/>
      </w:r>
    </w:p>
  </w:endnote>
  <w:endnote w:type="continuationSeparator" w:id="0">
    <w:p w:rsidR="009E19C9" w:rsidRDefault="009E19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71207F" w:rsidRDefault="009E19C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71207F" w:rsidRPr="00FA64F4">
        <w:rPr>
          <w:rStyle w:val="Hyperlink"/>
          <w:b/>
        </w:rPr>
        <w:t>www.neurofis.com.br</w:t>
      </w:r>
    </w:hyperlink>
    <w:r w:rsidR="0071207F">
      <w:rPr>
        <w:b/>
      </w:rPr>
      <w:t xml:space="preserve">   contato@neurofis.com.br</w:t>
    </w:r>
  </w:p>
  <w:p w:rsidR="0071207F" w:rsidRDefault="0071207F">
    <w:pPr>
      <w:pStyle w:val="Footer"/>
      <w:pBdr>
        <w:top w:val="single" w:sz="8" w:space="1" w:color="auto"/>
      </w:pBdr>
      <w:jc w:val="center"/>
      <w:rPr>
        <w:b/>
      </w:rPr>
    </w:pP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19C9" w:rsidRDefault="009E19C9">
      <w:r>
        <w:separator/>
      </w:r>
    </w:p>
  </w:footnote>
  <w:footnote w:type="continuationSeparator" w:id="0">
    <w:p w:rsidR="009E19C9" w:rsidRDefault="009E19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168"/>
    <w:rsid w:val="00055DD5"/>
    <w:rsid w:val="000B62CC"/>
    <w:rsid w:val="000C1815"/>
    <w:rsid w:val="000F6A66"/>
    <w:rsid w:val="00144F72"/>
    <w:rsid w:val="00203CE8"/>
    <w:rsid w:val="002B01BE"/>
    <w:rsid w:val="002B07B6"/>
    <w:rsid w:val="002D2A45"/>
    <w:rsid w:val="00311E51"/>
    <w:rsid w:val="00362A60"/>
    <w:rsid w:val="003C6DA9"/>
    <w:rsid w:val="003D4D5A"/>
    <w:rsid w:val="0040149D"/>
    <w:rsid w:val="00421EFC"/>
    <w:rsid w:val="00423E5B"/>
    <w:rsid w:val="00440FCA"/>
    <w:rsid w:val="0047125C"/>
    <w:rsid w:val="004C1AF3"/>
    <w:rsid w:val="004D5915"/>
    <w:rsid w:val="00501A9B"/>
    <w:rsid w:val="0050602F"/>
    <w:rsid w:val="005121BC"/>
    <w:rsid w:val="0052744F"/>
    <w:rsid w:val="00550BAA"/>
    <w:rsid w:val="00583A60"/>
    <w:rsid w:val="005A287F"/>
    <w:rsid w:val="005B43C9"/>
    <w:rsid w:val="005D1EB9"/>
    <w:rsid w:val="005E0555"/>
    <w:rsid w:val="0063084D"/>
    <w:rsid w:val="006662FE"/>
    <w:rsid w:val="006667AE"/>
    <w:rsid w:val="006A1BB5"/>
    <w:rsid w:val="006C31C6"/>
    <w:rsid w:val="006D19DA"/>
    <w:rsid w:val="006D4A1F"/>
    <w:rsid w:val="006E4362"/>
    <w:rsid w:val="0071207F"/>
    <w:rsid w:val="0073698E"/>
    <w:rsid w:val="00751D28"/>
    <w:rsid w:val="00762253"/>
    <w:rsid w:val="0076455B"/>
    <w:rsid w:val="007D0B8C"/>
    <w:rsid w:val="00883D9F"/>
    <w:rsid w:val="00892818"/>
    <w:rsid w:val="008B4DA5"/>
    <w:rsid w:val="008C1D5E"/>
    <w:rsid w:val="008D271F"/>
    <w:rsid w:val="008D3DA8"/>
    <w:rsid w:val="00946BC5"/>
    <w:rsid w:val="009518E0"/>
    <w:rsid w:val="0096075C"/>
    <w:rsid w:val="00961514"/>
    <w:rsid w:val="009629EF"/>
    <w:rsid w:val="0097638E"/>
    <w:rsid w:val="00997ACB"/>
    <w:rsid w:val="009A4C18"/>
    <w:rsid w:val="009E19C9"/>
    <w:rsid w:val="009E2004"/>
    <w:rsid w:val="00A031CE"/>
    <w:rsid w:val="00A97EAE"/>
    <w:rsid w:val="00AB206D"/>
    <w:rsid w:val="00AB3C8E"/>
    <w:rsid w:val="00B0130C"/>
    <w:rsid w:val="00B05EF5"/>
    <w:rsid w:val="00B2228C"/>
    <w:rsid w:val="00B35D7F"/>
    <w:rsid w:val="00BB2F01"/>
    <w:rsid w:val="00BC198F"/>
    <w:rsid w:val="00C364CA"/>
    <w:rsid w:val="00C501BB"/>
    <w:rsid w:val="00C5524B"/>
    <w:rsid w:val="00C66354"/>
    <w:rsid w:val="00C70E17"/>
    <w:rsid w:val="00C767F7"/>
    <w:rsid w:val="00CE4F25"/>
    <w:rsid w:val="00D37018"/>
    <w:rsid w:val="00D43A03"/>
    <w:rsid w:val="00D56ECF"/>
    <w:rsid w:val="00DE23FF"/>
    <w:rsid w:val="00DE53DC"/>
    <w:rsid w:val="00DF7B11"/>
    <w:rsid w:val="00E15BF9"/>
    <w:rsid w:val="00E417DB"/>
    <w:rsid w:val="00E47CAC"/>
    <w:rsid w:val="00E942CE"/>
    <w:rsid w:val="00EF68FC"/>
    <w:rsid w:val="00F67B82"/>
    <w:rsid w:val="00F91184"/>
    <w:rsid w:val="00FD3433"/>
    <w:rsid w:val="00FE0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1207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1207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</cp:revision>
  <cp:lastPrinted>1998-02-03T19:29:00Z</cp:lastPrinted>
  <dcterms:created xsi:type="dcterms:W3CDTF">2022-08-19T19:13:00Z</dcterms:created>
  <dcterms:modified xsi:type="dcterms:W3CDTF">2023-06-01T16:47:00Z</dcterms:modified>
</cp:coreProperties>
</file>