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66800" w:rsidRPr="00166800" w:rsidRDefault="00166800" w:rsidP="00166800">
      <w:pPr>
        <w:rPr>
          <w:sz w:val="32"/>
        </w:rPr>
      </w:pPr>
      <w:r w:rsidRPr="00166800">
        <w:rPr>
          <w:sz w:val="32"/>
        </w:rPr>
        <w:t>PACIENTE: Francisca Helia Alves Rocha Gomes</w:t>
      </w:r>
    </w:p>
    <w:p w:rsidR="00166800" w:rsidRPr="00166800" w:rsidRDefault="00166800" w:rsidP="00166800">
      <w:pPr>
        <w:rPr>
          <w:sz w:val="32"/>
        </w:rPr>
      </w:pPr>
      <w:r w:rsidRPr="00166800">
        <w:rPr>
          <w:sz w:val="32"/>
        </w:rPr>
        <w:t xml:space="preserve">IDADE:74 anos SEXO: F                  </w:t>
      </w:r>
    </w:p>
    <w:p w:rsidR="00A33871" w:rsidRDefault="00166800" w:rsidP="00166800">
      <w:pPr>
        <w:rPr>
          <w:sz w:val="32"/>
        </w:rPr>
      </w:pPr>
      <w:r w:rsidRPr="00166800">
        <w:rPr>
          <w:sz w:val="32"/>
        </w:rPr>
        <w:t>DATA DO EXAME:31 mai.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E64F4" w:rsidRDefault="00CE64F4">
      <w:r>
        <w:separator/>
      </w:r>
    </w:p>
  </w:endnote>
  <w:endnote w:type="continuationSeparator" w:id="0">
    <w:p w:rsidR="00CE64F4" w:rsidRDefault="00CE64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CE64F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E64F4" w:rsidRDefault="00CE64F4">
      <w:r>
        <w:separator/>
      </w:r>
    </w:p>
  </w:footnote>
  <w:footnote w:type="continuationSeparator" w:id="0">
    <w:p w:rsidR="00CE64F4" w:rsidRDefault="00CE64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4F4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34873</TotalTime>
  <Pages>1</Pages>
  <Words>110</Words>
  <Characters>632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4672</cp:revision>
  <cp:lastPrinted>2023-04-18T21:05:00Z</cp:lastPrinted>
  <dcterms:created xsi:type="dcterms:W3CDTF">2016-03-08T22:17:00Z</dcterms:created>
  <dcterms:modified xsi:type="dcterms:W3CDTF">2023-05-31T16:34:00Z</dcterms:modified>
</cp:coreProperties>
</file>