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62673" w:rsidRPr="00A62673">
        <w:rPr>
          <w:sz w:val="22"/>
        </w:rPr>
        <w:t>Francisca Helia Alves Rocha Gomes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62673">
        <w:rPr>
          <w:sz w:val="22"/>
        </w:rPr>
        <w:t>74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62673">
        <w:rPr>
          <w:sz w:val="22"/>
        </w:rPr>
        <w:t>Sincope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958CB">
        <w:rPr>
          <w:sz w:val="22"/>
        </w:rPr>
        <w:t>3</w:t>
      </w:r>
      <w:r w:rsidR="00A62673">
        <w:rPr>
          <w:sz w:val="22"/>
        </w:rPr>
        <w:t>1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58CB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62673">
        <w:t>8.1Hz</w:t>
      </w:r>
      <w:bookmarkStart w:id="0" w:name="_GoBack"/>
      <w:bookmarkEnd w:id="0"/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62673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62673">
        <w:rPr>
          <w:noProof/>
          <w:sz w:val="24"/>
        </w:rPr>
        <w:t>31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3DD" w:rsidRDefault="00A713DD">
      <w:r>
        <w:separator/>
      </w:r>
    </w:p>
  </w:endnote>
  <w:endnote w:type="continuationSeparator" w:id="0">
    <w:p w:rsidR="00A713DD" w:rsidRDefault="00A71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713D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3DD" w:rsidRDefault="00A713DD">
      <w:r>
        <w:separator/>
      </w:r>
    </w:p>
  </w:footnote>
  <w:footnote w:type="continuationSeparator" w:id="0">
    <w:p w:rsidR="00A713DD" w:rsidRDefault="00A713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3DD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55283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4768</cp:revision>
  <cp:lastPrinted>2023-04-18T21:04:00Z</cp:lastPrinted>
  <dcterms:created xsi:type="dcterms:W3CDTF">2016-03-08T22:06:00Z</dcterms:created>
  <dcterms:modified xsi:type="dcterms:W3CDTF">2023-05-31T16:33:00Z</dcterms:modified>
</cp:coreProperties>
</file>