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PACIENTE: Josenira Magalhaes Correa de Souza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IDADE:80 anos SEXO: F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EXAME:30 mai.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E70" w:rsidRDefault="00454E70">
      <w:r>
        <w:separator/>
      </w:r>
    </w:p>
  </w:endnote>
  <w:endnote w:type="continuationSeparator" w:id="0">
    <w:p w:rsidR="00454E70" w:rsidRDefault="00454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54E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E70" w:rsidRDefault="00454E70">
      <w:r>
        <w:separator/>
      </w:r>
    </w:p>
  </w:footnote>
  <w:footnote w:type="continuationSeparator" w:id="0">
    <w:p w:rsidR="00454E70" w:rsidRDefault="00454E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2276</cp:revision>
  <cp:lastPrinted>2023-04-18T21:05:00Z</cp:lastPrinted>
  <dcterms:created xsi:type="dcterms:W3CDTF">2016-03-08T23:18:00Z</dcterms:created>
  <dcterms:modified xsi:type="dcterms:W3CDTF">2023-05-30T16:58:00Z</dcterms:modified>
</cp:coreProperties>
</file>