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327E92" w:rsidRPr="00327E92" w:rsidRDefault="00327E92" w:rsidP="00327E92">
      <w:pPr>
        <w:rPr>
          <w:sz w:val="32"/>
        </w:rPr>
      </w:pPr>
      <w:r w:rsidRPr="00327E92">
        <w:rPr>
          <w:sz w:val="32"/>
        </w:rPr>
        <w:t>PACIENTE: Iuri Cesario Araujo</w:t>
      </w:r>
    </w:p>
    <w:p w:rsidR="00327E92" w:rsidRPr="00327E92" w:rsidRDefault="00327E92" w:rsidP="00327E92">
      <w:pPr>
        <w:rPr>
          <w:sz w:val="32"/>
        </w:rPr>
      </w:pPr>
      <w:r w:rsidRPr="00327E92">
        <w:rPr>
          <w:sz w:val="32"/>
        </w:rPr>
        <w:t xml:space="preserve">IDADE:33 anos SEXO: M                  </w:t>
      </w:r>
    </w:p>
    <w:p w:rsidR="00A33871" w:rsidRDefault="00327E92" w:rsidP="00327E92">
      <w:pPr>
        <w:rPr>
          <w:sz w:val="32"/>
        </w:rPr>
      </w:pPr>
      <w:r w:rsidRPr="00327E92">
        <w:rPr>
          <w:sz w:val="32"/>
        </w:rPr>
        <w:t>DATA DO EXAME:26 mai. 23</w:t>
      </w:r>
      <w:bookmarkStart w:id="0" w:name="_GoBack"/>
      <w:bookmarkEnd w:id="0"/>
    </w:p>
    <w:p w:rsidR="00F4668A" w:rsidRDefault="00F4668A" w:rsidP="00F4668A">
      <w:pPr>
        <w:rPr>
          <w:sz w:val="32"/>
        </w:rPr>
      </w:pPr>
    </w:p>
    <w:p w:rsidR="00F4668A" w:rsidRDefault="00F4668A" w:rsidP="00F4668A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F4668A" w:rsidP="0051093E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>Dr. Cláudio Oppenheimer</w:t>
      </w:r>
    </w:p>
    <w:p w:rsidR="0051093E" w:rsidRPr="00405400" w:rsidRDefault="00F4668A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="0051093E"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="0051093E"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355DD" w:rsidRDefault="007355DD">
      <w:r>
        <w:separator/>
      </w:r>
    </w:p>
  </w:endnote>
  <w:endnote w:type="continuationSeparator" w:id="0">
    <w:p w:rsidR="007355DD" w:rsidRDefault="007355D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D0523B" w:rsidRDefault="007355DD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D0523B" w:rsidRPr="00BC780A">
        <w:rPr>
          <w:rStyle w:val="Hyperlink"/>
          <w:b/>
        </w:rPr>
        <w:t>www.neurofis.com.br</w:t>
      </w:r>
    </w:hyperlink>
    <w:r w:rsidR="00D0523B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355DD" w:rsidRDefault="007355DD">
      <w:r>
        <w:separator/>
      </w:r>
    </w:p>
  </w:footnote>
  <w:footnote w:type="continuationSeparator" w:id="0">
    <w:p w:rsidR="007355DD" w:rsidRDefault="007355D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A44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0FD"/>
    <w:rsid w:val="00012299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261B"/>
    <w:rsid w:val="00022B04"/>
    <w:rsid w:val="00022F7F"/>
    <w:rsid w:val="00023B7D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5EF"/>
    <w:rsid w:val="00027AD9"/>
    <w:rsid w:val="00027B3B"/>
    <w:rsid w:val="00027DBF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634"/>
    <w:rsid w:val="00032A28"/>
    <w:rsid w:val="00033F18"/>
    <w:rsid w:val="00034908"/>
    <w:rsid w:val="00034D69"/>
    <w:rsid w:val="000350CF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B51"/>
    <w:rsid w:val="00041DC4"/>
    <w:rsid w:val="000421FD"/>
    <w:rsid w:val="00042387"/>
    <w:rsid w:val="000426C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437"/>
    <w:rsid w:val="0005452C"/>
    <w:rsid w:val="00054989"/>
    <w:rsid w:val="00054CCD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2E8"/>
    <w:rsid w:val="00084720"/>
    <w:rsid w:val="000847A8"/>
    <w:rsid w:val="00084AD5"/>
    <w:rsid w:val="00084D99"/>
    <w:rsid w:val="00084EED"/>
    <w:rsid w:val="0008511B"/>
    <w:rsid w:val="00085C53"/>
    <w:rsid w:val="00085DC9"/>
    <w:rsid w:val="0008624F"/>
    <w:rsid w:val="0008630D"/>
    <w:rsid w:val="00086825"/>
    <w:rsid w:val="000868BF"/>
    <w:rsid w:val="00086E43"/>
    <w:rsid w:val="00087129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46A"/>
    <w:rsid w:val="00097775"/>
    <w:rsid w:val="00097F4C"/>
    <w:rsid w:val="00097F7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4AD4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6CD3"/>
    <w:rsid w:val="000B7DD7"/>
    <w:rsid w:val="000B7E2D"/>
    <w:rsid w:val="000B7F7E"/>
    <w:rsid w:val="000C02A4"/>
    <w:rsid w:val="000C0C80"/>
    <w:rsid w:val="000C0F6B"/>
    <w:rsid w:val="000C1165"/>
    <w:rsid w:val="000C1464"/>
    <w:rsid w:val="000C1591"/>
    <w:rsid w:val="000C1896"/>
    <w:rsid w:val="000C1933"/>
    <w:rsid w:val="000C1961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0EFB"/>
    <w:rsid w:val="000E1CD7"/>
    <w:rsid w:val="000E1F08"/>
    <w:rsid w:val="000E21B8"/>
    <w:rsid w:val="000E2214"/>
    <w:rsid w:val="000E2565"/>
    <w:rsid w:val="000E28DF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8E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5C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0C9"/>
    <w:rsid w:val="001031BE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A75"/>
    <w:rsid w:val="00107ECE"/>
    <w:rsid w:val="0011043F"/>
    <w:rsid w:val="00110E20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3CA9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271"/>
    <w:rsid w:val="00136464"/>
    <w:rsid w:val="00136C4F"/>
    <w:rsid w:val="00137179"/>
    <w:rsid w:val="00137507"/>
    <w:rsid w:val="0014024B"/>
    <w:rsid w:val="001403C3"/>
    <w:rsid w:val="001409FE"/>
    <w:rsid w:val="0014150B"/>
    <w:rsid w:val="001417F5"/>
    <w:rsid w:val="00141A47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6D09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FFA"/>
    <w:rsid w:val="00155CE5"/>
    <w:rsid w:val="0015634D"/>
    <w:rsid w:val="001565BB"/>
    <w:rsid w:val="001572F9"/>
    <w:rsid w:val="00157451"/>
    <w:rsid w:val="00160009"/>
    <w:rsid w:val="001609CD"/>
    <w:rsid w:val="00160BD6"/>
    <w:rsid w:val="00160C9B"/>
    <w:rsid w:val="0016168B"/>
    <w:rsid w:val="00161830"/>
    <w:rsid w:val="0016187A"/>
    <w:rsid w:val="00161E0E"/>
    <w:rsid w:val="00162405"/>
    <w:rsid w:val="00162505"/>
    <w:rsid w:val="00162A78"/>
    <w:rsid w:val="00162E4C"/>
    <w:rsid w:val="00163026"/>
    <w:rsid w:val="00163296"/>
    <w:rsid w:val="0016361A"/>
    <w:rsid w:val="001638D5"/>
    <w:rsid w:val="00163C3E"/>
    <w:rsid w:val="00164342"/>
    <w:rsid w:val="00164738"/>
    <w:rsid w:val="00164B6F"/>
    <w:rsid w:val="001651B8"/>
    <w:rsid w:val="001654C2"/>
    <w:rsid w:val="001658FF"/>
    <w:rsid w:val="00165E41"/>
    <w:rsid w:val="00166054"/>
    <w:rsid w:val="0016614B"/>
    <w:rsid w:val="001666CF"/>
    <w:rsid w:val="00166809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13E"/>
    <w:rsid w:val="00171AF3"/>
    <w:rsid w:val="00171F88"/>
    <w:rsid w:val="001721AF"/>
    <w:rsid w:val="001722EB"/>
    <w:rsid w:val="00172D1F"/>
    <w:rsid w:val="001730F6"/>
    <w:rsid w:val="00173BAB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306"/>
    <w:rsid w:val="00186561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1CB5"/>
    <w:rsid w:val="00191F79"/>
    <w:rsid w:val="001923D3"/>
    <w:rsid w:val="00192572"/>
    <w:rsid w:val="0019281C"/>
    <w:rsid w:val="00193734"/>
    <w:rsid w:val="00193E20"/>
    <w:rsid w:val="00193F5F"/>
    <w:rsid w:val="001945E4"/>
    <w:rsid w:val="001946A6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CC0"/>
    <w:rsid w:val="001A5061"/>
    <w:rsid w:val="001A551E"/>
    <w:rsid w:val="001A5684"/>
    <w:rsid w:val="001A57E1"/>
    <w:rsid w:val="001A588A"/>
    <w:rsid w:val="001A60DE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3C1F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822"/>
    <w:rsid w:val="001B6AC5"/>
    <w:rsid w:val="001B7185"/>
    <w:rsid w:val="001B7635"/>
    <w:rsid w:val="001C03AD"/>
    <w:rsid w:val="001C0795"/>
    <w:rsid w:val="001C096C"/>
    <w:rsid w:val="001C1546"/>
    <w:rsid w:val="001C17C1"/>
    <w:rsid w:val="001C1887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C80"/>
    <w:rsid w:val="001D2F5F"/>
    <w:rsid w:val="001D46AF"/>
    <w:rsid w:val="001D4F93"/>
    <w:rsid w:val="001D4FD7"/>
    <w:rsid w:val="001D57C2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37B9"/>
    <w:rsid w:val="001E385C"/>
    <w:rsid w:val="001E44F8"/>
    <w:rsid w:val="001E5765"/>
    <w:rsid w:val="001E602A"/>
    <w:rsid w:val="001E6335"/>
    <w:rsid w:val="001E63C5"/>
    <w:rsid w:val="001E6548"/>
    <w:rsid w:val="001E690F"/>
    <w:rsid w:val="001E69B8"/>
    <w:rsid w:val="001E6B23"/>
    <w:rsid w:val="001E772A"/>
    <w:rsid w:val="001E7C23"/>
    <w:rsid w:val="001F02C1"/>
    <w:rsid w:val="001F0996"/>
    <w:rsid w:val="001F10EB"/>
    <w:rsid w:val="001F202A"/>
    <w:rsid w:val="001F20F8"/>
    <w:rsid w:val="001F2726"/>
    <w:rsid w:val="001F3A99"/>
    <w:rsid w:val="001F41E8"/>
    <w:rsid w:val="001F484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6EC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1AF"/>
    <w:rsid w:val="0020537C"/>
    <w:rsid w:val="00205F1E"/>
    <w:rsid w:val="00206990"/>
    <w:rsid w:val="0020752E"/>
    <w:rsid w:val="0020780F"/>
    <w:rsid w:val="0021068B"/>
    <w:rsid w:val="002109D8"/>
    <w:rsid w:val="00211A98"/>
    <w:rsid w:val="00211AC3"/>
    <w:rsid w:val="00211E02"/>
    <w:rsid w:val="00212012"/>
    <w:rsid w:val="00212060"/>
    <w:rsid w:val="00212A2E"/>
    <w:rsid w:val="00213069"/>
    <w:rsid w:val="0021337B"/>
    <w:rsid w:val="002140A6"/>
    <w:rsid w:val="0021527F"/>
    <w:rsid w:val="002156FB"/>
    <w:rsid w:val="00216C23"/>
    <w:rsid w:val="00217BA7"/>
    <w:rsid w:val="00220577"/>
    <w:rsid w:val="0022074D"/>
    <w:rsid w:val="0022138F"/>
    <w:rsid w:val="00222010"/>
    <w:rsid w:val="00222B82"/>
    <w:rsid w:val="00222CCE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27EF8"/>
    <w:rsid w:val="0023079C"/>
    <w:rsid w:val="00230EAF"/>
    <w:rsid w:val="00231287"/>
    <w:rsid w:val="0023173E"/>
    <w:rsid w:val="0023200E"/>
    <w:rsid w:val="0023236B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571"/>
    <w:rsid w:val="002375CF"/>
    <w:rsid w:val="00237A3A"/>
    <w:rsid w:val="0024005A"/>
    <w:rsid w:val="0024061E"/>
    <w:rsid w:val="002410DE"/>
    <w:rsid w:val="0024152C"/>
    <w:rsid w:val="002418C2"/>
    <w:rsid w:val="0024251B"/>
    <w:rsid w:val="0024294F"/>
    <w:rsid w:val="002429CF"/>
    <w:rsid w:val="00242BE1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508A1"/>
    <w:rsid w:val="00250BDC"/>
    <w:rsid w:val="00251315"/>
    <w:rsid w:val="00251343"/>
    <w:rsid w:val="00251410"/>
    <w:rsid w:val="00251433"/>
    <w:rsid w:val="0025223D"/>
    <w:rsid w:val="002528B0"/>
    <w:rsid w:val="002529FF"/>
    <w:rsid w:val="00252A1B"/>
    <w:rsid w:val="00252D92"/>
    <w:rsid w:val="002532A7"/>
    <w:rsid w:val="00253C5D"/>
    <w:rsid w:val="0025456A"/>
    <w:rsid w:val="00254627"/>
    <w:rsid w:val="00254B4E"/>
    <w:rsid w:val="002551A7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30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67174"/>
    <w:rsid w:val="00270354"/>
    <w:rsid w:val="00270B1D"/>
    <w:rsid w:val="00271A69"/>
    <w:rsid w:val="00271AA9"/>
    <w:rsid w:val="00271B04"/>
    <w:rsid w:val="00271C07"/>
    <w:rsid w:val="002722B2"/>
    <w:rsid w:val="002722BE"/>
    <w:rsid w:val="0027249D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3B3D"/>
    <w:rsid w:val="002A5C39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C0198"/>
    <w:rsid w:val="002C02A7"/>
    <w:rsid w:val="002C1208"/>
    <w:rsid w:val="002C1511"/>
    <w:rsid w:val="002C1838"/>
    <w:rsid w:val="002C1E9F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53F8"/>
    <w:rsid w:val="002D678E"/>
    <w:rsid w:val="002D6C37"/>
    <w:rsid w:val="002D7604"/>
    <w:rsid w:val="002D7C87"/>
    <w:rsid w:val="002E06E1"/>
    <w:rsid w:val="002E0EEA"/>
    <w:rsid w:val="002E1118"/>
    <w:rsid w:val="002E22EE"/>
    <w:rsid w:val="002E267E"/>
    <w:rsid w:val="002E294D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E7C44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54E2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19B7"/>
    <w:rsid w:val="0030241A"/>
    <w:rsid w:val="0030257D"/>
    <w:rsid w:val="00302B38"/>
    <w:rsid w:val="00302B6C"/>
    <w:rsid w:val="0030365E"/>
    <w:rsid w:val="00303758"/>
    <w:rsid w:val="0030388D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1E"/>
    <w:rsid w:val="0031105F"/>
    <w:rsid w:val="003112C9"/>
    <w:rsid w:val="003113A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994"/>
    <w:rsid w:val="00320A26"/>
    <w:rsid w:val="003210AB"/>
    <w:rsid w:val="003210E5"/>
    <w:rsid w:val="003213D2"/>
    <w:rsid w:val="0032148F"/>
    <w:rsid w:val="00321C54"/>
    <w:rsid w:val="00321CB5"/>
    <w:rsid w:val="00321CB8"/>
    <w:rsid w:val="00322D8C"/>
    <w:rsid w:val="003231AA"/>
    <w:rsid w:val="0032354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6B6B"/>
    <w:rsid w:val="003272F4"/>
    <w:rsid w:val="003274B4"/>
    <w:rsid w:val="00327702"/>
    <w:rsid w:val="003279F2"/>
    <w:rsid w:val="00327B15"/>
    <w:rsid w:val="00327B8F"/>
    <w:rsid w:val="00327E92"/>
    <w:rsid w:val="00330531"/>
    <w:rsid w:val="003306F0"/>
    <w:rsid w:val="00331509"/>
    <w:rsid w:val="00331CB7"/>
    <w:rsid w:val="00331D9B"/>
    <w:rsid w:val="003321D6"/>
    <w:rsid w:val="003324C4"/>
    <w:rsid w:val="00332AA6"/>
    <w:rsid w:val="00333095"/>
    <w:rsid w:val="003334A4"/>
    <w:rsid w:val="0033372A"/>
    <w:rsid w:val="00333AF6"/>
    <w:rsid w:val="0033411A"/>
    <w:rsid w:val="0033497E"/>
    <w:rsid w:val="00334C5F"/>
    <w:rsid w:val="00334E41"/>
    <w:rsid w:val="00335415"/>
    <w:rsid w:val="00335440"/>
    <w:rsid w:val="003359D8"/>
    <w:rsid w:val="0033667A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271"/>
    <w:rsid w:val="003413B3"/>
    <w:rsid w:val="00341595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BFC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684"/>
    <w:rsid w:val="0037370A"/>
    <w:rsid w:val="0037379E"/>
    <w:rsid w:val="00374020"/>
    <w:rsid w:val="003741EC"/>
    <w:rsid w:val="00374653"/>
    <w:rsid w:val="0037476C"/>
    <w:rsid w:val="0037498C"/>
    <w:rsid w:val="003749CB"/>
    <w:rsid w:val="00374B27"/>
    <w:rsid w:val="00374BD8"/>
    <w:rsid w:val="00374CFE"/>
    <w:rsid w:val="00374E1E"/>
    <w:rsid w:val="00375394"/>
    <w:rsid w:val="003753FC"/>
    <w:rsid w:val="00375A81"/>
    <w:rsid w:val="00375B78"/>
    <w:rsid w:val="0037602A"/>
    <w:rsid w:val="00376D43"/>
    <w:rsid w:val="00377466"/>
    <w:rsid w:val="003775D8"/>
    <w:rsid w:val="0038063E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6B0"/>
    <w:rsid w:val="00390861"/>
    <w:rsid w:val="00391127"/>
    <w:rsid w:val="00391961"/>
    <w:rsid w:val="00391EB4"/>
    <w:rsid w:val="00392377"/>
    <w:rsid w:val="0039278A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393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ABF"/>
    <w:rsid w:val="003A5E84"/>
    <w:rsid w:val="003A5F4D"/>
    <w:rsid w:val="003A6320"/>
    <w:rsid w:val="003A6334"/>
    <w:rsid w:val="003A6A25"/>
    <w:rsid w:val="003A6FA7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AB3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805"/>
    <w:rsid w:val="003C48DD"/>
    <w:rsid w:val="003C52D7"/>
    <w:rsid w:val="003C562F"/>
    <w:rsid w:val="003C56B9"/>
    <w:rsid w:val="003C5F77"/>
    <w:rsid w:val="003C675B"/>
    <w:rsid w:val="003C69FF"/>
    <w:rsid w:val="003C7826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0EB"/>
    <w:rsid w:val="003D62B5"/>
    <w:rsid w:val="003D6412"/>
    <w:rsid w:val="003D6AA5"/>
    <w:rsid w:val="003E0016"/>
    <w:rsid w:val="003E09B0"/>
    <w:rsid w:val="003E0BE1"/>
    <w:rsid w:val="003E115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2788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8E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B11"/>
    <w:rsid w:val="004077B7"/>
    <w:rsid w:val="004077DD"/>
    <w:rsid w:val="004104D8"/>
    <w:rsid w:val="00410563"/>
    <w:rsid w:val="004117DD"/>
    <w:rsid w:val="004119BB"/>
    <w:rsid w:val="00411E8C"/>
    <w:rsid w:val="004120A3"/>
    <w:rsid w:val="004129B7"/>
    <w:rsid w:val="00412B45"/>
    <w:rsid w:val="00412DC4"/>
    <w:rsid w:val="00412F6A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2D4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94A"/>
    <w:rsid w:val="00430AB2"/>
    <w:rsid w:val="00430CF1"/>
    <w:rsid w:val="004310B8"/>
    <w:rsid w:val="0043169C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0E7F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4F96"/>
    <w:rsid w:val="00445400"/>
    <w:rsid w:val="004457CA"/>
    <w:rsid w:val="00445AC9"/>
    <w:rsid w:val="00445AFD"/>
    <w:rsid w:val="00445BD1"/>
    <w:rsid w:val="00445ECE"/>
    <w:rsid w:val="00446565"/>
    <w:rsid w:val="0044687A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22D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954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32BF"/>
    <w:rsid w:val="0046368F"/>
    <w:rsid w:val="004636E0"/>
    <w:rsid w:val="004638BD"/>
    <w:rsid w:val="00464DC4"/>
    <w:rsid w:val="00464DE7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AFA"/>
    <w:rsid w:val="00482C33"/>
    <w:rsid w:val="00483294"/>
    <w:rsid w:val="00483495"/>
    <w:rsid w:val="00483772"/>
    <w:rsid w:val="0048389A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BA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6EA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6FEC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43F"/>
    <w:rsid w:val="004B4EFD"/>
    <w:rsid w:val="004B57C2"/>
    <w:rsid w:val="004B67C3"/>
    <w:rsid w:val="004B703D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21C"/>
    <w:rsid w:val="004D5D55"/>
    <w:rsid w:val="004D61F1"/>
    <w:rsid w:val="004D62DA"/>
    <w:rsid w:val="004D6649"/>
    <w:rsid w:val="004D6CF2"/>
    <w:rsid w:val="004D7177"/>
    <w:rsid w:val="004D737E"/>
    <w:rsid w:val="004D739F"/>
    <w:rsid w:val="004D7BC8"/>
    <w:rsid w:val="004E07A0"/>
    <w:rsid w:val="004E0ADA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171"/>
    <w:rsid w:val="004E5588"/>
    <w:rsid w:val="004E56FA"/>
    <w:rsid w:val="004E5BD5"/>
    <w:rsid w:val="004E5FC2"/>
    <w:rsid w:val="004E603A"/>
    <w:rsid w:val="004E6370"/>
    <w:rsid w:val="004E6828"/>
    <w:rsid w:val="004E6A29"/>
    <w:rsid w:val="004E70F9"/>
    <w:rsid w:val="004E7185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69FC"/>
    <w:rsid w:val="0050700E"/>
    <w:rsid w:val="0050726B"/>
    <w:rsid w:val="005073C5"/>
    <w:rsid w:val="005074B4"/>
    <w:rsid w:val="005103F1"/>
    <w:rsid w:val="0051093E"/>
    <w:rsid w:val="00510FFE"/>
    <w:rsid w:val="0051153E"/>
    <w:rsid w:val="00511F63"/>
    <w:rsid w:val="005121D9"/>
    <w:rsid w:val="0051270F"/>
    <w:rsid w:val="005129D4"/>
    <w:rsid w:val="00513B3F"/>
    <w:rsid w:val="00513BDF"/>
    <w:rsid w:val="005141CF"/>
    <w:rsid w:val="00514AB3"/>
    <w:rsid w:val="00514F1E"/>
    <w:rsid w:val="005155CE"/>
    <w:rsid w:val="005157AF"/>
    <w:rsid w:val="00515876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84B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308B"/>
    <w:rsid w:val="00533165"/>
    <w:rsid w:val="0053340F"/>
    <w:rsid w:val="005337C5"/>
    <w:rsid w:val="00533884"/>
    <w:rsid w:val="00533B87"/>
    <w:rsid w:val="0053400C"/>
    <w:rsid w:val="00534346"/>
    <w:rsid w:val="00534FD5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5E16"/>
    <w:rsid w:val="0055665A"/>
    <w:rsid w:val="00556666"/>
    <w:rsid w:val="00557596"/>
    <w:rsid w:val="0055767F"/>
    <w:rsid w:val="0055778D"/>
    <w:rsid w:val="00557B87"/>
    <w:rsid w:val="0056047A"/>
    <w:rsid w:val="005610E5"/>
    <w:rsid w:val="0056145C"/>
    <w:rsid w:val="00561624"/>
    <w:rsid w:val="0056189D"/>
    <w:rsid w:val="00561A44"/>
    <w:rsid w:val="00561B08"/>
    <w:rsid w:val="00561DAF"/>
    <w:rsid w:val="00561FFC"/>
    <w:rsid w:val="0056264A"/>
    <w:rsid w:val="00562D43"/>
    <w:rsid w:val="0056431E"/>
    <w:rsid w:val="0056453A"/>
    <w:rsid w:val="00564581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2E5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C58"/>
    <w:rsid w:val="005A5D0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2A9B"/>
    <w:rsid w:val="005B3239"/>
    <w:rsid w:val="005B3827"/>
    <w:rsid w:val="005B389C"/>
    <w:rsid w:val="005B38DF"/>
    <w:rsid w:val="005B3926"/>
    <w:rsid w:val="005B3CF0"/>
    <w:rsid w:val="005B45FD"/>
    <w:rsid w:val="005B5058"/>
    <w:rsid w:val="005B534E"/>
    <w:rsid w:val="005B57D0"/>
    <w:rsid w:val="005B5E8B"/>
    <w:rsid w:val="005B5EEA"/>
    <w:rsid w:val="005B5EEC"/>
    <w:rsid w:val="005B5F87"/>
    <w:rsid w:val="005B6998"/>
    <w:rsid w:val="005B6B43"/>
    <w:rsid w:val="005B7B22"/>
    <w:rsid w:val="005B7D1E"/>
    <w:rsid w:val="005B7EE4"/>
    <w:rsid w:val="005C06C9"/>
    <w:rsid w:val="005C15E0"/>
    <w:rsid w:val="005C1712"/>
    <w:rsid w:val="005C18FE"/>
    <w:rsid w:val="005C1979"/>
    <w:rsid w:val="005C1C1D"/>
    <w:rsid w:val="005C29CB"/>
    <w:rsid w:val="005C2D76"/>
    <w:rsid w:val="005C2E5B"/>
    <w:rsid w:val="005C2F81"/>
    <w:rsid w:val="005C38B5"/>
    <w:rsid w:val="005C3AEB"/>
    <w:rsid w:val="005C3B0C"/>
    <w:rsid w:val="005C449B"/>
    <w:rsid w:val="005C4788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D751C"/>
    <w:rsid w:val="005E013A"/>
    <w:rsid w:val="005E0396"/>
    <w:rsid w:val="005E08F5"/>
    <w:rsid w:val="005E1392"/>
    <w:rsid w:val="005E1672"/>
    <w:rsid w:val="005E1D98"/>
    <w:rsid w:val="005E2722"/>
    <w:rsid w:val="005E278C"/>
    <w:rsid w:val="005E2900"/>
    <w:rsid w:val="005E2A26"/>
    <w:rsid w:val="005E2CFE"/>
    <w:rsid w:val="005E331E"/>
    <w:rsid w:val="005E3B12"/>
    <w:rsid w:val="005E4168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07"/>
    <w:rsid w:val="005F3141"/>
    <w:rsid w:val="005F3758"/>
    <w:rsid w:val="005F3796"/>
    <w:rsid w:val="005F3938"/>
    <w:rsid w:val="005F39E2"/>
    <w:rsid w:val="005F3D1B"/>
    <w:rsid w:val="005F4A8E"/>
    <w:rsid w:val="005F4C6B"/>
    <w:rsid w:val="005F4CC5"/>
    <w:rsid w:val="005F59D7"/>
    <w:rsid w:val="005F5F95"/>
    <w:rsid w:val="005F62AA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0CE4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A80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807"/>
    <w:rsid w:val="006329CD"/>
    <w:rsid w:val="006332B1"/>
    <w:rsid w:val="006333E6"/>
    <w:rsid w:val="0063352C"/>
    <w:rsid w:val="0063356D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B36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3CB9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6D09"/>
    <w:rsid w:val="00657516"/>
    <w:rsid w:val="00660DD8"/>
    <w:rsid w:val="00660EF5"/>
    <w:rsid w:val="006616A0"/>
    <w:rsid w:val="00661BBD"/>
    <w:rsid w:val="00661CF9"/>
    <w:rsid w:val="00663593"/>
    <w:rsid w:val="00663A11"/>
    <w:rsid w:val="00663A8C"/>
    <w:rsid w:val="00665116"/>
    <w:rsid w:val="0066534A"/>
    <w:rsid w:val="00665404"/>
    <w:rsid w:val="006656B0"/>
    <w:rsid w:val="00665740"/>
    <w:rsid w:val="00665A55"/>
    <w:rsid w:val="00665DFC"/>
    <w:rsid w:val="0066755A"/>
    <w:rsid w:val="00667A5F"/>
    <w:rsid w:val="006704D4"/>
    <w:rsid w:val="006712D2"/>
    <w:rsid w:val="006714C1"/>
    <w:rsid w:val="00671D19"/>
    <w:rsid w:val="0067218C"/>
    <w:rsid w:val="00672257"/>
    <w:rsid w:val="00672D44"/>
    <w:rsid w:val="00672E6F"/>
    <w:rsid w:val="00673B98"/>
    <w:rsid w:val="006741B4"/>
    <w:rsid w:val="00674210"/>
    <w:rsid w:val="006746F5"/>
    <w:rsid w:val="00674FBA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3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459F"/>
    <w:rsid w:val="0068521B"/>
    <w:rsid w:val="00685423"/>
    <w:rsid w:val="006865EA"/>
    <w:rsid w:val="006865F2"/>
    <w:rsid w:val="0068680E"/>
    <w:rsid w:val="00686ACD"/>
    <w:rsid w:val="00686CA3"/>
    <w:rsid w:val="00686CCD"/>
    <w:rsid w:val="006878E4"/>
    <w:rsid w:val="0068796C"/>
    <w:rsid w:val="00687978"/>
    <w:rsid w:val="006900E8"/>
    <w:rsid w:val="006902C2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82"/>
    <w:rsid w:val="006A4BEC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55C3"/>
    <w:rsid w:val="006C573D"/>
    <w:rsid w:val="006C5947"/>
    <w:rsid w:val="006C634D"/>
    <w:rsid w:val="006C70C9"/>
    <w:rsid w:val="006C7304"/>
    <w:rsid w:val="006C777D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1E3"/>
    <w:rsid w:val="006D54D6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6872"/>
    <w:rsid w:val="006E700D"/>
    <w:rsid w:val="006E7916"/>
    <w:rsid w:val="006E7B79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6F73B4"/>
    <w:rsid w:val="0070009A"/>
    <w:rsid w:val="00700A18"/>
    <w:rsid w:val="0070181A"/>
    <w:rsid w:val="007021D6"/>
    <w:rsid w:val="00702C5F"/>
    <w:rsid w:val="00702D6B"/>
    <w:rsid w:val="00702D86"/>
    <w:rsid w:val="007039B1"/>
    <w:rsid w:val="00703A35"/>
    <w:rsid w:val="00703FF6"/>
    <w:rsid w:val="0070484B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6A3A"/>
    <w:rsid w:val="00707361"/>
    <w:rsid w:val="00710080"/>
    <w:rsid w:val="0071081D"/>
    <w:rsid w:val="00711135"/>
    <w:rsid w:val="00712040"/>
    <w:rsid w:val="007124B3"/>
    <w:rsid w:val="00712D43"/>
    <w:rsid w:val="007134DB"/>
    <w:rsid w:val="0071422E"/>
    <w:rsid w:val="00714B58"/>
    <w:rsid w:val="00714C01"/>
    <w:rsid w:val="00714EC5"/>
    <w:rsid w:val="00715B73"/>
    <w:rsid w:val="00715DAE"/>
    <w:rsid w:val="007209D2"/>
    <w:rsid w:val="00720A36"/>
    <w:rsid w:val="00720A37"/>
    <w:rsid w:val="00720C70"/>
    <w:rsid w:val="0072143F"/>
    <w:rsid w:val="007219B5"/>
    <w:rsid w:val="00721EAC"/>
    <w:rsid w:val="00722074"/>
    <w:rsid w:val="007229A6"/>
    <w:rsid w:val="00723D5F"/>
    <w:rsid w:val="007248C0"/>
    <w:rsid w:val="00724E57"/>
    <w:rsid w:val="00724EBB"/>
    <w:rsid w:val="00724FED"/>
    <w:rsid w:val="007255DE"/>
    <w:rsid w:val="00725DB2"/>
    <w:rsid w:val="00725E2A"/>
    <w:rsid w:val="007263A0"/>
    <w:rsid w:val="007267D7"/>
    <w:rsid w:val="007268DB"/>
    <w:rsid w:val="00726A0E"/>
    <w:rsid w:val="00726CB6"/>
    <w:rsid w:val="00726F25"/>
    <w:rsid w:val="00727009"/>
    <w:rsid w:val="007270B8"/>
    <w:rsid w:val="007272EC"/>
    <w:rsid w:val="00727A55"/>
    <w:rsid w:val="00727CB4"/>
    <w:rsid w:val="00727D96"/>
    <w:rsid w:val="007303AA"/>
    <w:rsid w:val="0073047F"/>
    <w:rsid w:val="00730551"/>
    <w:rsid w:val="00730633"/>
    <w:rsid w:val="00730AB7"/>
    <w:rsid w:val="00731E74"/>
    <w:rsid w:val="00732689"/>
    <w:rsid w:val="0073292C"/>
    <w:rsid w:val="007329FD"/>
    <w:rsid w:val="00732E6A"/>
    <w:rsid w:val="00733173"/>
    <w:rsid w:val="00733499"/>
    <w:rsid w:val="00733AEF"/>
    <w:rsid w:val="00733F3D"/>
    <w:rsid w:val="007340D0"/>
    <w:rsid w:val="007344A4"/>
    <w:rsid w:val="00734835"/>
    <w:rsid w:val="00734BE5"/>
    <w:rsid w:val="00735246"/>
    <w:rsid w:val="007355DD"/>
    <w:rsid w:val="00735CDF"/>
    <w:rsid w:val="00736336"/>
    <w:rsid w:val="00736709"/>
    <w:rsid w:val="007368CD"/>
    <w:rsid w:val="00736ACA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4F6"/>
    <w:rsid w:val="007509F5"/>
    <w:rsid w:val="00750AD7"/>
    <w:rsid w:val="00750FEA"/>
    <w:rsid w:val="007513DE"/>
    <w:rsid w:val="00751CF6"/>
    <w:rsid w:val="00752447"/>
    <w:rsid w:val="00752578"/>
    <w:rsid w:val="007526E7"/>
    <w:rsid w:val="00752965"/>
    <w:rsid w:val="00753390"/>
    <w:rsid w:val="00753444"/>
    <w:rsid w:val="0075383F"/>
    <w:rsid w:val="00753B69"/>
    <w:rsid w:val="00754074"/>
    <w:rsid w:val="007543AD"/>
    <w:rsid w:val="007543B2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53B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03"/>
    <w:rsid w:val="007732E1"/>
    <w:rsid w:val="00773784"/>
    <w:rsid w:val="0077425F"/>
    <w:rsid w:val="00774687"/>
    <w:rsid w:val="00775CE8"/>
    <w:rsid w:val="00775E8F"/>
    <w:rsid w:val="007761E7"/>
    <w:rsid w:val="0077654F"/>
    <w:rsid w:val="0077685D"/>
    <w:rsid w:val="007768E4"/>
    <w:rsid w:val="007768E6"/>
    <w:rsid w:val="007770F4"/>
    <w:rsid w:val="00777373"/>
    <w:rsid w:val="00777AFE"/>
    <w:rsid w:val="00780171"/>
    <w:rsid w:val="007813EE"/>
    <w:rsid w:val="007815F2"/>
    <w:rsid w:val="00781B0C"/>
    <w:rsid w:val="00781CD2"/>
    <w:rsid w:val="0078269E"/>
    <w:rsid w:val="00782C7F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3D8B"/>
    <w:rsid w:val="00794080"/>
    <w:rsid w:val="007941A6"/>
    <w:rsid w:val="007946BC"/>
    <w:rsid w:val="00794EF6"/>
    <w:rsid w:val="007952F1"/>
    <w:rsid w:val="00795E62"/>
    <w:rsid w:val="00796948"/>
    <w:rsid w:val="00796ADF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BDA"/>
    <w:rsid w:val="007A2CF8"/>
    <w:rsid w:val="007A3608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4332"/>
    <w:rsid w:val="007B5076"/>
    <w:rsid w:val="007B5AC7"/>
    <w:rsid w:val="007B5F07"/>
    <w:rsid w:val="007B6A4B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5264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3E94"/>
    <w:rsid w:val="007D420B"/>
    <w:rsid w:val="007D44EE"/>
    <w:rsid w:val="007D4B4E"/>
    <w:rsid w:val="007D4B9B"/>
    <w:rsid w:val="007D4D90"/>
    <w:rsid w:val="007D51C5"/>
    <w:rsid w:val="007D526C"/>
    <w:rsid w:val="007D57C4"/>
    <w:rsid w:val="007D593E"/>
    <w:rsid w:val="007D598A"/>
    <w:rsid w:val="007D5A10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971"/>
    <w:rsid w:val="007E3A09"/>
    <w:rsid w:val="007E3A4B"/>
    <w:rsid w:val="007E4217"/>
    <w:rsid w:val="007E448C"/>
    <w:rsid w:val="007E47EF"/>
    <w:rsid w:val="007E5260"/>
    <w:rsid w:val="007E5354"/>
    <w:rsid w:val="007E5466"/>
    <w:rsid w:val="007E5721"/>
    <w:rsid w:val="007E578A"/>
    <w:rsid w:val="007E6062"/>
    <w:rsid w:val="007E68A9"/>
    <w:rsid w:val="007E6FD1"/>
    <w:rsid w:val="007E7840"/>
    <w:rsid w:val="007E7A99"/>
    <w:rsid w:val="007F012D"/>
    <w:rsid w:val="007F03FD"/>
    <w:rsid w:val="007F13B8"/>
    <w:rsid w:val="007F21C3"/>
    <w:rsid w:val="007F2577"/>
    <w:rsid w:val="007F301E"/>
    <w:rsid w:val="007F37C2"/>
    <w:rsid w:val="007F4226"/>
    <w:rsid w:val="007F4A6C"/>
    <w:rsid w:val="007F5122"/>
    <w:rsid w:val="007F5592"/>
    <w:rsid w:val="007F5886"/>
    <w:rsid w:val="007F6679"/>
    <w:rsid w:val="007F6907"/>
    <w:rsid w:val="007F730B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D5C"/>
    <w:rsid w:val="00804E9D"/>
    <w:rsid w:val="00805288"/>
    <w:rsid w:val="008052CE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2C4"/>
    <w:rsid w:val="00811BA6"/>
    <w:rsid w:val="0081222E"/>
    <w:rsid w:val="00812B6C"/>
    <w:rsid w:val="00812BCB"/>
    <w:rsid w:val="0081338E"/>
    <w:rsid w:val="00813F42"/>
    <w:rsid w:val="008140EF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298F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2DC9"/>
    <w:rsid w:val="0084322D"/>
    <w:rsid w:val="0084357D"/>
    <w:rsid w:val="00843A37"/>
    <w:rsid w:val="00844497"/>
    <w:rsid w:val="008445FD"/>
    <w:rsid w:val="008453E2"/>
    <w:rsid w:val="0084595F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6723"/>
    <w:rsid w:val="00867398"/>
    <w:rsid w:val="00867767"/>
    <w:rsid w:val="0087007B"/>
    <w:rsid w:val="008706CE"/>
    <w:rsid w:val="008710C2"/>
    <w:rsid w:val="0087119E"/>
    <w:rsid w:val="008711F6"/>
    <w:rsid w:val="008714B3"/>
    <w:rsid w:val="00871CBB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43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360"/>
    <w:rsid w:val="008A360C"/>
    <w:rsid w:val="008A3C68"/>
    <w:rsid w:val="008A3D06"/>
    <w:rsid w:val="008A3FFA"/>
    <w:rsid w:val="008A4296"/>
    <w:rsid w:val="008A440C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03F"/>
    <w:rsid w:val="008B01FD"/>
    <w:rsid w:val="008B02EF"/>
    <w:rsid w:val="008B1727"/>
    <w:rsid w:val="008B1A63"/>
    <w:rsid w:val="008B205D"/>
    <w:rsid w:val="008B2E46"/>
    <w:rsid w:val="008B3646"/>
    <w:rsid w:val="008B3917"/>
    <w:rsid w:val="008B3995"/>
    <w:rsid w:val="008B3C93"/>
    <w:rsid w:val="008B3DC2"/>
    <w:rsid w:val="008B4284"/>
    <w:rsid w:val="008B4809"/>
    <w:rsid w:val="008B4929"/>
    <w:rsid w:val="008B4BD0"/>
    <w:rsid w:val="008B61E8"/>
    <w:rsid w:val="008B629A"/>
    <w:rsid w:val="008B675D"/>
    <w:rsid w:val="008B6865"/>
    <w:rsid w:val="008B6A0F"/>
    <w:rsid w:val="008B6B8F"/>
    <w:rsid w:val="008B7521"/>
    <w:rsid w:val="008B784C"/>
    <w:rsid w:val="008C0123"/>
    <w:rsid w:val="008C0158"/>
    <w:rsid w:val="008C113F"/>
    <w:rsid w:val="008C170E"/>
    <w:rsid w:val="008C18FD"/>
    <w:rsid w:val="008C191A"/>
    <w:rsid w:val="008C1DE8"/>
    <w:rsid w:val="008C2B6F"/>
    <w:rsid w:val="008C3012"/>
    <w:rsid w:val="008C44B2"/>
    <w:rsid w:val="008C4726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404"/>
    <w:rsid w:val="008D0467"/>
    <w:rsid w:val="008D09D0"/>
    <w:rsid w:val="008D0CE7"/>
    <w:rsid w:val="008D0F67"/>
    <w:rsid w:val="008D12AA"/>
    <w:rsid w:val="008D1540"/>
    <w:rsid w:val="008D157B"/>
    <w:rsid w:val="008D1A99"/>
    <w:rsid w:val="008D2070"/>
    <w:rsid w:val="008D28DA"/>
    <w:rsid w:val="008D2952"/>
    <w:rsid w:val="008D2999"/>
    <w:rsid w:val="008D316F"/>
    <w:rsid w:val="008D36CC"/>
    <w:rsid w:val="008D3C36"/>
    <w:rsid w:val="008D441A"/>
    <w:rsid w:val="008D4AC2"/>
    <w:rsid w:val="008D4CA6"/>
    <w:rsid w:val="008D4F5E"/>
    <w:rsid w:val="008D5234"/>
    <w:rsid w:val="008D54F0"/>
    <w:rsid w:val="008D55A8"/>
    <w:rsid w:val="008D66F0"/>
    <w:rsid w:val="008D6B5E"/>
    <w:rsid w:val="008D6C0D"/>
    <w:rsid w:val="008D6CE2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D27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C71"/>
    <w:rsid w:val="008F4F19"/>
    <w:rsid w:val="008F52B5"/>
    <w:rsid w:val="008F5503"/>
    <w:rsid w:val="008F58EC"/>
    <w:rsid w:val="008F614B"/>
    <w:rsid w:val="008F6CFF"/>
    <w:rsid w:val="008F71A2"/>
    <w:rsid w:val="008F7988"/>
    <w:rsid w:val="008F7B4D"/>
    <w:rsid w:val="008F7DC0"/>
    <w:rsid w:val="00900652"/>
    <w:rsid w:val="00900C9F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22B"/>
    <w:rsid w:val="009103E1"/>
    <w:rsid w:val="00910516"/>
    <w:rsid w:val="00910620"/>
    <w:rsid w:val="009108EB"/>
    <w:rsid w:val="00910FB1"/>
    <w:rsid w:val="009110DE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6137"/>
    <w:rsid w:val="00926D0F"/>
    <w:rsid w:val="00926EA4"/>
    <w:rsid w:val="00926F67"/>
    <w:rsid w:val="00927217"/>
    <w:rsid w:val="00927363"/>
    <w:rsid w:val="009274BC"/>
    <w:rsid w:val="009274E4"/>
    <w:rsid w:val="009279EC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152"/>
    <w:rsid w:val="009606E3"/>
    <w:rsid w:val="0096075C"/>
    <w:rsid w:val="00960B13"/>
    <w:rsid w:val="0096121D"/>
    <w:rsid w:val="00961B69"/>
    <w:rsid w:val="00961CE9"/>
    <w:rsid w:val="00961D52"/>
    <w:rsid w:val="00961F3C"/>
    <w:rsid w:val="0096236D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1597"/>
    <w:rsid w:val="00971BFA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5D4"/>
    <w:rsid w:val="009938AA"/>
    <w:rsid w:val="00994007"/>
    <w:rsid w:val="0099409C"/>
    <w:rsid w:val="0099442B"/>
    <w:rsid w:val="009953EC"/>
    <w:rsid w:val="00995458"/>
    <w:rsid w:val="00995D82"/>
    <w:rsid w:val="00996272"/>
    <w:rsid w:val="009962A2"/>
    <w:rsid w:val="00997203"/>
    <w:rsid w:val="00997CB6"/>
    <w:rsid w:val="009A049C"/>
    <w:rsid w:val="009A177C"/>
    <w:rsid w:val="009A1B67"/>
    <w:rsid w:val="009A1CED"/>
    <w:rsid w:val="009A1E5B"/>
    <w:rsid w:val="009A24CA"/>
    <w:rsid w:val="009A2EFE"/>
    <w:rsid w:val="009A3543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16D0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345"/>
    <w:rsid w:val="009C54CA"/>
    <w:rsid w:val="009C557A"/>
    <w:rsid w:val="009C58A1"/>
    <w:rsid w:val="009C591C"/>
    <w:rsid w:val="009C5988"/>
    <w:rsid w:val="009C5E00"/>
    <w:rsid w:val="009C60DD"/>
    <w:rsid w:val="009C6AB4"/>
    <w:rsid w:val="009C6E24"/>
    <w:rsid w:val="009C72B8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5D7"/>
    <w:rsid w:val="009E2BA3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585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3EA"/>
    <w:rsid w:val="00A0252A"/>
    <w:rsid w:val="00A026E1"/>
    <w:rsid w:val="00A02744"/>
    <w:rsid w:val="00A02C37"/>
    <w:rsid w:val="00A03512"/>
    <w:rsid w:val="00A03CD4"/>
    <w:rsid w:val="00A0414C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DAB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6BB"/>
    <w:rsid w:val="00A179E9"/>
    <w:rsid w:val="00A17C97"/>
    <w:rsid w:val="00A20A90"/>
    <w:rsid w:val="00A20EE3"/>
    <w:rsid w:val="00A21013"/>
    <w:rsid w:val="00A21358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0D6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735"/>
    <w:rsid w:val="00A33871"/>
    <w:rsid w:val="00A33B10"/>
    <w:rsid w:val="00A34105"/>
    <w:rsid w:val="00A344B5"/>
    <w:rsid w:val="00A34C1F"/>
    <w:rsid w:val="00A34D01"/>
    <w:rsid w:val="00A35A42"/>
    <w:rsid w:val="00A36291"/>
    <w:rsid w:val="00A36CD6"/>
    <w:rsid w:val="00A372EC"/>
    <w:rsid w:val="00A3759B"/>
    <w:rsid w:val="00A40275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954"/>
    <w:rsid w:val="00A52EF0"/>
    <w:rsid w:val="00A532D8"/>
    <w:rsid w:val="00A53679"/>
    <w:rsid w:val="00A53810"/>
    <w:rsid w:val="00A53926"/>
    <w:rsid w:val="00A53997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6E3E"/>
    <w:rsid w:val="00A57634"/>
    <w:rsid w:val="00A5770A"/>
    <w:rsid w:val="00A57E42"/>
    <w:rsid w:val="00A60D07"/>
    <w:rsid w:val="00A61708"/>
    <w:rsid w:val="00A618E9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1C05"/>
    <w:rsid w:val="00A82050"/>
    <w:rsid w:val="00A824D5"/>
    <w:rsid w:val="00A82F68"/>
    <w:rsid w:val="00A83366"/>
    <w:rsid w:val="00A833BA"/>
    <w:rsid w:val="00A835B5"/>
    <w:rsid w:val="00A839F7"/>
    <w:rsid w:val="00A84006"/>
    <w:rsid w:val="00A8425F"/>
    <w:rsid w:val="00A84864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7E7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439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B6E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973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15A"/>
    <w:rsid w:val="00AD65E6"/>
    <w:rsid w:val="00AD75A9"/>
    <w:rsid w:val="00AD78B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111"/>
    <w:rsid w:val="00AE34AC"/>
    <w:rsid w:val="00AE355F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3F6E"/>
    <w:rsid w:val="00AF4D7C"/>
    <w:rsid w:val="00AF5C7B"/>
    <w:rsid w:val="00AF5E2E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3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78F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06F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7CD"/>
    <w:rsid w:val="00B319A0"/>
    <w:rsid w:val="00B319AC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37D1B"/>
    <w:rsid w:val="00B40856"/>
    <w:rsid w:val="00B40AA9"/>
    <w:rsid w:val="00B40FBC"/>
    <w:rsid w:val="00B41B04"/>
    <w:rsid w:val="00B428BD"/>
    <w:rsid w:val="00B44198"/>
    <w:rsid w:val="00B44917"/>
    <w:rsid w:val="00B45451"/>
    <w:rsid w:val="00B4553A"/>
    <w:rsid w:val="00B463CB"/>
    <w:rsid w:val="00B465B2"/>
    <w:rsid w:val="00B46707"/>
    <w:rsid w:val="00B474E0"/>
    <w:rsid w:val="00B50D1B"/>
    <w:rsid w:val="00B510AF"/>
    <w:rsid w:val="00B51778"/>
    <w:rsid w:val="00B51FBF"/>
    <w:rsid w:val="00B523D4"/>
    <w:rsid w:val="00B5279D"/>
    <w:rsid w:val="00B52D47"/>
    <w:rsid w:val="00B5305E"/>
    <w:rsid w:val="00B5347B"/>
    <w:rsid w:val="00B5398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0D22"/>
    <w:rsid w:val="00B61745"/>
    <w:rsid w:val="00B6184E"/>
    <w:rsid w:val="00B61972"/>
    <w:rsid w:val="00B61A0E"/>
    <w:rsid w:val="00B61C57"/>
    <w:rsid w:val="00B61D41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EDF"/>
    <w:rsid w:val="00B730E2"/>
    <w:rsid w:val="00B731B5"/>
    <w:rsid w:val="00B734F4"/>
    <w:rsid w:val="00B738FC"/>
    <w:rsid w:val="00B742AB"/>
    <w:rsid w:val="00B74812"/>
    <w:rsid w:val="00B752CB"/>
    <w:rsid w:val="00B75D7D"/>
    <w:rsid w:val="00B75F6F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1932"/>
    <w:rsid w:val="00B826D7"/>
    <w:rsid w:val="00B82E43"/>
    <w:rsid w:val="00B82FE7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66D6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471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0F29"/>
    <w:rsid w:val="00BC1084"/>
    <w:rsid w:val="00BC1294"/>
    <w:rsid w:val="00BC2275"/>
    <w:rsid w:val="00BC2A6D"/>
    <w:rsid w:val="00BC2AEE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304"/>
    <w:rsid w:val="00BD08F3"/>
    <w:rsid w:val="00BD0A05"/>
    <w:rsid w:val="00BD0ED8"/>
    <w:rsid w:val="00BD14FF"/>
    <w:rsid w:val="00BD1B8E"/>
    <w:rsid w:val="00BD278E"/>
    <w:rsid w:val="00BD27EB"/>
    <w:rsid w:val="00BD2FD3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59A4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295"/>
    <w:rsid w:val="00C0532C"/>
    <w:rsid w:val="00C060AA"/>
    <w:rsid w:val="00C060D0"/>
    <w:rsid w:val="00C066DF"/>
    <w:rsid w:val="00C06ABF"/>
    <w:rsid w:val="00C06C92"/>
    <w:rsid w:val="00C07A32"/>
    <w:rsid w:val="00C07C97"/>
    <w:rsid w:val="00C07EA8"/>
    <w:rsid w:val="00C10693"/>
    <w:rsid w:val="00C10D4E"/>
    <w:rsid w:val="00C10D68"/>
    <w:rsid w:val="00C11CAD"/>
    <w:rsid w:val="00C126D3"/>
    <w:rsid w:val="00C12753"/>
    <w:rsid w:val="00C12782"/>
    <w:rsid w:val="00C1367B"/>
    <w:rsid w:val="00C136E4"/>
    <w:rsid w:val="00C13B28"/>
    <w:rsid w:val="00C13C83"/>
    <w:rsid w:val="00C13D98"/>
    <w:rsid w:val="00C13DA3"/>
    <w:rsid w:val="00C141F7"/>
    <w:rsid w:val="00C142AC"/>
    <w:rsid w:val="00C142FF"/>
    <w:rsid w:val="00C1460D"/>
    <w:rsid w:val="00C14DAC"/>
    <w:rsid w:val="00C14EBD"/>
    <w:rsid w:val="00C15195"/>
    <w:rsid w:val="00C153F6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76D"/>
    <w:rsid w:val="00C27E30"/>
    <w:rsid w:val="00C308EE"/>
    <w:rsid w:val="00C30905"/>
    <w:rsid w:val="00C3148C"/>
    <w:rsid w:val="00C315CE"/>
    <w:rsid w:val="00C31DBB"/>
    <w:rsid w:val="00C31F05"/>
    <w:rsid w:val="00C32258"/>
    <w:rsid w:val="00C32436"/>
    <w:rsid w:val="00C333FE"/>
    <w:rsid w:val="00C3345B"/>
    <w:rsid w:val="00C33585"/>
    <w:rsid w:val="00C33622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2DB"/>
    <w:rsid w:val="00C44553"/>
    <w:rsid w:val="00C45093"/>
    <w:rsid w:val="00C45149"/>
    <w:rsid w:val="00C452C6"/>
    <w:rsid w:val="00C46554"/>
    <w:rsid w:val="00C46876"/>
    <w:rsid w:val="00C47DF5"/>
    <w:rsid w:val="00C5049C"/>
    <w:rsid w:val="00C507D6"/>
    <w:rsid w:val="00C507FF"/>
    <w:rsid w:val="00C50833"/>
    <w:rsid w:val="00C509C8"/>
    <w:rsid w:val="00C50B75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4F58"/>
    <w:rsid w:val="00C55BAA"/>
    <w:rsid w:val="00C56238"/>
    <w:rsid w:val="00C56A7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47"/>
    <w:rsid w:val="00C74DB4"/>
    <w:rsid w:val="00C74F8D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85"/>
    <w:rsid w:val="00C779B9"/>
    <w:rsid w:val="00C77F33"/>
    <w:rsid w:val="00C80AE2"/>
    <w:rsid w:val="00C8106E"/>
    <w:rsid w:val="00C81BCA"/>
    <w:rsid w:val="00C82023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1E3"/>
    <w:rsid w:val="00C913C0"/>
    <w:rsid w:val="00C919A7"/>
    <w:rsid w:val="00C919C0"/>
    <w:rsid w:val="00C921F1"/>
    <w:rsid w:val="00C928C0"/>
    <w:rsid w:val="00C92B2F"/>
    <w:rsid w:val="00C93D90"/>
    <w:rsid w:val="00C943D8"/>
    <w:rsid w:val="00C9492B"/>
    <w:rsid w:val="00C952C7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7D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083"/>
    <w:rsid w:val="00CA4297"/>
    <w:rsid w:val="00CA42AC"/>
    <w:rsid w:val="00CA4EBC"/>
    <w:rsid w:val="00CA50A9"/>
    <w:rsid w:val="00CA5621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B9D"/>
    <w:rsid w:val="00CA7ECE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504"/>
    <w:rsid w:val="00CB71D2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4DBC"/>
    <w:rsid w:val="00CC555B"/>
    <w:rsid w:val="00CC590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E85"/>
    <w:rsid w:val="00CE56F5"/>
    <w:rsid w:val="00CE5AC1"/>
    <w:rsid w:val="00CE64E1"/>
    <w:rsid w:val="00CE6A3B"/>
    <w:rsid w:val="00CE6E73"/>
    <w:rsid w:val="00CE71F6"/>
    <w:rsid w:val="00CE7E92"/>
    <w:rsid w:val="00CE7F6B"/>
    <w:rsid w:val="00CF007A"/>
    <w:rsid w:val="00CF03C4"/>
    <w:rsid w:val="00CF1D21"/>
    <w:rsid w:val="00CF1F6E"/>
    <w:rsid w:val="00CF2460"/>
    <w:rsid w:val="00CF275F"/>
    <w:rsid w:val="00CF2D33"/>
    <w:rsid w:val="00CF35CF"/>
    <w:rsid w:val="00CF36CD"/>
    <w:rsid w:val="00CF3FD5"/>
    <w:rsid w:val="00CF4A7D"/>
    <w:rsid w:val="00CF4EB5"/>
    <w:rsid w:val="00CF4FA5"/>
    <w:rsid w:val="00CF6EC8"/>
    <w:rsid w:val="00CF71FA"/>
    <w:rsid w:val="00CF76E1"/>
    <w:rsid w:val="00CF7CBF"/>
    <w:rsid w:val="00D0021F"/>
    <w:rsid w:val="00D00459"/>
    <w:rsid w:val="00D00483"/>
    <w:rsid w:val="00D00B24"/>
    <w:rsid w:val="00D00FF9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23B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AEC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021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25DC"/>
    <w:rsid w:val="00D4276A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2AD"/>
    <w:rsid w:val="00D534ED"/>
    <w:rsid w:val="00D53514"/>
    <w:rsid w:val="00D53659"/>
    <w:rsid w:val="00D53C74"/>
    <w:rsid w:val="00D54557"/>
    <w:rsid w:val="00D5481B"/>
    <w:rsid w:val="00D5491B"/>
    <w:rsid w:val="00D5563C"/>
    <w:rsid w:val="00D56143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C3D"/>
    <w:rsid w:val="00D74D79"/>
    <w:rsid w:val="00D752C1"/>
    <w:rsid w:val="00D75388"/>
    <w:rsid w:val="00D75F76"/>
    <w:rsid w:val="00D76684"/>
    <w:rsid w:val="00D766BB"/>
    <w:rsid w:val="00D76D5D"/>
    <w:rsid w:val="00D76E69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A15"/>
    <w:rsid w:val="00D8464D"/>
    <w:rsid w:val="00D84E9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6C0"/>
    <w:rsid w:val="00D93E6E"/>
    <w:rsid w:val="00D93FE8"/>
    <w:rsid w:val="00D94683"/>
    <w:rsid w:val="00D95237"/>
    <w:rsid w:val="00D952B2"/>
    <w:rsid w:val="00D95ECF"/>
    <w:rsid w:val="00D964D3"/>
    <w:rsid w:val="00D965A8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4A3C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173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6FD1"/>
    <w:rsid w:val="00DB74B3"/>
    <w:rsid w:val="00DB77FB"/>
    <w:rsid w:val="00DB7FC6"/>
    <w:rsid w:val="00DC00AD"/>
    <w:rsid w:val="00DC05F2"/>
    <w:rsid w:val="00DC07D7"/>
    <w:rsid w:val="00DC1B50"/>
    <w:rsid w:val="00DC1BDB"/>
    <w:rsid w:val="00DC2205"/>
    <w:rsid w:val="00DC229A"/>
    <w:rsid w:val="00DC2B6C"/>
    <w:rsid w:val="00DC357E"/>
    <w:rsid w:val="00DC3D8C"/>
    <w:rsid w:val="00DC477F"/>
    <w:rsid w:val="00DC4B51"/>
    <w:rsid w:val="00DC4F76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51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0CEE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B24"/>
    <w:rsid w:val="00E01CEB"/>
    <w:rsid w:val="00E01F39"/>
    <w:rsid w:val="00E02615"/>
    <w:rsid w:val="00E03091"/>
    <w:rsid w:val="00E0333C"/>
    <w:rsid w:val="00E044D5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6F1C"/>
    <w:rsid w:val="00E27E78"/>
    <w:rsid w:val="00E30CBC"/>
    <w:rsid w:val="00E30CC8"/>
    <w:rsid w:val="00E30FEC"/>
    <w:rsid w:val="00E314D0"/>
    <w:rsid w:val="00E31C61"/>
    <w:rsid w:val="00E32437"/>
    <w:rsid w:val="00E32743"/>
    <w:rsid w:val="00E32D70"/>
    <w:rsid w:val="00E3394E"/>
    <w:rsid w:val="00E345E7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0D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0B8"/>
    <w:rsid w:val="00E526AF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6B9"/>
    <w:rsid w:val="00E65ACD"/>
    <w:rsid w:val="00E65DCC"/>
    <w:rsid w:val="00E65FD8"/>
    <w:rsid w:val="00E67BFF"/>
    <w:rsid w:val="00E67DC9"/>
    <w:rsid w:val="00E67EB6"/>
    <w:rsid w:val="00E70106"/>
    <w:rsid w:val="00E701C2"/>
    <w:rsid w:val="00E70721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6645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333"/>
    <w:rsid w:val="00E96341"/>
    <w:rsid w:val="00E963E5"/>
    <w:rsid w:val="00E9657A"/>
    <w:rsid w:val="00E96687"/>
    <w:rsid w:val="00E9751D"/>
    <w:rsid w:val="00E975E9"/>
    <w:rsid w:val="00EA09D4"/>
    <w:rsid w:val="00EA0A1F"/>
    <w:rsid w:val="00EA0A26"/>
    <w:rsid w:val="00EA0D4A"/>
    <w:rsid w:val="00EA0EDA"/>
    <w:rsid w:val="00EA11DE"/>
    <w:rsid w:val="00EA1884"/>
    <w:rsid w:val="00EA1DF6"/>
    <w:rsid w:val="00EA1E6B"/>
    <w:rsid w:val="00EA211E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A67"/>
    <w:rsid w:val="00EB09B2"/>
    <w:rsid w:val="00EB1022"/>
    <w:rsid w:val="00EB10D0"/>
    <w:rsid w:val="00EB1611"/>
    <w:rsid w:val="00EB1B67"/>
    <w:rsid w:val="00EB1CB4"/>
    <w:rsid w:val="00EB1F41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1AC1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D045A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778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4D62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69F"/>
    <w:rsid w:val="00EF2C66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D2C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68"/>
    <w:rsid w:val="00F0197A"/>
    <w:rsid w:val="00F02586"/>
    <w:rsid w:val="00F0297F"/>
    <w:rsid w:val="00F029B2"/>
    <w:rsid w:val="00F03247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16E23"/>
    <w:rsid w:val="00F17179"/>
    <w:rsid w:val="00F17D62"/>
    <w:rsid w:val="00F20147"/>
    <w:rsid w:val="00F201C6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3B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1CB"/>
    <w:rsid w:val="00F31670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3DB"/>
    <w:rsid w:val="00F36728"/>
    <w:rsid w:val="00F36B12"/>
    <w:rsid w:val="00F37BCC"/>
    <w:rsid w:val="00F37F45"/>
    <w:rsid w:val="00F4109C"/>
    <w:rsid w:val="00F41BC4"/>
    <w:rsid w:val="00F4207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668A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A2A"/>
    <w:rsid w:val="00F57CF0"/>
    <w:rsid w:val="00F601D2"/>
    <w:rsid w:val="00F614DC"/>
    <w:rsid w:val="00F6197F"/>
    <w:rsid w:val="00F61E4D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3FA"/>
    <w:rsid w:val="00F64C73"/>
    <w:rsid w:val="00F6563A"/>
    <w:rsid w:val="00F65FFD"/>
    <w:rsid w:val="00F664AD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4EAA"/>
    <w:rsid w:val="00F853F2"/>
    <w:rsid w:val="00F858BD"/>
    <w:rsid w:val="00F85CB8"/>
    <w:rsid w:val="00F85D2E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DD2"/>
    <w:rsid w:val="00F94E05"/>
    <w:rsid w:val="00F957B8"/>
    <w:rsid w:val="00F95AEF"/>
    <w:rsid w:val="00F95B10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4EA7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788"/>
    <w:rsid w:val="00FA788B"/>
    <w:rsid w:val="00FA7DF3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231"/>
    <w:rsid w:val="00FB7472"/>
    <w:rsid w:val="00FB7964"/>
    <w:rsid w:val="00FC04B9"/>
    <w:rsid w:val="00FC0C4B"/>
    <w:rsid w:val="00FC0DCE"/>
    <w:rsid w:val="00FC1856"/>
    <w:rsid w:val="00FC18C9"/>
    <w:rsid w:val="00FC2459"/>
    <w:rsid w:val="00FC24BB"/>
    <w:rsid w:val="00FC26C8"/>
    <w:rsid w:val="00FC2ACD"/>
    <w:rsid w:val="00FC30F0"/>
    <w:rsid w:val="00FC32DD"/>
    <w:rsid w:val="00FC44FC"/>
    <w:rsid w:val="00FC4B09"/>
    <w:rsid w:val="00FC4EAE"/>
    <w:rsid w:val="00FC561C"/>
    <w:rsid w:val="00FC589A"/>
    <w:rsid w:val="00FC5A37"/>
    <w:rsid w:val="00FC5ABB"/>
    <w:rsid w:val="00FC5C79"/>
    <w:rsid w:val="00FC61AA"/>
    <w:rsid w:val="00FC7259"/>
    <w:rsid w:val="00FC7494"/>
    <w:rsid w:val="00FC7748"/>
    <w:rsid w:val="00FC7959"/>
    <w:rsid w:val="00FC7C56"/>
    <w:rsid w:val="00FD0693"/>
    <w:rsid w:val="00FD0904"/>
    <w:rsid w:val="00FD0FE6"/>
    <w:rsid w:val="00FD171C"/>
    <w:rsid w:val="00FD2E88"/>
    <w:rsid w:val="00FD35C0"/>
    <w:rsid w:val="00FD3643"/>
    <w:rsid w:val="00FD5785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C5C"/>
    <w:rsid w:val="00FE4CA8"/>
    <w:rsid w:val="00FE4DA3"/>
    <w:rsid w:val="00FE5627"/>
    <w:rsid w:val="00FE5630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0523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34871</TotalTime>
  <Pages>1</Pages>
  <Words>108</Words>
  <Characters>620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4668</cp:revision>
  <cp:lastPrinted>2023-04-18T21:05:00Z</cp:lastPrinted>
  <dcterms:created xsi:type="dcterms:W3CDTF">2016-03-08T22:17:00Z</dcterms:created>
  <dcterms:modified xsi:type="dcterms:W3CDTF">2023-05-26T23:00:00Z</dcterms:modified>
</cp:coreProperties>
</file>