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8C" w:rsidRDefault="00550BAA" w:rsidP="007D0B8C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      </w:t>
      </w:r>
      <w:r w:rsidR="007D0B8C">
        <w:t>ELETRONEUROMIOGRAFIA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241B1C" w:rsidRPr="00241B1C" w:rsidRDefault="00241B1C" w:rsidP="00241B1C">
      <w:pPr>
        <w:rPr>
          <w:sz w:val="32"/>
          <w:szCs w:val="32"/>
        </w:rPr>
      </w:pPr>
      <w:r w:rsidRPr="00241B1C">
        <w:rPr>
          <w:sz w:val="32"/>
          <w:szCs w:val="32"/>
        </w:rPr>
        <w:t>PACIENTE: Thiago Felipe do Amaral Oliveira</w:t>
      </w:r>
    </w:p>
    <w:p w:rsidR="00241B1C" w:rsidRPr="00241B1C" w:rsidRDefault="00241B1C" w:rsidP="00241B1C">
      <w:pPr>
        <w:rPr>
          <w:sz w:val="32"/>
          <w:szCs w:val="32"/>
        </w:rPr>
      </w:pPr>
      <w:r w:rsidRPr="00241B1C">
        <w:rPr>
          <w:sz w:val="32"/>
          <w:szCs w:val="32"/>
        </w:rPr>
        <w:t xml:space="preserve">IDADE:29 anos SEXO: M                  </w:t>
      </w:r>
    </w:p>
    <w:p w:rsidR="00241B1C" w:rsidRDefault="00241B1C" w:rsidP="00241B1C">
      <w:pPr>
        <w:rPr>
          <w:sz w:val="32"/>
          <w:szCs w:val="32"/>
        </w:rPr>
      </w:pPr>
      <w:r w:rsidRPr="00241B1C">
        <w:rPr>
          <w:sz w:val="32"/>
          <w:szCs w:val="32"/>
        </w:rPr>
        <w:t>DATA DO EXAME:26 mai. 23</w:t>
      </w:r>
    </w:p>
    <w:p w:rsidR="00C52AF7" w:rsidRDefault="00C52AF7" w:rsidP="00241B1C">
      <w:pPr>
        <w:rPr>
          <w:sz w:val="32"/>
          <w:szCs w:val="32"/>
        </w:rPr>
      </w:pPr>
      <w:bookmarkStart w:id="0" w:name="_GoBack"/>
      <w:bookmarkEnd w:id="0"/>
      <w:r>
        <w:rPr>
          <w:sz w:val="32"/>
          <w:szCs w:val="32"/>
        </w:rPr>
        <w:t>SEGMENTO ESTUDADO:Membro</w:t>
      </w:r>
      <w:r w:rsidR="003B1AF2">
        <w:rPr>
          <w:sz w:val="32"/>
          <w:szCs w:val="32"/>
        </w:rPr>
        <w:t>s</w:t>
      </w:r>
      <w:r>
        <w:rPr>
          <w:sz w:val="32"/>
          <w:szCs w:val="32"/>
        </w:rPr>
        <w:t xml:space="preserve"> superior</w:t>
      </w:r>
      <w:r w:rsidR="003B1AF2">
        <w:rPr>
          <w:sz w:val="32"/>
          <w:szCs w:val="32"/>
        </w:rPr>
        <w:t>es</w:t>
      </w:r>
    </w:p>
    <w:p w:rsidR="000D050B" w:rsidRDefault="000D050B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RELATÓRIO: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sensitiva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sensitivo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motora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motor estão normais nos nervos examinados.</w:t>
      </w:r>
    </w:p>
    <w:p w:rsidR="00AD0324" w:rsidRDefault="00AD0324" w:rsidP="007D0B8C">
      <w:pPr>
        <w:jc w:val="both"/>
        <w:rPr>
          <w:sz w:val="32"/>
        </w:rPr>
      </w:pPr>
      <w:r>
        <w:rPr>
          <w:sz w:val="32"/>
        </w:rPr>
        <w:t>As latencias motoras distais estao normais nos nervos examinados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 onda F, obtida no nervo ulnar</w:t>
      </w:r>
      <w:r w:rsidR="003B1AF2">
        <w:rPr>
          <w:sz w:val="32"/>
        </w:rPr>
        <w:t xml:space="preserve"> D e</w:t>
      </w:r>
      <w:r w:rsidR="004D1B98">
        <w:rPr>
          <w:sz w:val="32"/>
        </w:rPr>
        <w:t xml:space="preserve"> </w:t>
      </w:r>
      <w:r w:rsidR="00EC1828">
        <w:rPr>
          <w:sz w:val="32"/>
        </w:rPr>
        <w:t>E</w:t>
      </w:r>
      <w:r w:rsidR="004D1B98">
        <w:rPr>
          <w:sz w:val="32"/>
        </w:rPr>
        <w:t xml:space="preserve"> </w:t>
      </w:r>
      <w:r w:rsidR="00051520">
        <w:rPr>
          <w:sz w:val="32"/>
        </w:rPr>
        <w:t>, es</w:t>
      </w:r>
      <w:r>
        <w:rPr>
          <w:sz w:val="32"/>
        </w:rPr>
        <w:t xml:space="preserve">tá normal </w:t>
      </w:r>
      <w:r w:rsidR="00FA71CA">
        <w:rPr>
          <w:sz w:val="32"/>
        </w:rPr>
        <w:t>.</w:t>
      </w:r>
      <w:r>
        <w:rPr>
          <w:sz w:val="32"/>
        </w:rPr>
        <w:t xml:space="preserve"> 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Os eletromiogramas</w:t>
      </w:r>
      <w:r w:rsidR="00AD0324">
        <w:rPr>
          <w:sz w:val="32"/>
        </w:rPr>
        <w:t xml:space="preserve"> </w:t>
      </w:r>
      <w:r w:rsidR="00F852DA">
        <w:rPr>
          <w:sz w:val="32"/>
        </w:rPr>
        <w:t>estao normais nos musculos indicados.</w:t>
      </w:r>
    </w:p>
    <w:p w:rsidR="006031C1" w:rsidRDefault="006031C1" w:rsidP="007D0B8C">
      <w:pPr>
        <w:jc w:val="both"/>
        <w:rPr>
          <w:sz w:val="32"/>
        </w:rPr>
      </w:pPr>
      <w:r>
        <w:rPr>
          <w:sz w:val="32"/>
        </w:rPr>
        <w:t>Nao foi registrado tremor seja em repouso ou em posicao sustentada.</w:t>
      </w:r>
    </w:p>
    <w:p w:rsidR="007D0B8C" w:rsidRDefault="007D0B8C" w:rsidP="007D0B8C">
      <w:pPr>
        <w:jc w:val="both"/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9C15EE" w:rsidRDefault="009C15EE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 xml:space="preserve">Eletroneuromiografia </w:t>
      </w:r>
      <w:r w:rsidR="00CE1694">
        <w:rPr>
          <w:sz w:val="32"/>
        </w:rPr>
        <w:t>dentro dos limites normais.</w:t>
      </w:r>
    </w:p>
    <w:p w:rsidR="007917FC" w:rsidRPr="007917FC" w:rsidRDefault="007917FC" w:rsidP="007D0B8C">
      <w:pPr>
        <w:rPr>
          <w:sz w:val="22"/>
          <w:szCs w:val="22"/>
        </w:rPr>
      </w:pPr>
      <w:r w:rsidRPr="007917FC">
        <w:rPr>
          <w:sz w:val="22"/>
          <w:szCs w:val="22"/>
        </w:rPr>
        <w:t>O presente exame nao detecta acometimento de fibras finas.</w:t>
      </w:r>
    </w:p>
    <w:p w:rsidR="009D6314" w:rsidRDefault="009D6314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7D0B8C" w:rsidRDefault="00C9775E" w:rsidP="007D0B8C">
      <w:pPr>
        <w:rPr>
          <w:i/>
          <w:sz w:val="32"/>
        </w:rPr>
      </w:pPr>
      <w:r>
        <w:rPr>
          <w:i/>
          <w:sz w:val="32"/>
        </w:rPr>
        <w:t xml:space="preserve">             </w:t>
      </w:r>
      <w:r w:rsidR="00FF3E54">
        <w:rPr>
          <w:i/>
          <w:sz w:val="32"/>
        </w:rPr>
        <w:t xml:space="preserve">                                                         </w:t>
      </w:r>
      <w:r w:rsidR="007D0B8C">
        <w:rPr>
          <w:i/>
          <w:sz w:val="32"/>
        </w:rPr>
        <w:t xml:space="preserve">Dr. Cláudio Oppenheimer                 </w:t>
      </w:r>
    </w:p>
    <w:p w:rsidR="0052744F" w:rsidRPr="00C9775E" w:rsidRDefault="007D0B8C" w:rsidP="007D0B8C">
      <w:pPr>
        <w:ind w:right="-99"/>
        <w:jc w:val="both"/>
        <w:rPr>
          <w:sz w:val="24"/>
          <w:szCs w:val="24"/>
        </w:rPr>
      </w:pPr>
      <w:r>
        <w:rPr>
          <w:i/>
          <w:sz w:val="32"/>
        </w:rPr>
        <w:t xml:space="preserve"> </w:t>
      </w:r>
      <w:r w:rsidR="00C9775E">
        <w:rPr>
          <w:i/>
          <w:sz w:val="32"/>
        </w:rPr>
        <w:t xml:space="preserve">           </w:t>
      </w:r>
      <w:r w:rsidR="00FF3E54">
        <w:rPr>
          <w:i/>
          <w:sz w:val="32"/>
        </w:rPr>
        <w:t xml:space="preserve">                                                         </w:t>
      </w:r>
      <w:r w:rsidR="00C9775E">
        <w:rPr>
          <w:i/>
          <w:sz w:val="32"/>
        </w:rPr>
        <w:t xml:space="preserve"> </w:t>
      </w:r>
      <w:r w:rsidR="00C9775E" w:rsidRPr="00C9775E">
        <w:rPr>
          <w:i/>
          <w:sz w:val="24"/>
          <w:szCs w:val="24"/>
        </w:rPr>
        <w:t>CRMSP:62357</w:t>
      </w:r>
      <w:r w:rsidRPr="00C9775E">
        <w:rPr>
          <w:i/>
          <w:sz w:val="24"/>
          <w:szCs w:val="24"/>
        </w:rPr>
        <w:t xml:space="preserve">     CRM</w:t>
      </w:r>
      <w:r w:rsidR="00C9775E" w:rsidRPr="00C9775E">
        <w:rPr>
          <w:i/>
          <w:sz w:val="24"/>
          <w:szCs w:val="24"/>
        </w:rPr>
        <w:t>DF</w:t>
      </w:r>
      <w:r w:rsidRPr="00C9775E">
        <w:rPr>
          <w:i/>
          <w:sz w:val="24"/>
          <w:szCs w:val="24"/>
        </w:rPr>
        <w:t>:11095</w:t>
      </w:r>
    </w:p>
    <w:sectPr w:rsidR="0052744F" w:rsidRPr="00C9775E" w:rsidSect="00AB206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6EBC" w:rsidRDefault="002B6EBC">
      <w:r>
        <w:separator/>
      </w:r>
    </w:p>
  </w:endnote>
  <w:endnote w:type="continuationSeparator" w:id="0">
    <w:p w:rsidR="002B6EBC" w:rsidRDefault="002B6E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A33F2D" w:rsidRDefault="002B6EB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A33F2D" w:rsidRPr="0052028B">
        <w:rPr>
          <w:rStyle w:val="Hyperlink"/>
          <w:b/>
        </w:rPr>
        <w:t>www.neurofis.com.br</w:t>
      </w:r>
    </w:hyperlink>
    <w:r w:rsidR="00A33F2D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6EBC" w:rsidRDefault="002B6EBC">
      <w:r>
        <w:separator/>
      </w:r>
    </w:p>
  </w:footnote>
  <w:footnote w:type="continuationSeparator" w:id="0">
    <w:p w:rsidR="002B6EBC" w:rsidRDefault="002B6EB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7D0B8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B88"/>
    <w:rsid w:val="0000186C"/>
    <w:rsid w:val="00001BC3"/>
    <w:rsid w:val="0000336C"/>
    <w:rsid w:val="000039F5"/>
    <w:rsid w:val="00004101"/>
    <w:rsid w:val="00004DB7"/>
    <w:rsid w:val="00010315"/>
    <w:rsid w:val="000108DD"/>
    <w:rsid w:val="00012CD6"/>
    <w:rsid w:val="00013027"/>
    <w:rsid w:val="000138B9"/>
    <w:rsid w:val="000138C5"/>
    <w:rsid w:val="00013E8C"/>
    <w:rsid w:val="000208D1"/>
    <w:rsid w:val="00020CDB"/>
    <w:rsid w:val="00022CF7"/>
    <w:rsid w:val="00025068"/>
    <w:rsid w:val="00031716"/>
    <w:rsid w:val="00034877"/>
    <w:rsid w:val="00034E9A"/>
    <w:rsid w:val="0003538B"/>
    <w:rsid w:val="00037756"/>
    <w:rsid w:val="00040883"/>
    <w:rsid w:val="00043417"/>
    <w:rsid w:val="000449C8"/>
    <w:rsid w:val="00045655"/>
    <w:rsid w:val="00046B95"/>
    <w:rsid w:val="00051520"/>
    <w:rsid w:val="00051815"/>
    <w:rsid w:val="00052538"/>
    <w:rsid w:val="000651EC"/>
    <w:rsid w:val="00071DA4"/>
    <w:rsid w:val="00071F73"/>
    <w:rsid w:val="0007508D"/>
    <w:rsid w:val="000801BD"/>
    <w:rsid w:val="00080729"/>
    <w:rsid w:val="00081A1E"/>
    <w:rsid w:val="00090238"/>
    <w:rsid w:val="0009036F"/>
    <w:rsid w:val="000910A3"/>
    <w:rsid w:val="000A00F1"/>
    <w:rsid w:val="000A2948"/>
    <w:rsid w:val="000A4781"/>
    <w:rsid w:val="000A50E9"/>
    <w:rsid w:val="000A5403"/>
    <w:rsid w:val="000A62CF"/>
    <w:rsid w:val="000A720A"/>
    <w:rsid w:val="000A7D94"/>
    <w:rsid w:val="000B1D84"/>
    <w:rsid w:val="000B1DF5"/>
    <w:rsid w:val="000B251D"/>
    <w:rsid w:val="000B740A"/>
    <w:rsid w:val="000C1542"/>
    <w:rsid w:val="000C1815"/>
    <w:rsid w:val="000C217F"/>
    <w:rsid w:val="000C2E60"/>
    <w:rsid w:val="000C3071"/>
    <w:rsid w:val="000C3D97"/>
    <w:rsid w:val="000C587A"/>
    <w:rsid w:val="000C69DC"/>
    <w:rsid w:val="000D050B"/>
    <w:rsid w:val="000D3638"/>
    <w:rsid w:val="000D56E1"/>
    <w:rsid w:val="000D7909"/>
    <w:rsid w:val="000E77C3"/>
    <w:rsid w:val="000F0E3B"/>
    <w:rsid w:val="000F2A77"/>
    <w:rsid w:val="000F542E"/>
    <w:rsid w:val="000F63A2"/>
    <w:rsid w:val="000F6A66"/>
    <w:rsid w:val="00102F76"/>
    <w:rsid w:val="00103927"/>
    <w:rsid w:val="00105BFE"/>
    <w:rsid w:val="00110DE8"/>
    <w:rsid w:val="00111449"/>
    <w:rsid w:val="0011155F"/>
    <w:rsid w:val="00114D25"/>
    <w:rsid w:val="0011586D"/>
    <w:rsid w:val="00116E10"/>
    <w:rsid w:val="00120CDC"/>
    <w:rsid w:val="00124514"/>
    <w:rsid w:val="0012758D"/>
    <w:rsid w:val="001316D9"/>
    <w:rsid w:val="001317C4"/>
    <w:rsid w:val="00132C53"/>
    <w:rsid w:val="00133601"/>
    <w:rsid w:val="00134411"/>
    <w:rsid w:val="00134A7D"/>
    <w:rsid w:val="00134C6A"/>
    <w:rsid w:val="00135C38"/>
    <w:rsid w:val="0013782F"/>
    <w:rsid w:val="00144197"/>
    <w:rsid w:val="00144CEA"/>
    <w:rsid w:val="00144F72"/>
    <w:rsid w:val="001461BD"/>
    <w:rsid w:val="00153B54"/>
    <w:rsid w:val="00154C62"/>
    <w:rsid w:val="001600D2"/>
    <w:rsid w:val="0016163C"/>
    <w:rsid w:val="00166B7B"/>
    <w:rsid w:val="001710DF"/>
    <w:rsid w:val="001729F6"/>
    <w:rsid w:val="00172B35"/>
    <w:rsid w:val="00175A31"/>
    <w:rsid w:val="00177414"/>
    <w:rsid w:val="001841DA"/>
    <w:rsid w:val="00186162"/>
    <w:rsid w:val="00186513"/>
    <w:rsid w:val="001869A0"/>
    <w:rsid w:val="00187BFE"/>
    <w:rsid w:val="00190500"/>
    <w:rsid w:val="00190ABE"/>
    <w:rsid w:val="00193B4D"/>
    <w:rsid w:val="00196643"/>
    <w:rsid w:val="001A0DB1"/>
    <w:rsid w:val="001A26FC"/>
    <w:rsid w:val="001A2CEB"/>
    <w:rsid w:val="001A54F3"/>
    <w:rsid w:val="001A726F"/>
    <w:rsid w:val="001B2818"/>
    <w:rsid w:val="001B4EAE"/>
    <w:rsid w:val="001C25D0"/>
    <w:rsid w:val="001C3C25"/>
    <w:rsid w:val="001C4D41"/>
    <w:rsid w:val="001C5AEC"/>
    <w:rsid w:val="001D2225"/>
    <w:rsid w:val="001D32EB"/>
    <w:rsid w:val="001E084C"/>
    <w:rsid w:val="001E661E"/>
    <w:rsid w:val="001F093C"/>
    <w:rsid w:val="001F1D02"/>
    <w:rsid w:val="001F2CEA"/>
    <w:rsid w:val="001F3092"/>
    <w:rsid w:val="001F426E"/>
    <w:rsid w:val="001F4664"/>
    <w:rsid w:val="001F477E"/>
    <w:rsid w:val="001F4DB0"/>
    <w:rsid w:val="00203D2A"/>
    <w:rsid w:val="0021112B"/>
    <w:rsid w:val="00211C10"/>
    <w:rsid w:val="00211E3C"/>
    <w:rsid w:val="002121F2"/>
    <w:rsid w:val="00212742"/>
    <w:rsid w:val="00214BC7"/>
    <w:rsid w:val="00216DAA"/>
    <w:rsid w:val="002174FE"/>
    <w:rsid w:val="00221AAD"/>
    <w:rsid w:val="0022339A"/>
    <w:rsid w:val="0022365F"/>
    <w:rsid w:val="002238BA"/>
    <w:rsid w:val="0022574E"/>
    <w:rsid w:val="002259DF"/>
    <w:rsid w:val="002265DB"/>
    <w:rsid w:val="00227909"/>
    <w:rsid w:val="00230BE6"/>
    <w:rsid w:val="00231825"/>
    <w:rsid w:val="00232346"/>
    <w:rsid w:val="0023305A"/>
    <w:rsid w:val="00234573"/>
    <w:rsid w:val="00237493"/>
    <w:rsid w:val="00240BA4"/>
    <w:rsid w:val="002413AB"/>
    <w:rsid w:val="002418C6"/>
    <w:rsid w:val="00241B1C"/>
    <w:rsid w:val="002451F0"/>
    <w:rsid w:val="00245E6B"/>
    <w:rsid w:val="00246749"/>
    <w:rsid w:val="0024683D"/>
    <w:rsid w:val="00254480"/>
    <w:rsid w:val="00254800"/>
    <w:rsid w:val="002549C7"/>
    <w:rsid w:val="00256211"/>
    <w:rsid w:val="00256CAE"/>
    <w:rsid w:val="002578E4"/>
    <w:rsid w:val="0026096E"/>
    <w:rsid w:val="002614DE"/>
    <w:rsid w:val="00262A04"/>
    <w:rsid w:val="00262D66"/>
    <w:rsid w:val="002652E2"/>
    <w:rsid w:val="00265B38"/>
    <w:rsid w:val="00277257"/>
    <w:rsid w:val="002828EE"/>
    <w:rsid w:val="00284AB1"/>
    <w:rsid w:val="00286AE6"/>
    <w:rsid w:val="00290A9C"/>
    <w:rsid w:val="00291A26"/>
    <w:rsid w:val="00291C54"/>
    <w:rsid w:val="00293EA6"/>
    <w:rsid w:val="00296BA6"/>
    <w:rsid w:val="002A284E"/>
    <w:rsid w:val="002A2E1F"/>
    <w:rsid w:val="002A351B"/>
    <w:rsid w:val="002A4DDB"/>
    <w:rsid w:val="002B01BE"/>
    <w:rsid w:val="002B3441"/>
    <w:rsid w:val="002B3EAA"/>
    <w:rsid w:val="002B4B36"/>
    <w:rsid w:val="002B6EBC"/>
    <w:rsid w:val="002B7101"/>
    <w:rsid w:val="002C459D"/>
    <w:rsid w:val="002C4BD3"/>
    <w:rsid w:val="002C5B68"/>
    <w:rsid w:val="002C6E9A"/>
    <w:rsid w:val="002D2377"/>
    <w:rsid w:val="002D2830"/>
    <w:rsid w:val="002D2A45"/>
    <w:rsid w:val="002D3766"/>
    <w:rsid w:val="002D3E72"/>
    <w:rsid w:val="002E0413"/>
    <w:rsid w:val="002E05A3"/>
    <w:rsid w:val="002E13DB"/>
    <w:rsid w:val="002F08AD"/>
    <w:rsid w:val="002F2067"/>
    <w:rsid w:val="002F21AA"/>
    <w:rsid w:val="002F4AA7"/>
    <w:rsid w:val="002F540F"/>
    <w:rsid w:val="002F541D"/>
    <w:rsid w:val="002F5AAB"/>
    <w:rsid w:val="002F5CE9"/>
    <w:rsid w:val="002F5DAC"/>
    <w:rsid w:val="002F74AB"/>
    <w:rsid w:val="0030187B"/>
    <w:rsid w:val="003035DF"/>
    <w:rsid w:val="00304CC3"/>
    <w:rsid w:val="00306F79"/>
    <w:rsid w:val="003110CE"/>
    <w:rsid w:val="00311536"/>
    <w:rsid w:val="00311B60"/>
    <w:rsid w:val="00311E51"/>
    <w:rsid w:val="00312422"/>
    <w:rsid w:val="00312597"/>
    <w:rsid w:val="0031325F"/>
    <w:rsid w:val="00315401"/>
    <w:rsid w:val="003201AF"/>
    <w:rsid w:val="00320248"/>
    <w:rsid w:val="00321207"/>
    <w:rsid w:val="00321CFA"/>
    <w:rsid w:val="00324394"/>
    <w:rsid w:val="00324B8A"/>
    <w:rsid w:val="00325829"/>
    <w:rsid w:val="00330AB2"/>
    <w:rsid w:val="0033164C"/>
    <w:rsid w:val="003319E2"/>
    <w:rsid w:val="00332B05"/>
    <w:rsid w:val="00335130"/>
    <w:rsid w:val="00336902"/>
    <w:rsid w:val="0034436C"/>
    <w:rsid w:val="00347A6C"/>
    <w:rsid w:val="0035050D"/>
    <w:rsid w:val="003506F3"/>
    <w:rsid w:val="00352736"/>
    <w:rsid w:val="003573C6"/>
    <w:rsid w:val="0036099F"/>
    <w:rsid w:val="0036160E"/>
    <w:rsid w:val="00361BF7"/>
    <w:rsid w:val="00363CFC"/>
    <w:rsid w:val="00364F6B"/>
    <w:rsid w:val="00365B13"/>
    <w:rsid w:val="0036731B"/>
    <w:rsid w:val="0037004D"/>
    <w:rsid w:val="00370878"/>
    <w:rsid w:val="00375CAD"/>
    <w:rsid w:val="00375DE0"/>
    <w:rsid w:val="00380481"/>
    <w:rsid w:val="003829CC"/>
    <w:rsid w:val="00384108"/>
    <w:rsid w:val="00391FA0"/>
    <w:rsid w:val="003934E6"/>
    <w:rsid w:val="00393BC0"/>
    <w:rsid w:val="00394406"/>
    <w:rsid w:val="00394ABA"/>
    <w:rsid w:val="0039604F"/>
    <w:rsid w:val="003A5214"/>
    <w:rsid w:val="003A627A"/>
    <w:rsid w:val="003B1039"/>
    <w:rsid w:val="003B1AF2"/>
    <w:rsid w:val="003B1C3E"/>
    <w:rsid w:val="003B5189"/>
    <w:rsid w:val="003B6B8C"/>
    <w:rsid w:val="003C00C2"/>
    <w:rsid w:val="003C0361"/>
    <w:rsid w:val="003C037F"/>
    <w:rsid w:val="003C6DA9"/>
    <w:rsid w:val="003C6FA9"/>
    <w:rsid w:val="003C78E2"/>
    <w:rsid w:val="003D2411"/>
    <w:rsid w:val="003D4D5A"/>
    <w:rsid w:val="003D5B48"/>
    <w:rsid w:val="003E0418"/>
    <w:rsid w:val="003E4197"/>
    <w:rsid w:val="003F0A5A"/>
    <w:rsid w:val="003F0F5C"/>
    <w:rsid w:val="003F1384"/>
    <w:rsid w:val="003F1D71"/>
    <w:rsid w:val="003F2671"/>
    <w:rsid w:val="003F5292"/>
    <w:rsid w:val="003F6743"/>
    <w:rsid w:val="003F716B"/>
    <w:rsid w:val="004005EF"/>
    <w:rsid w:val="00400BF7"/>
    <w:rsid w:val="00401503"/>
    <w:rsid w:val="0040287F"/>
    <w:rsid w:val="00402E0C"/>
    <w:rsid w:val="0040356B"/>
    <w:rsid w:val="00405E6E"/>
    <w:rsid w:val="004116E4"/>
    <w:rsid w:val="00414539"/>
    <w:rsid w:val="00414CD8"/>
    <w:rsid w:val="00416876"/>
    <w:rsid w:val="00416D3C"/>
    <w:rsid w:val="00417A79"/>
    <w:rsid w:val="00417ACE"/>
    <w:rsid w:val="00423E5B"/>
    <w:rsid w:val="00423E6F"/>
    <w:rsid w:val="00424AC9"/>
    <w:rsid w:val="00426F1E"/>
    <w:rsid w:val="00427EDC"/>
    <w:rsid w:val="0043063A"/>
    <w:rsid w:val="004317CB"/>
    <w:rsid w:val="00433929"/>
    <w:rsid w:val="004351FE"/>
    <w:rsid w:val="00436EF7"/>
    <w:rsid w:val="004428AE"/>
    <w:rsid w:val="004443F0"/>
    <w:rsid w:val="00445D20"/>
    <w:rsid w:val="0045132E"/>
    <w:rsid w:val="00456908"/>
    <w:rsid w:val="00457C43"/>
    <w:rsid w:val="0046634C"/>
    <w:rsid w:val="0047125C"/>
    <w:rsid w:val="004717A5"/>
    <w:rsid w:val="004733C3"/>
    <w:rsid w:val="004759C4"/>
    <w:rsid w:val="004760FE"/>
    <w:rsid w:val="004763AC"/>
    <w:rsid w:val="004811C3"/>
    <w:rsid w:val="0048357D"/>
    <w:rsid w:val="004847C0"/>
    <w:rsid w:val="00484B14"/>
    <w:rsid w:val="00485F02"/>
    <w:rsid w:val="00486B24"/>
    <w:rsid w:val="00491C79"/>
    <w:rsid w:val="00493644"/>
    <w:rsid w:val="00496823"/>
    <w:rsid w:val="004A3348"/>
    <w:rsid w:val="004A46DB"/>
    <w:rsid w:val="004A54E2"/>
    <w:rsid w:val="004B054B"/>
    <w:rsid w:val="004B4F5D"/>
    <w:rsid w:val="004B5CC2"/>
    <w:rsid w:val="004C1782"/>
    <w:rsid w:val="004C5423"/>
    <w:rsid w:val="004D1B98"/>
    <w:rsid w:val="004D23F3"/>
    <w:rsid w:val="004D3AD1"/>
    <w:rsid w:val="004D535E"/>
    <w:rsid w:val="004D5915"/>
    <w:rsid w:val="004E01DE"/>
    <w:rsid w:val="004E1413"/>
    <w:rsid w:val="004E19A8"/>
    <w:rsid w:val="004E478C"/>
    <w:rsid w:val="004E5291"/>
    <w:rsid w:val="004F363C"/>
    <w:rsid w:val="004F3B3B"/>
    <w:rsid w:val="004F4A1F"/>
    <w:rsid w:val="004F7FEC"/>
    <w:rsid w:val="00500215"/>
    <w:rsid w:val="005011D4"/>
    <w:rsid w:val="005037EA"/>
    <w:rsid w:val="00503F3F"/>
    <w:rsid w:val="0050602F"/>
    <w:rsid w:val="00507B50"/>
    <w:rsid w:val="005121BC"/>
    <w:rsid w:val="00512B46"/>
    <w:rsid w:val="00513103"/>
    <w:rsid w:val="00513EA0"/>
    <w:rsid w:val="005162A9"/>
    <w:rsid w:val="00516FA4"/>
    <w:rsid w:val="00520F03"/>
    <w:rsid w:val="005214CE"/>
    <w:rsid w:val="0052285F"/>
    <w:rsid w:val="00524098"/>
    <w:rsid w:val="005272C1"/>
    <w:rsid w:val="0052744F"/>
    <w:rsid w:val="00530D36"/>
    <w:rsid w:val="00530E1C"/>
    <w:rsid w:val="005327E9"/>
    <w:rsid w:val="0053350B"/>
    <w:rsid w:val="005352DE"/>
    <w:rsid w:val="0053631B"/>
    <w:rsid w:val="00542480"/>
    <w:rsid w:val="005424CD"/>
    <w:rsid w:val="00550BAA"/>
    <w:rsid w:val="00556209"/>
    <w:rsid w:val="0055633D"/>
    <w:rsid w:val="00565FF7"/>
    <w:rsid w:val="00566FDA"/>
    <w:rsid w:val="00567203"/>
    <w:rsid w:val="00567F63"/>
    <w:rsid w:val="00572870"/>
    <w:rsid w:val="00572CD8"/>
    <w:rsid w:val="005736C8"/>
    <w:rsid w:val="0057631B"/>
    <w:rsid w:val="005778F3"/>
    <w:rsid w:val="00583A60"/>
    <w:rsid w:val="00587099"/>
    <w:rsid w:val="00587358"/>
    <w:rsid w:val="00587613"/>
    <w:rsid w:val="00592CC0"/>
    <w:rsid w:val="005A04F6"/>
    <w:rsid w:val="005A287F"/>
    <w:rsid w:val="005A3784"/>
    <w:rsid w:val="005A4297"/>
    <w:rsid w:val="005A4699"/>
    <w:rsid w:val="005A4EC1"/>
    <w:rsid w:val="005A5DE0"/>
    <w:rsid w:val="005B0904"/>
    <w:rsid w:val="005B2C5C"/>
    <w:rsid w:val="005B36B3"/>
    <w:rsid w:val="005B43C9"/>
    <w:rsid w:val="005B624D"/>
    <w:rsid w:val="005B64C4"/>
    <w:rsid w:val="005C048D"/>
    <w:rsid w:val="005C1CB1"/>
    <w:rsid w:val="005C31E3"/>
    <w:rsid w:val="005C36BC"/>
    <w:rsid w:val="005C3746"/>
    <w:rsid w:val="005C539E"/>
    <w:rsid w:val="005C5A89"/>
    <w:rsid w:val="005C624F"/>
    <w:rsid w:val="005C7FAE"/>
    <w:rsid w:val="005D075A"/>
    <w:rsid w:val="005D07CB"/>
    <w:rsid w:val="005D0892"/>
    <w:rsid w:val="005D2610"/>
    <w:rsid w:val="005D2FFC"/>
    <w:rsid w:val="005D484E"/>
    <w:rsid w:val="005D5C32"/>
    <w:rsid w:val="005E1954"/>
    <w:rsid w:val="005E26BC"/>
    <w:rsid w:val="005E278F"/>
    <w:rsid w:val="005E2F68"/>
    <w:rsid w:val="005E2FBF"/>
    <w:rsid w:val="005E54D9"/>
    <w:rsid w:val="005E70C3"/>
    <w:rsid w:val="005F06FD"/>
    <w:rsid w:val="005F081A"/>
    <w:rsid w:val="005F1FE0"/>
    <w:rsid w:val="005F280F"/>
    <w:rsid w:val="005F38E6"/>
    <w:rsid w:val="005F4E0D"/>
    <w:rsid w:val="005F55B2"/>
    <w:rsid w:val="005F6E81"/>
    <w:rsid w:val="005F7D5E"/>
    <w:rsid w:val="00600A30"/>
    <w:rsid w:val="006027F9"/>
    <w:rsid w:val="006031C1"/>
    <w:rsid w:val="00603C5A"/>
    <w:rsid w:val="00606441"/>
    <w:rsid w:val="00607584"/>
    <w:rsid w:val="006106A5"/>
    <w:rsid w:val="00610C86"/>
    <w:rsid w:val="006169DB"/>
    <w:rsid w:val="00616C14"/>
    <w:rsid w:val="006302B4"/>
    <w:rsid w:val="00630738"/>
    <w:rsid w:val="0063084D"/>
    <w:rsid w:val="006315C5"/>
    <w:rsid w:val="00631922"/>
    <w:rsid w:val="0063294B"/>
    <w:rsid w:val="006344C7"/>
    <w:rsid w:val="006344E6"/>
    <w:rsid w:val="00634685"/>
    <w:rsid w:val="00635DC1"/>
    <w:rsid w:val="00636F76"/>
    <w:rsid w:val="006447F1"/>
    <w:rsid w:val="00644ABC"/>
    <w:rsid w:val="00645A6A"/>
    <w:rsid w:val="00645F03"/>
    <w:rsid w:val="00646A36"/>
    <w:rsid w:val="006477AB"/>
    <w:rsid w:val="00647B26"/>
    <w:rsid w:val="00650B05"/>
    <w:rsid w:val="00654C27"/>
    <w:rsid w:val="00660412"/>
    <w:rsid w:val="006642BE"/>
    <w:rsid w:val="00664418"/>
    <w:rsid w:val="00664AA0"/>
    <w:rsid w:val="00665E59"/>
    <w:rsid w:val="006716C9"/>
    <w:rsid w:val="006719E4"/>
    <w:rsid w:val="006720EB"/>
    <w:rsid w:val="00672C5D"/>
    <w:rsid w:val="00673DE2"/>
    <w:rsid w:val="00675D32"/>
    <w:rsid w:val="00676073"/>
    <w:rsid w:val="00676D48"/>
    <w:rsid w:val="006800AB"/>
    <w:rsid w:val="00683A73"/>
    <w:rsid w:val="0069577D"/>
    <w:rsid w:val="006A0C5F"/>
    <w:rsid w:val="006A1BB6"/>
    <w:rsid w:val="006A58C0"/>
    <w:rsid w:val="006B1B76"/>
    <w:rsid w:val="006B4E89"/>
    <w:rsid w:val="006B5972"/>
    <w:rsid w:val="006C7700"/>
    <w:rsid w:val="006C7C5E"/>
    <w:rsid w:val="006D19DA"/>
    <w:rsid w:val="006D2E26"/>
    <w:rsid w:val="006D4251"/>
    <w:rsid w:val="006D5A2F"/>
    <w:rsid w:val="006D5E4A"/>
    <w:rsid w:val="006E3F49"/>
    <w:rsid w:val="006E5106"/>
    <w:rsid w:val="006F0B7A"/>
    <w:rsid w:val="006F7EB1"/>
    <w:rsid w:val="00702EA5"/>
    <w:rsid w:val="0070411F"/>
    <w:rsid w:val="00704424"/>
    <w:rsid w:val="00705F14"/>
    <w:rsid w:val="00706A81"/>
    <w:rsid w:val="00710CB5"/>
    <w:rsid w:val="007148F7"/>
    <w:rsid w:val="007207CA"/>
    <w:rsid w:val="0072120D"/>
    <w:rsid w:val="00721A14"/>
    <w:rsid w:val="007249B8"/>
    <w:rsid w:val="00724D93"/>
    <w:rsid w:val="0072637C"/>
    <w:rsid w:val="007303A2"/>
    <w:rsid w:val="00735570"/>
    <w:rsid w:val="0073698E"/>
    <w:rsid w:val="00741C3C"/>
    <w:rsid w:val="0074228B"/>
    <w:rsid w:val="00745836"/>
    <w:rsid w:val="0074629E"/>
    <w:rsid w:val="0075104B"/>
    <w:rsid w:val="00751499"/>
    <w:rsid w:val="007514DC"/>
    <w:rsid w:val="007553F5"/>
    <w:rsid w:val="007569E8"/>
    <w:rsid w:val="007615D7"/>
    <w:rsid w:val="00762778"/>
    <w:rsid w:val="00762BA1"/>
    <w:rsid w:val="00762F48"/>
    <w:rsid w:val="007630B6"/>
    <w:rsid w:val="00763FEA"/>
    <w:rsid w:val="00764F76"/>
    <w:rsid w:val="00766F50"/>
    <w:rsid w:val="00770F91"/>
    <w:rsid w:val="007718D2"/>
    <w:rsid w:val="0077640B"/>
    <w:rsid w:val="00780FE6"/>
    <w:rsid w:val="007817F3"/>
    <w:rsid w:val="00781FFF"/>
    <w:rsid w:val="00782E6F"/>
    <w:rsid w:val="0078529A"/>
    <w:rsid w:val="00785BAA"/>
    <w:rsid w:val="00786210"/>
    <w:rsid w:val="00787F0C"/>
    <w:rsid w:val="007904A4"/>
    <w:rsid w:val="00790A7D"/>
    <w:rsid w:val="007917FC"/>
    <w:rsid w:val="007930F7"/>
    <w:rsid w:val="007953C9"/>
    <w:rsid w:val="007A1028"/>
    <w:rsid w:val="007A41C6"/>
    <w:rsid w:val="007A5BC0"/>
    <w:rsid w:val="007A5DA5"/>
    <w:rsid w:val="007B16E5"/>
    <w:rsid w:val="007B5DB6"/>
    <w:rsid w:val="007B6E36"/>
    <w:rsid w:val="007B7DA0"/>
    <w:rsid w:val="007C15E4"/>
    <w:rsid w:val="007C17FF"/>
    <w:rsid w:val="007C27CF"/>
    <w:rsid w:val="007C3344"/>
    <w:rsid w:val="007C37E4"/>
    <w:rsid w:val="007C5360"/>
    <w:rsid w:val="007D0B8C"/>
    <w:rsid w:val="007D22BF"/>
    <w:rsid w:val="007D3F58"/>
    <w:rsid w:val="007D4D0C"/>
    <w:rsid w:val="007D6D1C"/>
    <w:rsid w:val="007D6D27"/>
    <w:rsid w:val="007E0093"/>
    <w:rsid w:val="007E3305"/>
    <w:rsid w:val="007E4F4A"/>
    <w:rsid w:val="007E5EFC"/>
    <w:rsid w:val="007E6566"/>
    <w:rsid w:val="007F023D"/>
    <w:rsid w:val="007F0A99"/>
    <w:rsid w:val="007F1386"/>
    <w:rsid w:val="007F2B60"/>
    <w:rsid w:val="007F2CD5"/>
    <w:rsid w:val="007F4242"/>
    <w:rsid w:val="007F42D2"/>
    <w:rsid w:val="007F5F79"/>
    <w:rsid w:val="00802EB6"/>
    <w:rsid w:val="0080430A"/>
    <w:rsid w:val="00804F0F"/>
    <w:rsid w:val="008127B0"/>
    <w:rsid w:val="008145C7"/>
    <w:rsid w:val="0081619D"/>
    <w:rsid w:val="0082020D"/>
    <w:rsid w:val="008216D9"/>
    <w:rsid w:val="008232B7"/>
    <w:rsid w:val="0082529D"/>
    <w:rsid w:val="0082652A"/>
    <w:rsid w:val="008278D8"/>
    <w:rsid w:val="00833248"/>
    <w:rsid w:val="008352BC"/>
    <w:rsid w:val="008356B7"/>
    <w:rsid w:val="00836935"/>
    <w:rsid w:val="00836B44"/>
    <w:rsid w:val="008412F3"/>
    <w:rsid w:val="00842DE7"/>
    <w:rsid w:val="008466E0"/>
    <w:rsid w:val="00847052"/>
    <w:rsid w:val="0084760D"/>
    <w:rsid w:val="0085361A"/>
    <w:rsid w:val="008537F7"/>
    <w:rsid w:val="008559A3"/>
    <w:rsid w:val="00857A96"/>
    <w:rsid w:val="00861A52"/>
    <w:rsid w:val="00861AC1"/>
    <w:rsid w:val="00862CA4"/>
    <w:rsid w:val="00865D9C"/>
    <w:rsid w:val="00875A5F"/>
    <w:rsid w:val="008769F9"/>
    <w:rsid w:val="00877D03"/>
    <w:rsid w:val="008837EB"/>
    <w:rsid w:val="00890610"/>
    <w:rsid w:val="00891099"/>
    <w:rsid w:val="008914AF"/>
    <w:rsid w:val="00891B29"/>
    <w:rsid w:val="00891D9A"/>
    <w:rsid w:val="008924E1"/>
    <w:rsid w:val="00892818"/>
    <w:rsid w:val="008961E3"/>
    <w:rsid w:val="00897F81"/>
    <w:rsid w:val="008A1B7C"/>
    <w:rsid w:val="008A3FF2"/>
    <w:rsid w:val="008A5A9F"/>
    <w:rsid w:val="008B1649"/>
    <w:rsid w:val="008B2DD7"/>
    <w:rsid w:val="008B4DA5"/>
    <w:rsid w:val="008B5438"/>
    <w:rsid w:val="008B7A8D"/>
    <w:rsid w:val="008B7DF3"/>
    <w:rsid w:val="008C0D3F"/>
    <w:rsid w:val="008C1D5E"/>
    <w:rsid w:val="008C2663"/>
    <w:rsid w:val="008C311A"/>
    <w:rsid w:val="008C5C96"/>
    <w:rsid w:val="008C6838"/>
    <w:rsid w:val="008C7B8C"/>
    <w:rsid w:val="008D271F"/>
    <w:rsid w:val="008D3DA8"/>
    <w:rsid w:val="008D62BF"/>
    <w:rsid w:val="008D76AF"/>
    <w:rsid w:val="008D798F"/>
    <w:rsid w:val="008E0700"/>
    <w:rsid w:val="008E0AF3"/>
    <w:rsid w:val="008E2381"/>
    <w:rsid w:val="008E243A"/>
    <w:rsid w:val="008E2BE7"/>
    <w:rsid w:val="008E64F3"/>
    <w:rsid w:val="008E667A"/>
    <w:rsid w:val="008E6E07"/>
    <w:rsid w:val="008E7112"/>
    <w:rsid w:val="008E74CE"/>
    <w:rsid w:val="008E7B8B"/>
    <w:rsid w:val="008F0B52"/>
    <w:rsid w:val="008F307E"/>
    <w:rsid w:val="008F50C6"/>
    <w:rsid w:val="008F6C51"/>
    <w:rsid w:val="00900984"/>
    <w:rsid w:val="00901130"/>
    <w:rsid w:val="009025CD"/>
    <w:rsid w:val="00902972"/>
    <w:rsid w:val="00903E38"/>
    <w:rsid w:val="00904D89"/>
    <w:rsid w:val="00906C26"/>
    <w:rsid w:val="009123A1"/>
    <w:rsid w:val="009154E8"/>
    <w:rsid w:val="0091665A"/>
    <w:rsid w:val="00917D53"/>
    <w:rsid w:val="00922AF7"/>
    <w:rsid w:val="009249E5"/>
    <w:rsid w:val="0093707C"/>
    <w:rsid w:val="00937B18"/>
    <w:rsid w:val="009403F5"/>
    <w:rsid w:val="0094425F"/>
    <w:rsid w:val="00946033"/>
    <w:rsid w:val="00946BC5"/>
    <w:rsid w:val="00946DFC"/>
    <w:rsid w:val="009476A8"/>
    <w:rsid w:val="009570EC"/>
    <w:rsid w:val="00957B6B"/>
    <w:rsid w:val="0096075C"/>
    <w:rsid w:val="009617B5"/>
    <w:rsid w:val="009625D4"/>
    <w:rsid w:val="009629EF"/>
    <w:rsid w:val="009630B9"/>
    <w:rsid w:val="00963ABF"/>
    <w:rsid w:val="00963C0B"/>
    <w:rsid w:val="00964FE8"/>
    <w:rsid w:val="009656FE"/>
    <w:rsid w:val="00973453"/>
    <w:rsid w:val="009746EE"/>
    <w:rsid w:val="0097638E"/>
    <w:rsid w:val="009764C0"/>
    <w:rsid w:val="00976DD0"/>
    <w:rsid w:val="00977626"/>
    <w:rsid w:val="0098083A"/>
    <w:rsid w:val="00983584"/>
    <w:rsid w:val="0098361D"/>
    <w:rsid w:val="00984157"/>
    <w:rsid w:val="00984902"/>
    <w:rsid w:val="00984CE6"/>
    <w:rsid w:val="00991959"/>
    <w:rsid w:val="009942E2"/>
    <w:rsid w:val="00995A6A"/>
    <w:rsid w:val="00995BC9"/>
    <w:rsid w:val="00996FE2"/>
    <w:rsid w:val="00997ACB"/>
    <w:rsid w:val="009A2150"/>
    <w:rsid w:val="009A3E2C"/>
    <w:rsid w:val="009A421B"/>
    <w:rsid w:val="009A46AB"/>
    <w:rsid w:val="009A4932"/>
    <w:rsid w:val="009A4C18"/>
    <w:rsid w:val="009A61E4"/>
    <w:rsid w:val="009A70BD"/>
    <w:rsid w:val="009A790B"/>
    <w:rsid w:val="009B2EA6"/>
    <w:rsid w:val="009B3291"/>
    <w:rsid w:val="009B475B"/>
    <w:rsid w:val="009B5CB4"/>
    <w:rsid w:val="009B5FCC"/>
    <w:rsid w:val="009C0E31"/>
    <w:rsid w:val="009C0E9C"/>
    <w:rsid w:val="009C15EE"/>
    <w:rsid w:val="009C2286"/>
    <w:rsid w:val="009C3F43"/>
    <w:rsid w:val="009C45D3"/>
    <w:rsid w:val="009C4B43"/>
    <w:rsid w:val="009C57B7"/>
    <w:rsid w:val="009C5A35"/>
    <w:rsid w:val="009C726D"/>
    <w:rsid w:val="009C7FDF"/>
    <w:rsid w:val="009D2B81"/>
    <w:rsid w:val="009D3E09"/>
    <w:rsid w:val="009D5380"/>
    <w:rsid w:val="009D5BC3"/>
    <w:rsid w:val="009D6314"/>
    <w:rsid w:val="009E2004"/>
    <w:rsid w:val="009E5E35"/>
    <w:rsid w:val="009F07F0"/>
    <w:rsid w:val="009F2274"/>
    <w:rsid w:val="009F4E39"/>
    <w:rsid w:val="009F6C9C"/>
    <w:rsid w:val="00A01EC7"/>
    <w:rsid w:val="00A031CE"/>
    <w:rsid w:val="00A10D15"/>
    <w:rsid w:val="00A16E1F"/>
    <w:rsid w:val="00A1771E"/>
    <w:rsid w:val="00A20688"/>
    <w:rsid w:val="00A251C7"/>
    <w:rsid w:val="00A25D06"/>
    <w:rsid w:val="00A32ECE"/>
    <w:rsid w:val="00A33F2D"/>
    <w:rsid w:val="00A34F7D"/>
    <w:rsid w:val="00A36DA3"/>
    <w:rsid w:val="00A42D19"/>
    <w:rsid w:val="00A4394B"/>
    <w:rsid w:val="00A455DD"/>
    <w:rsid w:val="00A46EF7"/>
    <w:rsid w:val="00A47FF8"/>
    <w:rsid w:val="00A50E95"/>
    <w:rsid w:val="00A56C30"/>
    <w:rsid w:val="00A605B4"/>
    <w:rsid w:val="00A630B8"/>
    <w:rsid w:val="00A65C29"/>
    <w:rsid w:val="00A66B2C"/>
    <w:rsid w:val="00A67B70"/>
    <w:rsid w:val="00A70B87"/>
    <w:rsid w:val="00A75889"/>
    <w:rsid w:val="00A776EC"/>
    <w:rsid w:val="00A77980"/>
    <w:rsid w:val="00A8755D"/>
    <w:rsid w:val="00A90E67"/>
    <w:rsid w:val="00A9264D"/>
    <w:rsid w:val="00A92895"/>
    <w:rsid w:val="00A9553A"/>
    <w:rsid w:val="00A971AC"/>
    <w:rsid w:val="00A977B6"/>
    <w:rsid w:val="00A97EAE"/>
    <w:rsid w:val="00AA13F5"/>
    <w:rsid w:val="00AA2C90"/>
    <w:rsid w:val="00AA3349"/>
    <w:rsid w:val="00AA7690"/>
    <w:rsid w:val="00AB1CE6"/>
    <w:rsid w:val="00AB206D"/>
    <w:rsid w:val="00AB24B4"/>
    <w:rsid w:val="00AB3372"/>
    <w:rsid w:val="00AB38CE"/>
    <w:rsid w:val="00AB3C8E"/>
    <w:rsid w:val="00AB42BE"/>
    <w:rsid w:val="00AB6F1B"/>
    <w:rsid w:val="00AB6FEC"/>
    <w:rsid w:val="00AC0A10"/>
    <w:rsid w:val="00AC1294"/>
    <w:rsid w:val="00AC13DD"/>
    <w:rsid w:val="00AC70D3"/>
    <w:rsid w:val="00AD0324"/>
    <w:rsid w:val="00AD1EE7"/>
    <w:rsid w:val="00AD25FB"/>
    <w:rsid w:val="00AD3730"/>
    <w:rsid w:val="00AD62C2"/>
    <w:rsid w:val="00AD6FD2"/>
    <w:rsid w:val="00AF00B8"/>
    <w:rsid w:val="00AF1AD5"/>
    <w:rsid w:val="00AF2814"/>
    <w:rsid w:val="00AF2FC3"/>
    <w:rsid w:val="00AF4523"/>
    <w:rsid w:val="00B00C53"/>
    <w:rsid w:val="00B01204"/>
    <w:rsid w:val="00B0130C"/>
    <w:rsid w:val="00B01D67"/>
    <w:rsid w:val="00B021DC"/>
    <w:rsid w:val="00B05EF5"/>
    <w:rsid w:val="00B15433"/>
    <w:rsid w:val="00B168A0"/>
    <w:rsid w:val="00B21C30"/>
    <w:rsid w:val="00B23C40"/>
    <w:rsid w:val="00B24F77"/>
    <w:rsid w:val="00B2726E"/>
    <w:rsid w:val="00B27451"/>
    <w:rsid w:val="00B3394E"/>
    <w:rsid w:val="00B35D7F"/>
    <w:rsid w:val="00B37B1F"/>
    <w:rsid w:val="00B40187"/>
    <w:rsid w:val="00B40B8D"/>
    <w:rsid w:val="00B40E30"/>
    <w:rsid w:val="00B42A74"/>
    <w:rsid w:val="00B456AB"/>
    <w:rsid w:val="00B46727"/>
    <w:rsid w:val="00B46963"/>
    <w:rsid w:val="00B51269"/>
    <w:rsid w:val="00B515BA"/>
    <w:rsid w:val="00B51E36"/>
    <w:rsid w:val="00B531A2"/>
    <w:rsid w:val="00B550A5"/>
    <w:rsid w:val="00B6046D"/>
    <w:rsid w:val="00B65592"/>
    <w:rsid w:val="00B7162F"/>
    <w:rsid w:val="00B74780"/>
    <w:rsid w:val="00B7602D"/>
    <w:rsid w:val="00B77C89"/>
    <w:rsid w:val="00B806AD"/>
    <w:rsid w:val="00B81017"/>
    <w:rsid w:val="00B8106B"/>
    <w:rsid w:val="00B81A14"/>
    <w:rsid w:val="00B81A26"/>
    <w:rsid w:val="00B81FE6"/>
    <w:rsid w:val="00B82F5E"/>
    <w:rsid w:val="00B843E9"/>
    <w:rsid w:val="00B84D6B"/>
    <w:rsid w:val="00B8573B"/>
    <w:rsid w:val="00B85DA2"/>
    <w:rsid w:val="00B90F71"/>
    <w:rsid w:val="00B95442"/>
    <w:rsid w:val="00B961DC"/>
    <w:rsid w:val="00B96482"/>
    <w:rsid w:val="00B96544"/>
    <w:rsid w:val="00B96A4A"/>
    <w:rsid w:val="00B96B08"/>
    <w:rsid w:val="00BA22D6"/>
    <w:rsid w:val="00BB02FD"/>
    <w:rsid w:val="00BB3C85"/>
    <w:rsid w:val="00BB4805"/>
    <w:rsid w:val="00BB6B87"/>
    <w:rsid w:val="00BC017B"/>
    <w:rsid w:val="00BC0E1E"/>
    <w:rsid w:val="00BC11F8"/>
    <w:rsid w:val="00BC198F"/>
    <w:rsid w:val="00BC4428"/>
    <w:rsid w:val="00BD0796"/>
    <w:rsid w:val="00BD1C13"/>
    <w:rsid w:val="00BD2EED"/>
    <w:rsid w:val="00BD55E2"/>
    <w:rsid w:val="00BD641D"/>
    <w:rsid w:val="00BE1C16"/>
    <w:rsid w:val="00BE3DAE"/>
    <w:rsid w:val="00BE43FF"/>
    <w:rsid w:val="00BE7DE0"/>
    <w:rsid w:val="00BF41C8"/>
    <w:rsid w:val="00BF4340"/>
    <w:rsid w:val="00BF4A5D"/>
    <w:rsid w:val="00BF4A8E"/>
    <w:rsid w:val="00BF7F44"/>
    <w:rsid w:val="00C024D7"/>
    <w:rsid w:val="00C02D39"/>
    <w:rsid w:val="00C0405D"/>
    <w:rsid w:val="00C04E26"/>
    <w:rsid w:val="00C05C28"/>
    <w:rsid w:val="00C07F00"/>
    <w:rsid w:val="00C102C5"/>
    <w:rsid w:val="00C11C5E"/>
    <w:rsid w:val="00C12868"/>
    <w:rsid w:val="00C15062"/>
    <w:rsid w:val="00C16FE3"/>
    <w:rsid w:val="00C26740"/>
    <w:rsid w:val="00C31079"/>
    <w:rsid w:val="00C32230"/>
    <w:rsid w:val="00C32963"/>
    <w:rsid w:val="00C35917"/>
    <w:rsid w:val="00C364CA"/>
    <w:rsid w:val="00C426BB"/>
    <w:rsid w:val="00C45F3A"/>
    <w:rsid w:val="00C46D97"/>
    <w:rsid w:val="00C47127"/>
    <w:rsid w:val="00C501BB"/>
    <w:rsid w:val="00C5263D"/>
    <w:rsid w:val="00C5278A"/>
    <w:rsid w:val="00C52AF7"/>
    <w:rsid w:val="00C56991"/>
    <w:rsid w:val="00C62821"/>
    <w:rsid w:val="00C63538"/>
    <w:rsid w:val="00C64B45"/>
    <w:rsid w:val="00C66354"/>
    <w:rsid w:val="00C66A7E"/>
    <w:rsid w:val="00C70E17"/>
    <w:rsid w:val="00C73EB7"/>
    <w:rsid w:val="00C7656E"/>
    <w:rsid w:val="00C767F7"/>
    <w:rsid w:val="00C76917"/>
    <w:rsid w:val="00C81ED2"/>
    <w:rsid w:val="00C82C97"/>
    <w:rsid w:val="00C84764"/>
    <w:rsid w:val="00C90867"/>
    <w:rsid w:val="00C90CDD"/>
    <w:rsid w:val="00C9711F"/>
    <w:rsid w:val="00C9775E"/>
    <w:rsid w:val="00CA4C4A"/>
    <w:rsid w:val="00CA637C"/>
    <w:rsid w:val="00CA67F4"/>
    <w:rsid w:val="00CA76A2"/>
    <w:rsid w:val="00CB555A"/>
    <w:rsid w:val="00CB74BA"/>
    <w:rsid w:val="00CC2322"/>
    <w:rsid w:val="00CC43F4"/>
    <w:rsid w:val="00CC4FD6"/>
    <w:rsid w:val="00CC5F24"/>
    <w:rsid w:val="00CC6788"/>
    <w:rsid w:val="00CC6D7B"/>
    <w:rsid w:val="00CD3062"/>
    <w:rsid w:val="00CD4DC1"/>
    <w:rsid w:val="00CD4EC8"/>
    <w:rsid w:val="00CD7733"/>
    <w:rsid w:val="00CD79B6"/>
    <w:rsid w:val="00CE096F"/>
    <w:rsid w:val="00CE1694"/>
    <w:rsid w:val="00CE3F99"/>
    <w:rsid w:val="00CE4F25"/>
    <w:rsid w:val="00CE5C73"/>
    <w:rsid w:val="00CE7B6F"/>
    <w:rsid w:val="00CF16FB"/>
    <w:rsid w:val="00CF594B"/>
    <w:rsid w:val="00CF7680"/>
    <w:rsid w:val="00CF7DE4"/>
    <w:rsid w:val="00D032BC"/>
    <w:rsid w:val="00D03669"/>
    <w:rsid w:val="00D0376B"/>
    <w:rsid w:val="00D048EC"/>
    <w:rsid w:val="00D05623"/>
    <w:rsid w:val="00D05B31"/>
    <w:rsid w:val="00D1108B"/>
    <w:rsid w:val="00D1280D"/>
    <w:rsid w:val="00D1301F"/>
    <w:rsid w:val="00D16809"/>
    <w:rsid w:val="00D178C3"/>
    <w:rsid w:val="00D17E45"/>
    <w:rsid w:val="00D20630"/>
    <w:rsid w:val="00D23968"/>
    <w:rsid w:val="00D25BBD"/>
    <w:rsid w:val="00D30373"/>
    <w:rsid w:val="00D321F5"/>
    <w:rsid w:val="00D32EA7"/>
    <w:rsid w:val="00D365C1"/>
    <w:rsid w:val="00D36E16"/>
    <w:rsid w:val="00D37018"/>
    <w:rsid w:val="00D37546"/>
    <w:rsid w:val="00D416D7"/>
    <w:rsid w:val="00D4297D"/>
    <w:rsid w:val="00D456B5"/>
    <w:rsid w:val="00D473A9"/>
    <w:rsid w:val="00D53E06"/>
    <w:rsid w:val="00D57BA8"/>
    <w:rsid w:val="00D61273"/>
    <w:rsid w:val="00D6203D"/>
    <w:rsid w:val="00D67D23"/>
    <w:rsid w:val="00D71852"/>
    <w:rsid w:val="00D71C3E"/>
    <w:rsid w:val="00D71CFC"/>
    <w:rsid w:val="00D77BF1"/>
    <w:rsid w:val="00D802F8"/>
    <w:rsid w:val="00D83169"/>
    <w:rsid w:val="00D831A9"/>
    <w:rsid w:val="00D8438F"/>
    <w:rsid w:val="00D87CDB"/>
    <w:rsid w:val="00D92CB9"/>
    <w:rsid w:val="00D931EB"/>
    <w:rsid w:val="00D9354D"/>
    <w:rsid w:val="00D96327"/>
    <w:rsid w:val="00DA109C"/>
    <w:rsid w:val="00DA13F1"/>
    <w:rsid w:val="00DA1BF2"/>
    <w:rsid w:val="00DA58AC"/>
    <w:rsid w:val="00DA65A6"/>
    <w:rsid w:val="00DA69CA"/>
    <w:rsid w:val="00DA7F6D"/>
    <w:rsid w:val="00DB2A5E"/>
    <w:rsid w:val="00DB2EFB"/>
    <w:rsid w:val="00DB755B"/>
    <w:rsid w:val="00DC0510"/>
    <w:rsid w:val="00DC094B"/>
    <w:rsid w:val="00DC26E2"/>
    <w:rsid w:val="00DC4073"/>
    <w:rsid w:val="00DC462D"/>
    <w:rsid w:val="00DD0FE3"/>
    <w:rsid w:val="00DD5238"/>
    <w:rsid w:val="00DD5296"/>
    <w:rsid w:val="00DD5A8F"/>
    <w:rsid w:val="00DE14D9"/>
    <w:rsid w:val="00DE2D38"/>
    <w:rsid w:val="00DE35D3"/>
    <w:rsid w:val="00DE6DCC"/>
    <w:rsid w:val="00DE740B"/>
    <w:rsid w:val="00DF00B0"/>
    <w:rsid w:val="00DF1E51"/>
    <w:rsid w:val="00DF233F"/>
    <w:rsid w:val="00DF2710"/>
    <w:rsid w:val="00DF3889"/>
    <w:rsid w:val="00DF47D7"/>
    <w:rsid w:val="00DF5234"/>
    <w:rsid w:val="00E0133F"/>
    <w:rsid w:val="00E06317"/>
    <w:rsid w:val="00E07182"/>
    <w:rsid w:val="00E077CC"/>
    <w:rsid w:val="00E100DA"/>
    <w:rsid w:val="00E11D43"/>
    <w:rsid w:val="00E15BF9"/>
    <w:rsid w:val="00E20BB5"/>
    <w:rsid w:val="00E20CF4"/>
    <w:rsid w:val="00E219A3"/>
    <w:rsid w:val="00E24161"/>
    <w:rsid w:val="00E24A13"/>
    <w:rsid w:val="00E24DCC"/>
    <w:rsid w:val="00E27CC3"/>
    <w:rsid w:val="00E33A1F"/>
    <w:rsid w:val="00E34620"/>
    <w:rsid w:val="00E353E2"/>
    <w:rsid w:val="00E36EF3"/>
    <w:rsid w:val="00E3797F"/>
    <w:rsid w:val="00E417DB"/>
    <w:rsid w:val="00E42C43"/>
    <w:rsid w:val="00E42E41"/>
    <w:rsid w:val="00E44C56"/>
    <w:rsid w:val="00E45DFC"/>
    <w:rsid w:val="00E464B7"/>
    <w:rsid w:val="00E4661D"/>
    <w:rsid w:val="00E46D62"/>
    <w:rsid w:val="00E47CAC"/>
    <w:rsid w:val="00E50698"/>
    <w:rsid w:val="00E51B6D"/>
    <w:rsid w:val="00E56E55"/>
    <w:rsid w:val="00E57888"/>
    <w:rsid w:val="00E57DEA"/>
    <w:rsid w:val="00E63732"/>
    <w:rsid w:val="00E639E7"/>
    <w:rsid w:val="00E66821"/>
    <w:rsid w:val="00E747D1"/>
    <w:rsid w:val="00E80636"/>
    <w:rsid w:val="00E807ED"/>
    <w:rsid w:val="00E879CC"/>
    <w:rsid w:val="00E94BFD"/>
    <w:rsid w:val="00EA1CDB"/>
    <w:rsid w:val="00EA203D"/>
    <w:rsid w:val="00EA5DCF"/>
    <w:rsid w:val="00EB195C"/>
    <w:rsid w:val="00EB4CC0"/>
    <w:rsid w:val="00EB54EF"/>
    <w:rsid w:val="00EB69C0"/>
    <w:rsid w:val="00EC1828"/>
    <w:rsid w:val="00EC222B"/>
    <w:rsid w:val="00EC2BA0"/>
    <w:rsid w:val="00EC54AD"/>
    <w:rsid w:val="00EC77D7"/>
    <w:rsid w:val="00EC7F78"/>
    <w:rsid w:val="00ED3B8A"/>
    <w:rsid w:val="00ED478C"/>
    <w:rsid w:val="00ED69DE"/>
    <w:rsid w:val="00ED6B11"/>
    <w:rsid w:val="00EE0D67"/>
    <w:rsid w:val="00EE1F37"/>
    <w:rsid w:val="00EE5F19"/>
    <w:rsid w:val="00EE5FCA"/>
    <w:rsid w:val="00EE73FF"/>
    <w:rsid w:val="00EF04C8"/>
    <w:rsid w:val="00EF13D6"/>
    <w:rsid w:val="00EF6720"/>
    <w:rsid w:val="00EF68FC"/>
    <w:rsid w:val="00EF69EF"/>
    <w:rsid w:val="00EF6BD1"/>
    <w:rsid w:val="00EF707D"/>
    <w:rsid w:val="00EF70FD"/>
    <w:rsid w:val="00EF7885"/>
    <w:rsid w:val="00F01B4A"/>
    <w:rsid w:val="00F06F8B"/>
    <w:rsid w:val="00F13FC6"/>
    <w:rsid w:val="00F14008"/>
    <w:rsid w:val="00F14D18"/>
    <w:rsid w:val="00F16914"/>
    <w:rsid w:val="00F20B39"/>
    <w:rsid w:val="00F2257A"/>
    <w:rsid w:val="00F23A5F"/>
    <w:rsid w:val="00F2432E"/>
    <w:rsid w:val="00F24BCF"/>
    <w:rsid w:val="00F257D5"/>
    <w:rsid w:val="00F348D5"/>
    <w:rsid w:val="00F34D0C"/>
    <w:rsid w:val="00F3598F"/>
    <w:rsid w:val="00F37747"/>
    <w:rsid w:val="00F4110B"/>
    <w:rsid w:val="00F4294A"/>
    <w:rsid w:val="00F439D2"/>
    <w:rsid w:val="00F441A0"/>
    <w:rsid w:val="00F45751"/>
    <w:rsid w:val="00F46E68"/>
    <w:rsid w:val="00F51485"/>
    <w:rsid w:val="00F51556"/>
    <w:rsid w:val="00F52298"/>
    <w:rsid w:val="00F52851"/>
    <w:rsid w:val="00F535C7"/>
    <w:rsid w:val="00F553C1"/>
    <w:rsid w:val="00F57723"/>
    <w:rsid w:val="00F62DB8"/>
    <w:rsid w:val="00F64D04"/>
    <w:rsid w:val="00F67B82"/>
    <w:rsid w:val="00F67DD8"/>
    <w:rsid w:val="00F70B76"/>
    <w:rsid w:val="00F71FB6"/>
    <w:rsid w:val="00F7453A"/>
    <w:rsid w:val="00F76876"/>
    <w:rsid w:val="00F77319"/>
    <w:rsid w:val="00F80490"/>
    <w:rsid w:val="00F82439"/>
    <w:rsid w:val="00F84C85"/>
    <w:rsid w:val="00F852DA"/>
    <w:rsid w:val="00F87441"/>
    <w:rsid w:val="00F90656"/>
    <w:rsid w:val="00F91CE9"/>
    <w:rsid w:val="00F94A2A"/>
    <w:rsid w:val="00FA157F"/>
    <w:rsid w:val="00FA71CA"/>
    <w:rsid w:val="00FB665D"/>
    <w:rsid w:val="00FB6E2E"/>
    <w:rsid w:val="00FB78AB"/>
    <w:rsid w:val="00FC0E6C"/>
    <w:rsid w:val="00FC3E37"/>
    <w:rsid w:val="00FC73C7"/>
    <w:rsid w:val="00FD0E6E"/>
    <w:rsid w:val="00FD3433"/>
    <w:rsid w:val="00FD61A2"/>
    <w:rsid w:val="00FE01EC"/>
    <w:rsid w:val="00FE0E76"/>
    <w:rsid w:val="00FE56AE"/>
    <w:rsid w:val="00FE7F0F"/>
    <w:rsid w:val="00FF0461"/>
    <w:rsid w:val="00FF1576"/>
    <w:rsid w:val="00FF2B85"/>
    <w:rsid w:val="00FF3E54"/>
    <w:rsid w:val="00FF4029"/>
    <w:rsid w:val="00FF4DE7"/>
    <w:rsid w:val="00FF5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33F2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92EE58-F402-4446-A0BF-B1A2081E9B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707</TotalTime>
  <Pages>1</Pages>
  <Words>168</Words>
  <Characters>959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587</cp:revision>
  <cp:lastPrinted>1998-02-03T19:29:00Z</cp:lastPrinted>
  <dcterms:created xsi:type="dcterms:W3CDTF">2016-03-17T16:41:00Z</dcterms:created>
  <dcterms:modified xsi:type="dcterms:W3CDTF">2023-05-26T22:15:00Z</dcterms:modified>
</cp:coreProperties>
</file>