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8014F" w:rsidRPr="0008014F">
        <w:rPr>
          <w:sz w:val="22"/>
        </w:rPr>
        <w:t>Aparecida Guimaraes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8014F">
        <w:rPr>
          <w:sz w:val="22"/>
        </w:rPr>
        <w:t>75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8014F">
        <w:rPr>
          <w:sz w:val="22"/>
        </w:rPr>
        <w:t>DCL/DP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08B5">
        <w:rPr>
          <w:sz w:val="22"/>
        </w:rPr>
        <w:t>23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8014F">
        <w:rPr>
          <w:sz w:val="22"/>
        </w:rPr>
        <w:t>Prolopa/Mirtazapina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014F">
        <w:rPr>
          <w:noProof/>
          <w:sz w:val="24"/>
        </w:rPr>
        <w:t>25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0BC" w:rsidRDefault="001350BC">
      <w:r>
        <w:separator/>
      </w:r>
    </w:p>
  </w:endnote>
  <w:endnote w:type="continuationSeparator" w:id="0">
    <w:p w:rsidR="001350BC" w:rsidRDefault="00135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50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0BC" w:rsidRDefault="001350BC">
      <w:r>
        <w:separator/>
      </w:r>
    </w:p>
  </w:footnote>
  <w:footnote w:type="continuationSeparator" w:id="0">
    <w:p w:rsidR="001350BC" w:rsidRDefault="00135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0BC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55141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4762</cp:revision>
  <cp:lastPrinted>2023-04-18T21:04:00Z</cp:lastPrinted>
  <dcterms:created xsi:type="dcterms:W3CDTF">2016-03-08T22:06:00Z</dcterms:created>
  <dcterms:modified xsi:type="dcterms:W3CDTF">2023-05-25T14:59:00Z</dcterms:modified>
</cp:coreProperties>
</file>