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66233" w:rsidRPr="00E66233">
        <w:rPr>
          <w:sz w:val="22"/>
        </w:rPr>
        <w:t>Rosilene Machado Silveira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108B5">
        <w:rPr>
          <w:sz w:val="22"/>
        </w:rPr>
        <w:t>5</w:t>
      </w:r>
      <w:r w:rsidR="00E66233">
        <w:rPr>
          <w:sz w:val="22"/>
        </w:rPr>
        <w:t>3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66233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08B5">
        <w:rPr>
          <w:sz w:val="22"/>
        </w:rPr>
        <w:t>23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108B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400F">
        <w:t>10.2</w:t>
      </w:r>
      <w:r w:rsidR="00185D93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F400F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66233">
        <w:rPr>
          <w:noProof/>
          <w:sz w:val="24"/>
        </w:rPr>
        <w:t>24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C83" w:rsidRDefault="001C3C83">
      <w:r>
        <w:separator/>
      </w:r>
    </w:p>
  </w:endnote>
  <w:endnote w:type="continuationSeparator" w:id="0">
    <w:p w:rsidR="001C3C83" w:rsidRDefault="001C3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C3C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C83" w:rsidRDefault="001C3C83">
      <w:r>
        <w:separator/>
      </w:r>
    </w:p>
  </w:footnote>
  <w:footnote w:type="continuationSeparator" w:id="0">
    <w:p w:rsidR="001C3C83" w:rsidRDefault="001C3C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55140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4761</cp:revision>
  <cp:lastPrinted>2023-04-18T21:04:00Z</cp:lastPrinted>
  <dcterms:created xsi:type="dcterms:W3CDTF">2016-03-08T22:06:00Z</dcterms:created>
  <dcterms:modified xsi:type="dcterms:W3CDTF">2023-05-24T22:59:00Z</dcterms:modified>
</cp:coreProperties>
</file>