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7F4E4" w14:textId="77777777" w:rsidR="0051093E" w:rsidRDefault="00550BAA" w:rsidP="0051093E">
      <w:pPr>
        <w:pStyle w:val="Ttulo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14:paraId="641AAAC3" w14:textId="77777777" w:rsidR="00F215EB" w:rsidRDefault="00F215EB" w:rsidP="00F215EB">
      <w:pPr>
        <w:rPr>
          <w:sz w:val="32"/>
        </w:rPr>
      </w:pPr>
    </w:p>
    <w:p w14:paraId="6E15F62B" w14:textId="77777777" w:rsidR="00B92DDA" w:rsidRPr="000C7408" w:rsidRDefault="00B92DDA" w:rsidP="000C7408">
      <w:pPr>
        <w:rPr>
          <w:sz w:val="32"/>
        </w:rPr>
      </w:pPr>
    </w:p>
    <w:p w14:paraId="5B91CF13" w14:textId="02FEFE51"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 xml:space="preserve">PACIENTE: </w:t>
      </w:r>
      <w:r w:rsidR="008A7485">
        <w:rPr>
          <w:sz w:val="32"/>
        </w:rPr>
        <w:t xml:space="preserve">Luiz Felipe </w:t>
      </w:r>
      <w:proofErr w:type="spellStart"/>
      <w:r w:rsidR="008A7485">
        <w:rPr>
          <w:sz w:val="32"/>
        </w:rPr>
        <w:t>Nizzo</w:t>
      </w:r>
      <w:proofErr w:type="spellEnd"/>
      <w:r w:rsidR="008A7485">
        <w:rPr>
          <w:sz w:val="32"/>
        </w:rPr>
        <w:t xml:space="preserve"> França</w:t>
      </w:r>
    </w:p>
    <w:p w14:paraId="03C1E4B2" w14:textId="30C1549D"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>IDADE:</w:t>
      </w:r>
      <w:r w:rsidR="008A7485">
        <w:rPr>
          <w:sz w:val="32"/>
        </w:rPr>
        <w:t>49</w:t>
      </w:r>
      <w:bookmarkStart w:id="0" w:name="_GoBack"/>
      <w:bookmarkEnd w:id="0"/>
      <w:r w:rsidRPr="00146D09">
        <w:rPr>
          <w:sz w:val="32"/>
        </w:rPr>
        <w:t xml:space="preserve"> anos SEXO: </w:t>
      </w:r>
      <w:r w:rsidR="002E267E">
        <w:rPr>
          <w:sz w:val="32"/>
        </w:rPr>
        <w:t>M</w:t>
      </w:r>
      <w:r w:rsidRPr="00146D09">
        <w:rPr>
          <w:sz w:val="32"/>
        </w:rPr>
        <w:t xml:space="preserve">                  </w:t>
      </w:r>
    </w:p>
    <w:p w14:paraId="406F3D82" w14:textId="77777777" w:rsidR="00A33871" w:rsidRDefault="00146D09" w:rsidP="00146D09">
      <w:pPr>
        <w:rPr>
          <w:sz w:val="32"/>
        </w:rPr>
      </w:pPr>
      <w:r w:rsidRPr="00146D09">
        <w:rPr>
          <w:sz w:val="32"/>
        </w:rPr>
        <w:t>DATA DO EXAME:1</w:t>
      </w:r>
      <w:r w:rsidR="002E267E">
        <w:rPr>
          <w:sz w:val="32"/>
        </w:rPr>
        <w:t>9</w:t>
      </w:r>
      <w:r w:rsidRPr="00146D09">
        <w:rPr>
          <w:sz w:val="32"/>
        </w:rPr>
        <w:t xml:space="preserve"> mai. 23</w:t>
      </w:r>
    </w:p>
    <w:p w14:paraId="06976A97" w14:textId="77777777" w:rsidR="00F4668A" w:rsidRDefault="00F4668A" w:rsidP="00F4668A">
      <w:pPr>
        <w:rPr>
          <w:sz w:val="32"/>
        </w:rPr>
      </w:pPr>
    </w:p>
    <w:p w14:paraId="79E0C578" w14:textId="77777777" w:rsidR="00F4668A" w:rsidRDefault="00F4668A" w:rsidP="00F4668A">
      <w:pPr>
        <w:rPr>
          <w:sz w:val="32"/>
        </w:rPr>
      </w:pPr>
    </w:p>
    <w:p w14:paraId="3F0489A6" w14:textId="77777777"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14:paraId="2C21854A" w14:textId="77777777" w:rsidR="0051093E" w:rsidRDefault="0051093E" w:rsidP="0051093E">
      <w:pPr>
        <w:rPr>
          <w:sz w:val="32"/>
        </w:rPr>
      </w:pPr>
    </w:p>
    <w:p w14:paraId="1D033583" w14:textId="77777777" w:rsidR="0051093E" w:rsidRDefault="0051093E" w:rsidP="0051093E">
      <w:pPr>
        <w:rPr>
          <w:sz w:val="32"/>
        </w:rPr>
      </w:pPr>
    </w:p>
    <w:p w14:paraId="1F289CF6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14:paraId="741A4FF2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14:paraId="3079FB2A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14:paraId="52A544A9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14:paraId="2947EF66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14:paraId="47B7D407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14:paraId="724DDE51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14:paraId="3056B819" w14:textId="77777777" w:rsidR="0051093E" w:rsidRDefault="0051093E" w:rsidP="0051093E">
      <w:pPr>
        <w:rPr>
          <w:sz w:val="32"/>
        </w:rPr>
      </w:pPr>
    </w:p>
    <w:p w14:paraId="09E15580" w14:textId="77777777" w:rsidR="0051093E" w:rsidRDefault="0051093E" w:rsidP="0051093E">
      <w:pPr>
        <w:rPr>
          <w:sz w:val="32"/>
        </w:rPr>
      </w:pPr>
    </w:p>
    <w:p w14:paraId="2499CEBE" w14:textId="77777777" w:rsidR="0051093E" w:rsidRDefault="0051093E" w:rsidP="0051093E">
      <w:pPr>
        <w:rPr>
          <w:sz w:val="32"/>
        </w:rPr>
      </w:pPr>
    </w:p>
    <w:p w14:paraId="3B9D0E30" w14:textId="77777777"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14:paraId="13362600" w14:textId="77777777"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14:paraId="1F5C8A52" w14:textId="77777777" w:rsidR="0051093E" w:rsidRDefault="0051093E" w:rsidP="0051093E">
      <w:pPr>
        <w:rPr>
          <w:sz w:val="32"/>
        </w:rPr>
      </w:pPr>
    </w:p>
    <w:p w14:paraId="3C3327BB" w14:textId="77777777" w:rsidR="0051093E" w:rsidRDefault="0051093E" w:rsidP="0051093E">
      <w:pPr>
        <w:rPr>
          <w:sz w:val="32"/>
        </w:rPr>
      </w:pPr>
    </w:p>
    <w:p w14:paraId="118816C4" w14:textId="77777777" w:rsidR="0051093E" w:rsidRDefault="0051093E" w:rsidP="0051093E">
      <w:pPr>
        <w:rPr>
          <w:sz w:val="32"/>
        </w:rPr>
      </w:pPr>
    </w:p>
    <w:p w14:paraId="2CDE0AE9" w14:textId="77777777"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14:paraId="5D555ED7" w14:textId="77777777"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14:paraId="2F2441E9" w14:textId="77777777" w:rsidR="0052744F" w:rsidRPr="00550BAA" w:rsidRDefault="0051093E" w:rsidP="0051093E">
      <w:pPr>
        <w:pStyle w:val="Ttulo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7"/>
      <w:footerReference w:type="default" r:id="rId8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64AF56" w14:textId="77777777" w:rsidR="006E2B5B" w:rsidRDefault="006E2B5B">
      <w:r>
        <w:separator/>
      </w:r>
    </w:p>
  </w:endnote>
  <w:endnote w:type="continuationSeparator" w:id="0">
    <w:p w14:paraId="5E21DFFC" w14:textId="77777777" w:rsidR="006E2B5B" w:rsidRDefault="006E2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E7964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5813BB95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08101D32" w14:textId="77777777" w:rsidR="00D0523B" w:rsidRDefault="006E2B5B">
    <w:pPr>
      <w:pStyle w:val="Rodap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14:paraId="6D3CC760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B22C78" w14:textId="77777777" w:rsidR="006E2B5B" w:rsidRDefault="006E2B5B">
      <w:r>
        <w:separator/>
      </w:r>
    </w:p>
  </w:footnote>
  <w:footnote w:type="continuationSeparator" w:id="0">
    <w:p w14:paraId="219899D8" w14:textId="77777777" w:rsidR="006E2B5B" w:rsidRDefault="006E2B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1C9113" w14:textId="77777777" w:rsidR="0052744F" w:rsidRDefault="002A1C65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0064347" wp14:editId="2B4FAF52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26F630EA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351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B5B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485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621C86"/>
  <w15:docId w15:val="{31E19B95-4A5F-420D-84C8-780DA1E58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7CC"/>
  </w:style>
  <w:style w:type="paragraph" w:styleId="Ttulo1">
    <w:name w:val="heading 1"/>
    <w:basedOn w:val="Basedettulo"/>
    <w:next w:val="Corpodetexto"/>
    <w:qFormat/>
    <w:rsid w:val="001147CC"/>
    <w:pPr>
      <w:outlineLvl w:val="0"/>
    </w:pPr>
  </w:style>
  <w:style w:type="paragraph" w:styleId="Ttulo2">
    <w:name w:val="heading 2"/>
    <w:basedOn w:val="Basedettulo"/>
    <w:next w:val="Corpodetexto"/>
    <w:qFormat/>
    <w:rsid w:val="001147CC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1147CC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1147CC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1147CC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1147CC"/>
    <w:pPr>
      <w:keepNext/>
    </w:pPr>
  </w:style>
  <w:style w:type="paragraph" w:styleId="Legenda">
    <w:name w:val="caption"/>
    <w:basedOn w:val="Figura"/>
    <w:next w:val="Corpodetexto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1147CC"/>
    <w:pPr>
      <w:keepNext/>
      <w:spacing w:line="240" w:lineRule="auto"/>
    </w:pPr>
  </w:style>
  <w:style w:type="paragraph" w:styleId="Data">
    <w:name w:val="Date"/>
    <w:basedOn w:val="Corpodetexto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Commarcadores">
    <w:name w:val="List Bullet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1147CC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Corpodetexto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Corpodetexto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1147CC"/>
    <w:pPr>
      <w:spacing w:before="120"/>
    </w:pPr>
  </w:style>
  <w:style w:type="paragraph" w:customStyle="1" w:styleId="ltimacitao">
    <w:name w:val="Última citação"/>
    <w:basedOn w:val="Citao"/>
    <w:next w:val="Corpodetexto"/>
    <w:rsid w:val="001147CC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1147CC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1147CC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1147CC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1147CC"/>
    <w:pPr>
      <w:spacing w:after="240"/>
    </w:pPr>
  </w:style>
  <w:style w:type="character" w:styleId="Refdenotaderodap">
    <w:name w:val="footnote reference"/>
    <w:semiHidden/>
    <w:rsid w:val="001147CC"/>
    <w:rPr>
      <w:vertAlign w:val="superscript"/>
    </w:rPr>
  </w:style>
  <w:style w:type="paragraph" w:styleId="Textodenotaderodap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a"/>
    <w:next w:val="Lista"/>
    <w:rsid w:val="001147CC"/>
    <w:pPr>
      <w:spacing w:before="80"/>
    </w:pPr>
  </w:style>
  <w:style w:type="paragraph" w:customStyle="1" w:styleId="ltimalista">
    <w:name w:val="Última lista"/>
    <w:basedOn w:val="Lista"/>
    <w:next w:val="Corpodetexto"/>
    <w:rsid w:val="001147CC"/>
    <w:pPr>
      <w:spacing w:after="240"/>
    </w:pPr>
  </w:style>
  <w:style w:type="paragraph" w:styleId="Listadecontinuao">
    <w:name w:val="List Continue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1147CC"/>
    <w:pPr>
      <w:ind w:left="2160"/>
    </w:pPr>
  </w:style>
  <w:style w:type="paragraph" w:styleId="Numerada4">
    <w:name w:val="List Number 4"/>
    <w:basedOn w:val="Numerada"/>
    <w:semiHidden/>
    <w:rsid w:val="001147CC"/>
    <w:pPr>
      <w:ind w:left="1800"/>
    </w:pPr>
  </w:style>
  <w:style w:type="paragraph" w:styleId="Numerada3">
    <w:name w:val="List Number 3"/>
    <w:basedOn w:val="Numerada"/>
    <w:semiHidden/>
    <w:rsid w:val="001147CC"/>
    <w:pPr>
      <w:ind w:left="1440"/>
    </w:pPr>
  </w:style>
  <w:style w:type="paragraph" w:styleId="Numerada2">
    <w:name w:val="List Number 2"/>
    <w:basedOn w:val="Numerada"/>
    <w:semiHidden/>
    <w:rsid w:val="001147CC"/>
    <w:pPr>
      <w:ind w:left="1080"/>
    </w:pPr>
  </w:style>
  <w:style w:type="paragraph" w:styleId="Commarcadores5">
    <w:name w:val="List Bullet 5"/>
    <w:basedOn w:val="Commarcadores"/>
    <w:semiHidden/>
    <w:rsid w:val="001147CC"/>
    <w:pPr>
      <w:ind w:left="2160"/>
    </w:pPr>
  </w:style>
  <w:style w:type="paragraph" w:styleId="Commarcadores4">
    <w:name w:val="List Bullet 4"/>
    <w:basedOn w:val="Commarcadores"/>
    <w:semiHidden/>
    <w:rsid w:val="001147CC"/>
    <w:pPr>
      <w:ind w:left="1800"/>
    </w:pPr>
  </w:style>
  <w:style w:type="paragraph" w:styleId="Commarcadores3">
    <w:name w:val="List Bullet 3"/>
    <w:basedOn w:val="Commarcadores"/>
    <w:semiHidden/>
    <w:rsid w:val="001147CC"/>
    <w:pPr>
      <w:ind w:left="1440"/>
    </w:pPr>
  </w:style>
  <w:style w:type="paragraph" w:styleId="Commarcadores2">
    <w:name w:val="List Bullet 2"/>
    <w:basedOn w:val="Commarcadores"/>
    <w:semiHidden/>
    <w:rsid w:val="001147CC"/>
    <w:pPr>
      <w:ind w:left="1080"/>
    </w:pPr>
  </w:style>
  <w:style w:type="paragraph" w:styleId="Lista5">
    <w:name w:val="List 5"/>
    <w:basedOn w:val="Lista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1147CC"/>
    <w:pPr>
      <w:ind w:left="360"/>
    </w:pPr>
  </w:style>
  <w:style w:type="character" w:styleId="Refdenotadefim">
    <w:name w:val="endnote reference"/>
    <w:semiHidden/>
    <w:rsid w:val="001147CC"/>
    <w:rPr>
      <w:vertAlign w:val="superscript"/>
    </w:rPr>
  </w:style>
  <w:style w:type="paragraph" w:styleId="Textodenotadefim">
    <w:name w:val="endnote text"/>
    <w:basedOn w:val="Basenotaderodap"/>
    <w:semiHidden/>
    <w:rsid w:val="001147CC"/>
    <w:pPr>
      <w:spacing w:after="120"/>
    </w:pPr>
  </w:style>
  <w:style w:type="character" w:styleId="nfase">
    <w:name w:val="Emphasis"/>
    <w:qFormat/>
    <w:rsid w:val="001147CC"/>
    <w:rPr>
      <w:i/>
    </w:rPr>
  </w:style>
  <w:style w:type="character" w:styleId="Refdecomentrio">
    <w:name w:val="annotation reference"/>
    <w:semiHidden/>
    <w:rsid w:val="001147CC"/>
    <w:rPr>
      <w:sz w:val="16"/>
    </w:rPr>
  </w:style>
  <w:style w:type="paragraph" w:styleId="Subttulo">
    <w:name w:val="Subtitle"/>
    <w:basedOn w:val="Ttulo"/>
    <w:next w:val="Corpodetexto"/>
    <w:qFormat/>
    <w:rsid w:val="001147CC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1147CC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1147CC"/>
    <w:pPr>
      <w:ind w:left="1080"/>
    </w:pPr>
  </w:style>
  <w:style w:type="paragraph" w:styleId="Listadecontinuao3">
    <w:name w:val="List Continue 3"/>
    <w:basedOn w:val="Listadecontinuao"/>
    <w:semiHidden/>
    <w:rsid w:val="001147CC"/>
    <w:pPr>
      <w:ind w:left="1440"/>
    </w:pPr>
  </w:style>
  <w:style w:type="paragraph" w:styleId="Listadecontinuao4">
    <w:name w:val="List Continue 4"/>
    <w:basedOn w:val="Listadecontinuao"/>
    <w:semiHidden/>
    <w:rsid w:val="001147CC"/>
    <w:pPr>
      <w:ind w:left="1800"/>
    </w:pPr>
  </w:style>
  <w:style w:type="paragraph" w:styleId="Listadecontinuao5">
    <w:name w:val="List Continue 5"/>
    <w:basedOn w:val="Listadecontinuao"/>
    <w:semiHidden/>
    <w:rsid w:val="001147CC"/>
    <w:pPr>
      <w:ind w:left="2160"/>
    </w:pPr>
  </w:style>
  <w:style w:type="paragraph" w:styleId="Recuodecorpodetexto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D052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114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2023-04-18T21:05:00Z</cp:lastPrinted>
  <dcterms:created xsi:type="dcterms:W3CDTF">2023-05-23T11:43:00Z</dcterms:created>
  <dcterms:modified xsi:type="dcterms:W3CDTF">2023-05-23T11:43:00Z</dcterms:modified>
</cp:coreProperties>
</file>