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6646C" w:rsidRPr="0006646C">
        <w:rPr>
          <w:sz w:val="22"/>
        </w:rPr>
        <w:t>Denise Regina Maria Dias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6646C">
        <w:rPr>
          <w:sz w:val="22"/>
        </w:rPr>
        <w:t>3</w:t>
      </w:r>
      <w:r w:rsidR="00ED7297">
        <w:rPr>
          <w:sz w:val="22"/>
        </w:rPr>
        <w:t>5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6646C">
        <w:rPr>
          <w:sz w:val="22"/>
        </w:rPr>
        <w:t>Deficit memoria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4F6379">
        <w:rPr>
          <w:sz w:val="22"/>
        </w:rPr>
        <w:t>1</w:t>
      </w:r>
      <w:r w:rsidR="00ED7297">
        <w:rPr>
          <w:sz w:val="22"/>
        </w:rPr>
        <w:t>8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D7297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D7297">
        <w:t>21.9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D7297">
        <w:rPr>
          <w:noProof/>
          <w:sz w:val="24"/>
        </w:rPr>
        <w:t>18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09F" w:rsidRDefault="0048109F">
      <w:r>
        <w:separator/>
      </w:r>
    </w:p>
  </w:endnote>
  <w:endnote w:type="continuationSeparator" w:id="0">
    <w:p w:rsidR="0048109F" w:rsidRDefault="00481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8109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09F" w:rsidRDefault="0048109F">
      <w:r>
        <w:separator/>
      </w:r>
    </w:p>
  </w:footnote>
  <w:footnote w:type="continuationSeparator" w:id="0">
    <w:p w:rsidR="0048109F" w:rsidRDefault="00481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55137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4758</cp:revision>
  <cp:lastPrinted>2023-04-18T21:04:00Z</cp:lastPrinted>
  <dcterms:created xsi:type="dcterms:W3CDTF">2016-03-08T22:06:00Z</dcterms:created>
  <dcterms:modified xsi:type="dcterms:W3CDTF">2023-05-18T20:33:00Z</dcterms:modified>
</cp:coreProperties>
</file>