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D7297" w:rsidRPr="00ED7297">
        <w:rPr>
          <w:sz w:val="22"/>
        </w:rPr>
        <w:t>Helio Borges de Godoy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D7297">
        <w:rPr>
          <w:sz w:val="22"/>
        </w:rPr>
        <w:t>65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ED7297">
        <w:rPr>
          <w:sz w:val="22"/>
        </w:rPr>
        <w:t>DCL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4F6379">
        <w:rPr>
          <w:sz w:val="22"/>
        </w:rPr>
        <w:t>1</w:t>
      </w:r>
      <w:r w:rsidR="00ED7297">
        <w:rPr>
          <w:sz w:val="22"/>
        </w:rPr>
        <w:t>8</w:t>
      </w:r>
      <w:r w:rsidR="004F6379">
        <w:rPr>
          <w:sz w:val="22"/>
        </w:rPr>
        <w:t xml:space="preserve"> </w:t>
      </w:r>
      <w:r w:rsidR="00775625">
        <w:rPr>
          <w:sz w:val="22"/>
        </w:rPr>
        <w:t>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ED7297">
        <w:t>8.3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ED7297">
        <w:t>21.9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D7297">
        <w:rPr>
          <w:noProof/>
          <w:sz w:val="24"/>
        </w:rPr>
        <w:t>18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65A" w:rsidRDefault="009D565A">
      <w:r>
        <w:separator/>
      </w:r>
    </w:p>
  </w:endnote>
  <w:endnote w:type="continuationSeparator" w:id="0">
    <w:p w:rsidR="009D565A" w:rsidRDefault="009D56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D565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65A" w:rsidRDefault="009D565A">
      <w:r>
        <w:separator/>
      </w:r>
    </w:p>
  </w:footnote>
  <w:footnote w:type="continuationSeparator" w:id="0">
    <w:p w:rsidR="009D565A" w:rsidRDefault="009D56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65A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55083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4757</cp:revision>
  <cp:lastPrinted>2023-04-18T21:04:00Z</cp:lastPrinted>
  <dcterms:created xsi:type="dcterms:W3CDTF">2016-03-08T22:06:00Z</dcterms:created>
  <dcterms:modified xsi:type="dcterms:W3CDTF">2023-05-18T19:13:00Z</dcterms:modified>
</cp:coreProperties>
</file>