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177383" w:rsidRPr="00177383" w:rsidRDefault="00177383" w:rsidP="00177383">
      <w:pPr>
        <w:ind w:right="-99"/>
        <w:jc w:val="both"/>
        <w:rPr>
          <w:sz w:val="32"/>
          <w:szCs w:val="32"/>
        </w:rPr>
      </w:pPr>
      <w:r w:rsidRPr="00177383">
        <w:rPr>
          <w:sz w:val="32"/>
          <w:szCs w:val="32"/>
        </w:rPr>
        <w:t>PACIENTE: Adriana Helena Ferreira de Souza Carvalho Dias</w:t>
      </w:r>
    </w:p>
    <w:p w:rsidR="00177383" w:rsidRPr="00177383" w:rsidRDefault="00177383" w:rsidP="00177383">
      <w:pPr>
        <w:ind w:right="-99"/>
        <w:jc w:val="both"/>
        <w:rPr>
          <w:sz w:val="32"/>
          <w:szCs w:val="32"/>
        </w:rPr>
      </w:pPr>
      <w:r w:rsidRPr="00177383">
        <w:rPr>
          <w:sz w:val="32"/>
          <w:szCs w:val="32"/>
        </w:rPr>
        <w:t xml:space="preserve">IDADE:49 anos SEXO: F                  </w:t>
      </w:r>
    </w:p>
    <w:p w:rsidR="00EA6E92" w:rsidRDefault="00177383" w:rsidP="00177383">
      <w:pPr>
        <w:ind w:right="-99"/>
        <w:jc w:val="both"/>
        <w:rPr>
          <w:sz w:val="32"/>
          <w:szCs w:val="32"/>
        </w:rPr>
      </w:pPr>
      <w:r w:rsidRPr="00177383">
        <w:rPr>
          <w:sz w:val="32"/>
          <w:szCs w:val="32"/>
        </w:rPr>
        <w:t>DATA DO EXAME:17 mai. 23</w:t>
      </w:r>
    </w:p>
    <w:p w:rsidR="00177383" w:rsidRDefault="00177383" w:rsidP="00177383">
      <w:pPr>
        <w:ind w:right="-99"/>
        <w:jc w:val="both"/>
        <w:rPr>
          <w:noProof/>
          <w:sz w:val="32"/>
        </w:rPr>
      </w:pPr>
      <w:bookmarkStart w:id="0" w:name="_GoBack"/>
      <w:bookmarkEnd w:id="0"/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5A287F" w:rsidRPr="0083425C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vascular,migranea, sugestivo de disautonomia cerebro-vascular</w:t>
      </w:r>
      <w:r w:rsidR="003811E1">
        <w:rPr>
          <w:sz w:val="32"/>
        </w:rPr>
        <w:t>.Registrou-se pulsos sistólicos arrítmicos.</w:t>
      </w:r>
    </w:p>
    <w:p w:rsidR="005A287F" w:rsidRPr="0083425C" w:rsidRDefault="005A287F" w:rsidP="005A287F">
      <w:pPr>
        <w:jc w:val="both"/>
      </w:pPr>
    </w:p>
    <w:p w:rsidR="005A287F" w:rsidRPr="0083425C" w:rsidRDefault="005A287F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5A287F" w:rsidRDefault="005A287F" w:rsidP="005A287F">
      <w:pPr>
        <w:ind w:left="1440" w:firstLine="720"/>
        <w:jc w:val="both"/>
        <w:rPr>
          <w:b/>
          <w:sz w:val="28"/>
          <w:szCs w:val="28"/>
        </w:rPr>
      </w:pPr>
      <w:r w:rsidRPr="0083425C">
        <w:rPr>
          <w:b/>
        </w:rPr>
        <w:t xml:space="preserve">                </w:t>
      </w:r>
      <w:r>
        <w:rPr>
          <w:b/>
        </w:rPr>
        <w:t xml:space="preserve">          </w:t>
      </w:r>
      <w:r w:rsidRPr="0083425C">
        <w:rPr>
          <w:b/>
        </w:rPr>
        <w:t xml:space="preserve">   </w:t>
      </w:r>
      <w:r w:rsidRPr="005A287F">
        <w:rPr>
          <w:b/>
          <w:sz w:val="28"/>
          <w:szCs w:val="28"/>
        </w:rPr>
        <w:t>Dr. Claudio Oppenheimer     CRM:11095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5A287F">
        <w:rPr>
          <w:b/>
          <w:sz w:val="28"/>
          <w:szCs w:val="28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B44" w:rsidRDefault="009E1B44">
      <w:r>
        <w:separator/>
      </w:r>
    </w:p>
  </w:endnote>
  <w:endnote w:type="continuationSeparator" w:id="0">
    <w:p w:rsidR="009E1B44" w:rsidRDefault="009E1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B44" w:rsidRDefault="009E1B44">
      <w:r>
        <w:separator/>
      </w:r>
    </w:p>
  </w:footnote>
  <w:footnote w:type="continuationSeparator" w:id="0">
    <w:p w:rsidR="009E1B44" w:rsidRDefault="009E1B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4292"/>
    <w:rsid w:val="00004A1F"/>
    <w:rsid w:val="000265BC"/>
    <w:rsid w:val="00060F49"/>
    <w:rsid w:val="00067E6D"/>
    <w:rsid w:val="00093152"/>
    <w:rsid w:val="00093E14"/>
    <w:rsid w:val="000C135B"/>
    <w:rsid w:val="000E6E60"/>
    <w:rsid w:val="00125854"/>
    <w:rsid w:val="001518E1"/>
    <w:rsid w:val="00175BF6"/>
    <w:rsid w:val="00177383"/>
    <w:rsid w:val="001964F4"/>
    <w:rsid w:val="001C6139"/>
    <w:rsid w:val="001D1A36"/>
    <w:rsid w:val="001D7CEB"/>
    <w:rsid w:val="001E70DF"/>
    <w:rsid w:val="001F539B"/>
    <w:rsid w:val="00206C51"/>
    <w:rsid w:val="00214617"/>
    <w:rsid w:val="002229BA"/>
    <w:rsid w:val="00223033"/>
    <w:rsid w:val="002253B0"/>
    <w:rsid w:val="00236C31"/>
    <w:rsid w:val="00260497"/>
    <w:rsid w:val="002A784B"/>
    <w:rsid w:val="003036F6"/>
    <w:rsid w:val="00306A54"/>
    <w:rsid w:val="00321C7D"/>
    <w:rsid w:val="00332607"/>
    <w:rsid w:val="00342E2F"/>
    <w:rsid w:val="00356BF4"/>
    <w:rsid w:val="00366790"/>
    <w:rsid w:val="003811E1"/>
    <w:rsid w:val="0039288D"/>
    <w:rsid w:val="003978F8"/>
    <w:rsid w:val="003A038C"/>
    <w:rsid w:val="003D2F7D"/>
    <w:rsid w:val="003D5F1D"/>
    <w:rsid w:val="0044174E"/>
    <w:rsid w:val="0044481B"/>
    <w:rsid w:val="00463725"/>
    <w:rsid w:val="00465C36"/>
    <w:rsid w:val="004D48E1"/>
    <w:rsid w:val="0052744F"/>
    <w:rsid w:val="00550BAA"/>
    <w:rsid w:val="00563D33"/>
    <w:rsid w:val="005A287F"/>
    <w:rsid w:val="005A3F29"/>
    <w:rsid w:val="005C6FCB"/>
    <w:rsid w:val="005D7E50"/>
    <w:rsid w:val="005E41B8"/>
    <w:rsid w:val="006158B1"/>
    <w:rsid w:val="00624878"/>
    <w:rsid w:val="00664B6E"/>
    <w:rsid w:val="006A023D"/>
    <w:rsid w:val="006A3853"/>
    <w:rsid w:val="006C4886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A3F6C"/>
    <w:rsid w:val="007C66E8"/>
    <w:rsid w:val="007D65D4"/>
    <w:rsid w:val="007D6983"/>
    <w:rsid w:val="00814E6A"/>
    <w:rsid w:val="00864BA7"/>
    <w:rsid w:val="00876B53"/>
    <w:rsid w:val="008B43AE"/>
    <w:rsid w:val="008D17E4"/>
    <w:rsid w:val="008D3DA8"/>
    <w:rsid w:val="00905D59"/>
    <w:rsid w:val="00934ED7"/>
    <w:rsid w:val="00935175"/>
    <w:rsid w:val="00950520"/>
    <w:rsid w:val="0096075C"/>
    <w:rsid w:val="00975EC4"/>
    <w:rsid w:val="00981C4F"/>
    <w:rsid w:val="0098763A"/>
    <w:rsid w:val="009A706E"/>
    <w:rsid w:val="009D0AAB"/>
    <w:rsid w:val="009E1B44"/>
    <w:rsid w:val="00A160CF"/>
    <w:rsid w:val="00A201B2"/>
    <w:rsid w:val="00A26DD1"/>
    <w:rsid w:val="00A36606"/>
    <w:rsid w:val="00A41E73"/>
    <w:rsid w:val="00A71A70"/>
    <w:rsid w:val="00A7494F"/>
    <w:rsid w:val="00A85FAC"/>
    <w:rsid w:val="00A970F9"/>
    <w:rsid w:val="00AF7F02"/>
    <w:rsid w:val="00B015FE"/>
    <w:rsid w:val="00B0595D"/>
    <w:rsid w:val="00B14B39"/>
    <w:rsid w:val="00B612C8"/>
    <w:rsid w:val="00B76527"/>
    <w:rsid w:val="00B83B1A"/>
    <w:rsid w:val="00B91C47"/>
    <w:rsid w:val="00BA75AD"/>
    <w:rsid w:val="00BB0B63"/>
    <w:rsid w:val="00BB6EE7"/>
    <w:rsid w:val="00BD721B"/>
    <w:rsid w:val="00C4356A"/>
    <w:rsid w:val="00C70A87"/>
    <w:rsid w:val="00C77473"/>
    <w:rsid w:val="00C858D3"/>
    <w:rsid w:val="00CA6B65"/>
    <w:rsid w:val="00CE1316"/>
    <w:rsid w:val="00D46F0E"/>
    <w:rsid w:val="00D5300F"/>
    <w:rsid w:val="00D56DBE"/>
    <w:rsid w:val="00D93B59"/>
    <w:rsid w:val="00DA7757"/>
    <w:rsid w:val="00DB3D69"/>
    <w:rsid w:val="00DB5B9D"/>
    <w:rsid w:val="00DC246C"/>
    <w:rsid w:val="00DC77DF"/>
    <w:rsid w:val="00DD1284"/>
    <w:rsid w:val="00DD6C64"/>
    <w:rsid w:val="00DD757D"/>
    <w:rsid w:val="00DE3225"/>
    <w:rsid w:val="00E31EF2"/>
    <w:rsid w:val="00E37731"/>
    <w:rsid w:val="00E40195"/>
    <w:rsid w:val="00E40458"/>
    <w:rsid w:val="00E73E67"/>
    <w:rsid w:val="00E80E07"/>
    <w:rsid w:val="00EA6E92"/>
    <w:rsid w:val="00EE398E"/>
    <w:rsid w:val="00EF17EA"/>
    <w:rsid w:val="00EF35C7"/>
    <w:rsid w:val="00EF39F2"/>
    <w:rsid w:val="00F07960"/>
    <w:rsid w:val="00F16180"/>
    <w:rsid w:val="00F23436"/>
    <w:rsid w:val="00F23B92"/>
    <w:rsid w:val="00F73946"/>
    <w:rsid w:val="00FA5295"/>
    <w:rsid w:val="00FC46D8"/>
    <w:rsid w:val="00FF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</cp:revision>
  <cp:lastPrinted>1998-02-03T19:29:00Z</cp:lastPrinted>
  <dcterms:created xsi:type="dcterms:W3CDTF">2016-07-06T21:15:00Z</dcterms:created>
  <dcterms:modified xsi:type="dcterms:W3CDTF">2023-05-17T16:40:00Z</dcterms:modified>
</cp:coreProperties>
</file>