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C80AE2" w:rsidRPr="00C80AE2" w:rsidRDefault="00C80AE2" w:rsidP="00C80AE2">
      <w:pPr>
        <w:rPr>
          <w:sz w:val="32"/>
        </w:rPr>
      </w:pPr>
      <w:r w:rsidRPr="00C80AE2">
        <w:rPr>
          <w:sz w:val="32"/>
        </w:rPr>
        <w:t>PACIENTE: Adriana Helena Ferreira de Souza Carvalho Dias</w:t>
      </w:r>
    </w:p>
    <w:p w:rsidR="00C80AE2" w:rsidRPr="00C80AE2" w:rsidRDefault="00C80AE2" w:rsidP="00C80AE2">
      <w:pPr>
        <w:rPr>
          <w:sz w:val="32"/>
        </w:rPr>
      </w:pPr>
      <w:r w:rsidRPr="00C80AE2">
        <w:rPr>
          <w:sz w:val="32"/>
        </w:rPr>
        <w:t xml:space="preserve">IDADE:49 anos SEXO: F                  </w:t>
      </w:r>
    </w:p>
    <w:p w:rsidR="00A33871" w:rsidRDefault="00C80AE2" w:rsidP="00C80AE2">
      <w:pPr>
        <w:rPr>
          <w:sz w:val="32"/>
        </w:rPr>
      </w:pPr>
      <w:r w:rsidRPr="00C80AE2">
        <w:rPr>
          <w:sz w:val="32"/>
        </w:rPr>
        <w:t>DATA DO EXAME:17 mai.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4296" w:rsidRDefault="008A4296">
      <w:r>
        <w:separator/>
      </w:r>
    </w:p>
  </w:endnote>
  <w:endnote w:type="continuationSeparator" w:id="0">
    <w:p w:rsidR="008A4296" w:rsidRDefault="008A42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8A4296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4296" w:rsidRDefault="008A4296">
      <w:r>
        <w:separator/>
      </w:r>
    </w:p>
  </w:footnote>
  <w:footnote w:type="continuationSeparator" w:id="0">
    <w:p w:rsidR="008A4296" w:rsidRDefault="008A429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2A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B78"/>
    <w:rsid w:val="0037602A"/>
    <w:rsid w:val="00376D43"/>
    <w:rsid w:val="00377466"/>
    <w:rsid w:val="003775D8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59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15A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2AD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C3D"/>
    <w:rsid w:val="00D74D79"/>
    <w:rsid w:val="00D752C1"/>
    <w:rsid w:val="00D75388"/>
    <w:rsid w:val="00D75F76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34784</TotalTime>
  <Pages>1</Pages>
  <Words>112</Words>
  <Characters>643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4657</cp:revision>
  <cp:lastPrinted>2023-04-18T21:05:00Z</cp:lastPrinted>
  <dcterms:created xsi:type="dcterms:W3CDTF">2016-03-08T22:17:00Z</dcterms:created>
  <dcterms:modified xsi:type="dcterms:W3CDTF">2023-05-17T16:39:00Z</dcterms:modified>
</cp:coreProperties>
</file>