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F6379" w:rsidRPr="004F6379">
        <w:rPr>
          <w:sz w:val="22"/>
        </w:rPr>
        <w:t>Ana Maria Guimaraes Goncalves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F6379">
        <w:rPr>
          <w:sz w:val="22"/>
        </w:rPr>
        <w:t>78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52CC2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4F6379">
        <w:rPr>
          <w:sz w:val="22"/>
        </w:rPr>
        <w:t xml:space="preserve">12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6379">
        <w:t>9.6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6379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F6379">
        <w:rPr>
          <w:noProof/>
          <w:sz w:val="24"/>
        </w:rPr>
        <w:t>12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6E5" w:rsidRDefault="008A36E5">
      <w:r>
        <w:separator/>
      </w:r>
    </w:p>
  </w:endnote>
  <w:endnote w:type="continuationSeparator" w:id="0">
    <w:p w:rsidR="008A36E5" w:rsidRDefault="008A3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A36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6E5" w:rsidRDefault="008A36E5">
      <w:r>
        <w:separator/>
      </w:r>
    </w:p>
  </w:footnote>
  <w:footnote w:type="continuationSeparator" w:id="0">
    <w:p w:rsidR="008A36E5" w:rsidRDefault="008A36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55079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4752</cp:revision>
  <cp:lastPrinted>2023-04-18T21:04:00Z</cp:lastPrinted>
  <dcterms:created xsi:type="dcterms:W3CDTF">2016-03-08T22:06:00Z</dcterms:created>
  <dcterms:modified xsi:type="dcterms:W3CDTF">2023-05-12T20:29:00Z</dcterms:modified>
</cp:coreProperties>
</file>