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24CE3" w:rsidRPr="00324CE3">
        <w:rPr>
          <w:sz w:val="22"/>
        </w:rPr>
        <w:t>Mariana Oliveiora de Queiroz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4CE3">
        <w:rPr>
          <w:sz w:val="22"/>
        </w:rPr>
        <w:t>25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24CE3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24CE3">
        <w:rPr>
          <w:sz w:val="22"/>
        </w:rPr>
        <w:t>10</w:t>
      </w:r>
      <w:bookmarkStart w:id="0" w:name="_GoBack"/>
      <w:bookmarkEnd w:id="0"/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4CE3">
        <w:rPr>
          <w:noProof/>
          <w:sz w:val="24"/>
        </w:rPr>
        <w:t>10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263" w:rsidRDefault="00D00263">
      <w:r>
        <w:separator/>
      </w:r>
    </w:p>
  </w:endnote>
  <w:endnote w:type="continuationSeparator" w:id="0">
    <w:p w:rsidR="00D00263" w:rsidRDefault="00D00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002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263" w:rsidRDefault="00D00263">
      <w:r>
        <w:separator/>
      </w:r>
    </w:p>
  </w:footnote>
  <w:footnote w:type="continuationSeparator" w:id="0">
    <w:p w:rsidR="00D00263" w:rsidRDefault="00D002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63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54888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4748</cp:revision>
  <cp:lastPrinted>2023-04-18T21:04:00Z</cp:lastPrinted>
  <dcterms:created xsi:type="dcterms:W3CDTF">2016-03-08T22:06:00Z</dcterms:created>
  <dcterms:modified xsi:type="dcterms:W3CDTF">2023-05-10T16:05:00Z</dcterms:modified>
</cp:coreProperties>
</file>