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1093E" w:rsidRDefault="00550BAA" w:rsidP="0051093E">
      <w:pPr>
        <w:pStyle w:val="Heading1"/>
      </w:pPr>
      <w:r>
        <w:rPr>
          <w:b w:val="0"/>
          <w:noProof/>
          <w:sz w:val="32"/>
        </w:rPr>
        <w:t xml:space="preserve"> </w:t>
      </w:r>
      <w:r w:rsidR="0096075C">
        <w:rPr>
          <w:b w:val="0"/>
          <w:noProof/>
          <w:sz w:val="32"/>
        </w:rPr>
        <w:t xml:space="preserve">  </w:t>
      </w:r>
      <w:r w:rsidR="0051093E">
        <w:rPr>
          <w:b w:val="0"/>
          <w:noProof/>
          <w:sz w:val="32"/>
        </w:rPr>
        <w:t xml:space="preserve">           </w:t>
      </w:r>
      <w:r w:rsidR="0096075C">
        <w:rPr>
          <w:b w:val="0"/>
          <w:noProof/>
          <w:sz w:val="32"/>
        </w:rPr>
        <w:t xml:space="preserve"> </w:t>
      </w:r>
      <w:r>
        <w:rPr>
          <w:b w:val="0"/>
          <w:noProof/>
          <w:sz w:val="32"/>
        </w:rPr>
        <w:t xml:space="preserve">   </w:t>
      </w:r>
      <w:r w:rsidR="0051093E">
        <w:t>POTENCIAL EVOCADO AUDITIVO</w:t>
      </w:r>
      <w:r w:rsidR="00BE1118">
        <w:t xml:space="preserve">   POTENCIAL EVOCADO DE TRONCO CEREBRAL</w:t>
      </w:r>
    </w:p>
    <w:p w:rsidR="00F215EB" w:rsidRDefault="00F215EB" w:rsidP="00F215EB">
      <w:pPr>
        <w:rPr>
          <w:sz w:val="32"/>
        </w:rPr>
      </w:pPr>
    </w:p>
    <w:p w:rsidR="00B92DDA" w:rsidRPr="000C7408" w:rsidRDefault="00B92DDA" w:rsidP="000C7408">
      <w:pPr>
        <w:rPr>
          <w:sz w:val="32"/>
        </w:rPr>
      </w:pPr>
    </w:p>
    <w:p w:rsidR="00D766BB" w:rsidRPr="00D766BB" w:rsidRDefault="00D766BB" w:rsidP="00D766BB">
      <w:pPr>
        <w:rPr>
          <w:sz w:val="32"/>
        </w:rPr>
      </w:pPr>
      <w:r w:rsidRPr="00D766BB">
        <w:rPr>
          <w:sz w:val="32"/>
        </w:rPr>
        <w:t>PACIENTE    Francisco Tavares de Oliveira</w:t>
      </w:r>
    </w:p>
    <w:p w:rsidR="00D766BB" w:rsidRPr="00D766BB" w:rsidRDefault="00D766BB" w:rsidP="00D766BB">
      <w:pPr>
        <w:rPr>
          <w:sz w:val="32"/>
        </w:rPr>
      </w:pPr>
      <w:r w:rsidRPr="00D766BB">
        <w:rPr>
          <w:sz w:val="32"/>
        </w:rPr>
        <w:t>IDADE: 66 anos SEXO: M</w:t>
      </w:r>
    </w:p>
    <w:p w:rsidR="00A33871" w:rsidRDefault="00D766BB" w:rsidP="00D766BB">
      <w:pPr>
        <w:rPr>
          <w:sz w:val="32"/>
        </w:rPr>
      </w:pPr>
      <w:r w:rsidRPr="00D766BB">
        <w:rPr>
          <w:sz w:val="32"/>
        </w:rPr>
        <w:t>DATA DO EXAME: 8 mai. 23</w:t>
      </w:r>
      <w:bookmarkStart w:id="0" w:name="_GoBack"/>
      <w:bookmarkEnd w:id="0"/>
    </w:p>
    <w:p w:rsidR="00F4668A" w:rsidRDefault="00F4668A" w:rsidP="00F4668A">
      <w:pPr>
        <w:rPr>
          <w:sz w:val="32"/>
        </w:rPr>
      </w:pPr>
    </w:p>
    <w:p w:rsidR="00F4668A" w:rsidRDefault="00F4668A" w:rsidP="00F4668A">
      <w:pPr>
        <w:rPr>
          <w:sz w:val="32"/>
        </w:rPr>
      </w:pPr>
    </w:p>
    <w:p w:rsidR="0051093E" w:rsidRDefault="0051093E" w:rsidP="0051093E">
      <w:pPr>
        <w:rPr>
          <w:sz w:val="32"/>
        </w:rPr>
      </w:pPr>
      <w:r>
        <w:rPr>
          <w:sz w:val="32"/>
        </w:rPr>
        <w:t>RELATÓRIO: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N1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P2com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N1-P2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P2-N2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P3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N2-P3 com latência e amplitudes normais.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  <w:r>
        <w:rPr>
          <w:sz w:val="32"/>
        </w:rPr>
        <w:t>CONCLUSÃO:</w:t>
      </w:r>
    </w:p>
    <w:p w:rsidR="0051093E" w:rsidRDefault="0051093E" w:rsidP="0051093E">
      <w:pPr>
        <w:rPr>
          <w:sz w:val="32"/>
        </w:rPr>
      </w:pPr>
      <w:r>
        <w:rPr>
          <w:sz w:val="32"/>
        </w:rPr>
        <w:t>Potencial evocado auditivo dentro dos limites normais da variação.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F4668A" w:rsidP="0051093E">
      <w:pPr>
        <w:rPr>
          <w:i/>
          <w:sz w:val="32"/>
        </w:rPr>
      </w:pPr>
      <w:r>
        <w:rPr>
          <w:i/>
          <w:sz w:val="32"/>
        </w:rPr>
        <w:t xml:space="preserve">                                                 </w:t>
      </w:r>
      <w:r w:rsidR="0051093E">
        <w:rPr>
          <w:i/>
          <w:sz w:val="32"/>
        </w:rPr>
        <w:t>Dr. Cláudio Oppenheimer</w:t>
      </w:r>
    </w:p>
    <w:p w:rsidR="0051093E" w:rsidRPr="00405400" w:rsidRDefault="00F4668A" w:rsidP="0051093E">
      <w:pPr>
        <w:rPr>
          <w:i/>
          <w:sz w:val="24"/>
          <w:szCs w:val="24"/>
        </w:rPr>
      </w:pPr>
      <w:r>
        <w:rPr>
          <w:i/>
          <w:sz w:val="32"/>
        </w:rPr>
        <w:t xml:space="preserve">                                                 </w:t>
      </w:r>
      <w:r w:rsidR="0051093E">
        <w:rPr>
          <w:i/>
          <w:sz w:val="32"/>
        </w:rPr>
        <w:t xml:space="preserve"> </w:t>
      </w:r>
      <w:r w:rsidR="00405400" w:rsidRPr="00405400">
        <w:rPr>
          <w:i/>
          <w:sz w:val="24"/>
          <w:szCs w:val="24"/>
        </w:rPr>
        <w:t>CRMSP:62357</w:t>
      </w:r>
      <w:r w:rsidR="0051093E" w:rsidRPr="00405400">
        <w:rPr>
          <w:i/>
          <w:sz w:val="24"/>
          <w:szCs w:val="24"/>
        </w:rPr>
        <w:t xml:space="preserve">  CRM</w:t>
      </w:r>
      <w:r w:rsidR="00405400" w:rsidRPr="00405400">
        <w:rPr>
          <w:i/>
          <w:sz w:val="24"/>
          <w:szCs w:val="24"/>
        </w:rPr>
        <w:t>DF</w:t>
      </w:r>
      <w:r w:rsidR="0051093E" w:rsidRPr="00405400">
        <w:rPr>
          <w:i/>
          <w:sz w:val="24"/>
          <w:szCs w:val="24"/>
        </w:rPr>
        <w:t xml:space="preserve">:11095                 </w:t>
      </w:r>
    </w:p>
    <w:p w:rsidR="0052744F" w:rsidRPr="00550BAA" w:rsidRDefault="0051093E" w:rsidP="0051093E">
      <w:pPr>
        <w:pStyle w:val="Heading1"/>
        <w:rPr>
          <w:sz w:val="22"/>
          <w:szCs w:val="22"/>
        </w:rPr>
      </w:pPr>
      <w:r>
        <w:rPr>
          <w:rFonts w:ascii="Times New Roman" w:hAnsi="Times New Roman"/>
          <w:i/>
          <w:sz w:val="32"/>
        </w:rPr>
        <w:t xml:space="preserve">        </w:t>
      </w:r>
    </w:p>
    <w:sectPr w:rsidR="0052744F" w:rsidRPr="00550BAA" w:rsidSect="001147CC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D74C3D" w:rsidRDefault="00D74C3D">
      <w:r>
        <w:separator/>
      </w:r>
    </w:p>
  </w:endnote>
  <w:endnote w:type="continuationSeparator" w:id="0">
    <w:p w:rsidR="00D74C3D" w:rsidRDefault="00D74C3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D74C3D" w:rsidRDefault="00D74C3D">
      <w:r>
        <w:separator/>
      </w:r>
    </w:p>
  </w:footnote>
  <w:footnote w:type="continuationSeparator" w:id="0">
    <w:p w:rsidR="00D74C3D" w:rsidRDefault="00D74C3D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2A1C65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550BAA"/>
    <w:rsid w:val="000002F9"/>
    <w:rsid w:val="0000128D"/>
    <w:rsid w:val="0000138C"/>
    <w:rsid w:val="00001A23"/>
    <w:rsid w:val="00001FC8"/>
    <w:rsid w:val="00002016"/>
    <w:rsid w:val="000027F7"/>
    <w:rsid w:val="00002F46"/>
    <w:rsid w:val="00002FD8"/>
    <w:rsid w:val="00003861"/>
    <w:rsid w:val="000038A6"/>
    <w:rsid w:val="00003975"/>
    <w:rsid w:val="00003A90"/>
    <w:rsid w:val="00004255"/>
    <w:rsid w:val="00004AE4"/>
    <w:rsid w:val="0000509F"/>
    <w:rsid w:val="00005530"/>
    <w:rsid w:val="000055DC"/>
    <w:rsid w:val="00005818"/>
    <w:rsid w:val="00005845"/>
    <w:rsid w:val="00005988"/>
    <w:rsid w:val="00005B06"/>
    <w:rsid w:val="00005E09"/>
    <w:rsid w:val="00006166"/>
    <w:rsid w:val="00006650"/>
    <w:rsid w:val="00006A44"/>
    <w:rsid w:val="00006E08"/>
    <w:rsid w:val="00007462"/>
    <w:rsid w:val="00007C3D"/>
    <w:rsid w:val="00007CF6"/>
    <w:rsid w:val="00010330"/>
    <w:rsid w:val="0001097F"/>
    <w:rsid w:val="00010F49"/>
    <w:rsid w:val="000112BA"/>
    <w:rsid w:val="0001159A"/>
    <w:rsid w:val="00011720"/>
    <w:rsid w:val="00011B7B"/>
    <w:rsid w:val="00011C26"/>
    <w:rsid w:val="000120FD"/>
    <w:rsid w:val="00012299"/>
    <w:rsid w:val="00012534"/>
    <w:rsid w:val="000125B4"/>
    <w:rsid w:val="0001380C"/>
    <w:rsid w:val="00013851"/>
    <w:rsid w:val="00013DE9"/>
    <w:rsid w:val="00013E29"/>
    <w:rsid w:val="000142CB"/>
    <w:rsid w:val="00014571"/>
    <w:rsid w:val="00015039"/>
    <w:rsid w:val="000156B0"/>
    <w:rsid w:val="00015847"/>
    <w:rsid w:val="00015D73"/>
    <w:rsid w:val="0001621F"/>
    <w:rsid w:val="000172BE"/>
    <w:rsid w:val="00017BB2"/>
    <w:rsid w:val="00020550"/>
    <w:rsid w:val="00020969"/>
    <w:rsid w:val="00020CA5"/>
    <w:rsid w:val="0002161B"/>
    <w:rsid w:val="00021B23"/>
    <w:rsid w:val="00021B40"/>
    <w:rsid w:val="0002261B"/>
    <w:rsid w:val="00022B04"/>
    <w:rsid w:val="00022F7F"/>
    <w:rsid w:val="00023BDA"/>
    <w:rsid w:val="000240D1"/>
    <w:rsid w:val="000243FE"/>
    <w:rsid w:val="00024460"/>
    <w:rsid w:val="00024467"/>
    <w:rsid w:val="0002486F"/>
    <w:rsid w:val="00024871"/>
    <w:rsid w:val="00024C3B"/>
    <w:rsid w:val="00024E3E"/>
    <w:rsid w:val="00025969"/>
    <w:rsid w:val="00025990"/>
    <w:rsid w:val="00025B58"/>
    <w:rsid w:val="00025D63"/>
    <w:rsid w:val="00026440"/>
    <w:rsid w:val="00026C77"/>
    <w:rsid w:val="000275EF"/>
    <w:rsid w:val="00027AD9"/>
    <w:rsid w:val="00027B3B"/>
    <w:rsid w:val="00027DBF"/>
    <w:rsid w:val="0003020E"/>
    <w:rsid w:val="00030368"/>
    <w:rsid w:val="00030496"/>
    <w:rsid w:val="000307CA"/>
    <w:rsid w:val="0003084A"/>
    <w:rsid w:val="00030A1B"/>
    <w:rsid w:val="00030DED"/>
    <w:rsid w:val="00030E0D"/>
    <w:rsid w:val="00030F50"/>
    <w:rsid w:val="000311B7"/>
    <w:rsid w:val="00031598"/>
    <w:rsid w:val="000316D2"/>
    <w:rsid w:val="00031802"/>
    <w:rsid w:val="00031F2B"/>
    <w:rsid w:val="000321C3"/>
    <w:rsid w:val="00032634"/>
    <w:rsid w:val="00032A28"/>
    <w:rsid w:val="00033F18"/>
    <w:rsid w:val="00034908"/>
    <w:rsid w:val="00034D69"/>
    <w:rsid w:val="000350CF"/>
    <w:rsid w:val="00035232"/>
    <w:rsid w:val="00035CC9"/>
    <w:rsid w:val="00035EF8"/>
    <w:rsid w:val="00036703"/>
    <w:rsid w:val="00036885"/>
    <w:rsid w:val="00037021"/>
    <w:rsid w:val="000370C9"/>
    <w:rsid w:val="000401A0"/>
    <w:rsid w:val="00040705"/>
    <w:rsid w:val="00040998"/>
    <w:rsid w:val="00040C80"/>
    <w:rsid w:val="00040F37"/>
    <w:rsid w:val="000410B3"/>
    <w:rsid w:val="00041DC4"/>
    <w:rsid w:val="000421FD"/>
    <w:rsid w:val="00042387"/>
    <w:rsid w:val="000426C9"/>
    <w:rsid w:val="000433FC"/>
    <w:rsid w:val="000434A2"/>
    <w:rsid w:val="0004450E"/>
    <w:rsid w:val="0004472B"/>
    <w:rsid w:val="000457E3"/>
    <w:rsid w:val="00045F36"/>
    <w:rsid w:val="000463B5"/>
    <w:rsid w:val="00046488"/>
    <w:rsid w:val="0004650C"/>
    <w:rsid w:val="00046991"/>
    <w:rsid w:val="00046AE3"/>
    <w:rsid w:val="00046C4C"/>
    <w:rsid w:val="0004755C"/>
    <w:rsid w:val="000476CF"/>
    <w:rsid w:val="00047C0A"/>
    <w:rsid w:val="00047DD4"/>
    <w:rsid w:val="000500C7"/>
    <w:rsid w:val="00050413"/>
    <w:rsid w:val="00050891"/>
    <w:rsid w:val="00050A02"/>
    <w:rsid w:val="00050A84"/>
    <w:rsid w:val="00050AF6"/>
    <w:rsid w:val="00050B85"/>
    <w:rsid w:val="00051A8F"/>
    <w:rsid w:val="0005240B"/>
    <w:rsid w:val="00052450"/>
    <w:rsid w:val="00052E4B"/>
    <w:rsid w:val="0005307B"/>
    <w:rsid w:val="000532EA"/>
    <w:rsid w:val="000539BD"/>
    <w:rsid w:val="00053C6A"/>
    <w:rsid w:val="00053DD0"/>
    <w:rsid w:val="0005430B"/>
    <w:rsid w:val="00054437"/>
    <w:rsid w:val="0005452C"/>
    <w:rsid w:val="00054989"/>
    <w:rsid w:val="00054CCD"/>
    <w:rsid w:val="00055055"/>
    <w:rsid w:val="00055150"/>
    <w:rsid w:val="00055292"/>
    <w:rsid w:val="000552E1"/>
    <w:rsid w:val="00055BD1"/>
    <w:rsid w:val="00055C18"/>
    <w:rsid w:val="00056AC1"/>
    <w:rsid w:val="000572E1"/>
    <w:rsid w:val="000574C1"/>
    <w:rsid w:val="00057611"/>
    <w:rsid w:val="00057679"/>
    <w:rsid w:val="00057964"/>
    <w:rsid w:val="0005798A"/>
    <w:rsid w:val="00057AB8"/>
    <w:rsid w:val="00060095"/>
    <w:rsid w:val="0006012C"/>
    <w:rsid w:val="00060839"/>
    <w:rsid w:val="00060C9F"/>
    <w:rsid w:val="00060D86"/>
    <w:rsid w:val="0006106D"/>
    <w:rsid w:val="000610F7"/>
    <w:rsid w:val="000613B4"/>
    <w:rsid w:val="000613EC"/>
    <w:rsid w:val="0006165C"/>
    <w:rsid w:val="00061CE3"/>
    <w:rsid w:val="0006213F"/>
    <w:rsid w:val="00062803"/>
    <w:rsid w:val="00062F54"/>
    <w:rsid w:val="000631AE"/>
    <w:rsid w:val="00063742"/>
    <w:rsid w:val="000638F6"/>
    <w:rsid w:val="00063954"/>
    <w:rsid w:val="000640A3"/>
    <w:rsid w:val="000642E2"/>
    <w:rsid w:val="0006475B"/>
    <w:rsid w:val="0006562A"/>
    <w:rsid w:val="0006571B"/>
    <w:rsid w:val="00065F75"/>
    <w:rsid w:val="00066BBF"/>
    <w:rsid w:val="00066E0C"/>
    <w:rsid w:val="0006784D"/>
    <w:rsid w:val="00067C57"/>
    <w:rsid w:val="00067DCB"/>
    <w:rsid w:val="00067DD2"/>
    <w:rsid w:val="0007077F"/>
    <w:rsid w:val="0007079A"/>
    <w:rsid w:val="00070FD2"/>
    <w:rsid w:val="0007121A"/>
    <w:rsid w:val="0007168A"/>
    <w:rsid w:val="000716BC"/>
    <w:rsid w:val="00072B58"/>
    <w:rsid w:val="0007360F"/>
    <w:rsid w:val="00073A82"/>
    <w:rsid w:val="00073C96"/>
    <w:rsid w:val="00073DF0"/>
    <w:rsid w:val="00075424"/>
    <w:rsid w:val="0007555C"/>
    <w:rsid w:val="0007645D"/>
    <w:rsid w:val="0007664F"/>
    <w:rsid w:val="000769B8"/>
    <w:rsid w:val="00076B71"/>
    <w:rsid w:val="00077480"/>
    <w:rsid w:val="00077B4D"/>
    <w:rsid w:val="00077EE3"/>
    <w:rsid w:val="00080F80"/>
    <w:rsid w:val="0008100F"/>
    <w:rsid w:val="00081147"/>
    <w:rsid w:val="0008123A"/>
    <w:rsid w:val="00081443"/>
    <w:rsid w:val="0008174D"/>
    <w:rsid w:val="00081E5C"/>
    <w:rsid w:val="0008218C"/>
    <w:rsid w:val="000822A6"/>
    <w:rsid w:val="000824C3"/>
    <w:rsid w:val="00082739"/>
    <w:rsid w:val="00082A2C"/>
    <w:rsid w:val="00083104"/>
    <w:rsid w:val="0008326B"/>
    <w:rsid w:val="000834C3"/>
    <w:rsid w:val="00083ABD"/>
    <w:rsid w:val="00083B79"/>
    <w:rsid w:val="000842E8"/>
    <w:rsid w:val="00084720"/>
    <w:rsid w:val="000847A8"/>
    <w:rsid w:val="00084AD5"/>
    <w:rsid w:val="00084D99"/>
    <w:rsid w:val="00084EED"/>
    <w:rsid w:val="0008511B"/>
    <w:rsid w:val="00085C53"/>
    <w:rsid w:val="00085DC9"/>
    <w:rsid w:val="0008624F"/>
    <w:rsid w:val="0008630D"/>
    <w:rsid w:val="00086825"/>
    <w:rsid w:val="000868BF"/>
    <w:rsid w:val="00086E43"/>
    <w:rsid w:val="00087129"/>
    <w:rsid w:val="000874C5"/>
    <w:rsid w:val="0008757A"/>
    <w:rsid w:val="00087783"/>
    <w:rsid w:val="0008782D"/>
    <w:rsid w:val="0008784E"/>
    <w:rsid w:val="0008798D"/>
    <w:rsid w:val="00087CCF"/>
    <w:rsid w:val="0009029B"/>
    <w:rsid w:val="000907FB"/>
    <w:rsid w:val="00090AFA"/>
    <w:rsid w:val="00090FD2"/>
    <w:rsid w:val="00091F35"/>
    <w:rsid w:val="0009262D"/>
    <w:rsid w:val="00092B95"/>
    <w:rsid w:val="000938EC"/>
    <w:rsid w:val="000938F7"/>
    <w:rsid w:val="00093A47"/>
    <w:rsid w:val="00093F8B"/>
    <w:rsid w:val="000946FA"/>
    <w:rsid w:val="000948C7"/>
    <w:rsid w:val="00095312"/>
    <w:rsid w:val="00095C02"/>
    <w:rsid w:val="00095EBD"/>
    <w:rsid w:val="00095F19"/>
    <w:rsid w:val="000971D6"/>
    <w:rsid w:val="0009746A"/>
    <w:rsid w:val="00097775"/>
    <w:rsid w:val="00097F4C"/>
    <w:rsid w:val="00097F7C"/>
    <w:rsid w:val="00097FD1"/>
    <w:rsid w:val="000A03E7"/>
    <w:rsid w:val="000A062D"/>
    <w:rsid w:val="000A0E91"/>
    <w:rsid w:val="000A1543"/>
    <w:rsid w:val="000A19C7"/>
    <w:rsid w:val="000A229B"/>
    <w:rsid w:val="000A229E"/>
    <w:rsid w:val="000A22C5"/>
    <w:rsid w:val="000A2354"/>
    <w:rsid w:val="000A25B4"/>
    <w:rsid w:val="000A2D8C"/>
    <w:rsid w:val="000A31BB"/>
    <w:rsid w:val="000A3B2B"/>
    <w:rsid w:val="000A3EE5"/>
    <w:rsid w:val="000A40AF"/>
    <w:rsid w:val="000A4934"/>
    <w:rsid w:val="000A4FEC"/>
    <w:rsid w:val="000A526F"/>
    <w:rsid w:val="000A56FE"/>
    <w:rsid w:val="000A59D6"/>
    <w:rsid w:val="000A5EA5"/>
    <w:rsid w:val="000A6338"/>
    <w:rsid w:val="000A6D42"/>
    <w:rsid w:val="000A6E7A"/>
    <w:rsid w:val="000A7AD5"/>
    <w:rsid w:val="000A7E65"/>
    <w:rsid w:val="000B03F3"/>
    <w:rsid w:val="000B0AF3"/>
    <w:rsid w:val="000B0B3D"/>
    <w:rsid w:val="000B108A"/>
    <w:rsid w:val="000B1290"/>
    <w:rsid w:val="000B13D0"/>
    <w:rsid w:val="000B1667"/>
    <w:rsid w:val="000B2540"/>
    <w:rsid w:val="000B29D2"/>
    <w:rsid w:val="000B2A2E"/>
    <w:rsid w:val="000B2FA6"/>
    <w:rsid w:val="000B3435"/>
    <w:rsid w:val="000B3965"/>
    <w:rsid w:val="000B48B0"/>
    <w:rsid w:val="000B4AD4"/>
    <w:rsid w:val="000B51C2"/>
    <w:rsid w:val="000B51C9"/>
    <w:rsid w:val="000B5456"/>
    <w:rsid w:val="000B547B"/>
    <w:rsid w:val="000B5753"/>
    <w:rsid w:val="000B5F2C"/>
    <w:rsid w:val="000B6641"/>
    <w:rsid w:val="000B6A50"/>
    <w:rsid w:val="000B6AA1"/>
    <w:rsid w:val="000B6CD3"/>
    <w:rsid w:val="000B7DD7"/>
    <w:rsid w:val="000B7E2D"/>
    <w:rsid w:val="000B7F7E"/>
    <w:rsid w:val="000C02A4"/>
    <w:rsid w:val="000C0C80"/>
    <w:rsid w:val="000C0F6B"/>
    <w:rsid w:val="000C1165"/>
    <w:rsid w:val="000C1464"/>
    <w:rsid w:val="000C1591"/>
    <w:rsid w:val="000C1896"/>
    <w:rsid w:val="000C1933"/>
    <w:rsid w:val="000C1961"/>
    <w:rsid w:val="000C19AE"/>
    <w:rsid w:val="000C2750"/>
    <w:rsid w:val="000C3BA1"/>
    <w:rsid w:val="000C4F17"/>
    <w:rsid w:val="000C53EE"/>
    <w:rsid w:val="000C5513"/>
    <w:rsid w:val="000C61D4"/>
    <w:rsid w:val="000C69A4"/>
    <w:rsid w:val="000C6BDA"/>
    <w:rsid w:val="000C734D"/>
    <w:rsid w:val="000C7408"/>
    <w:rsid w:val="000C7BC1"/>
    <w:rsid w:val="000D0494"/>
    <w:rsid w:val="000D04E6"/>
    <w:rsid w:val="000D0AB5"/>
    <w:rsid w:val="000D19C6"/>
    <w:rsid w:val="000D19DB"/>
    <w:rsid w:val="000D1A1B"/>
    <w:rsid w:val="000D1B7E"/>
    <w:rsid w:val="000D1CC7"/>
    <w:rsid w:val="000D2004"/>
    <w:rsid w:val="000D2157"/>
    <w:rsid w:val="000D266A"/>
    <w:rsid w:val="000D278F"/>
    <w:rsid w:val="000D2995"/>
    <w:rsid w:val="000D2BD2"/>
    <w:rsid w:val="000D2D7E"/>
    <w:rsid w:val="000D30B5"/>
    <w:rsid w:val="000D3E0E"/>
    <w:rsid w:val="000D475A"/>
    <w:rsid w:val="000D484C"/>
    <w:rsid w:val="000D4C12"/>
    <w:rsid w:val="000D4C8F"/>
    <w:rsid w:val="000D4DD9"/>
    <w:rsid w:val="000D4DE0"/>
    <w:rsid w:val="000D5536"/>
    <w:rsid w:val="000D5D6F"/>
    <w:rsid w:val="000D5EF6"/>
    <w:rsid w:val="000D6095"/>
    <w:rsid w:val="000D68F5"/>
    <w:rsid w:val="000D6F48"/>
    <w:rsid w:val="000D7696"/>
    <w:rsid w:val="000D7EF6"/>
    <w:rsid w:val="000E03E1"/>
    <w:rsid w:val="000E0438"/>
    <w:rsid w:val="000E0605"/>
    <w:rsid w:val="000E083D"/>
    <w:rsid w:val="000E09F5"/>
    <w:rsid w:val="000E0D68"/>
    <w:rsid w:val="000E0EFB"/>
    <w:rsid w:val="000E1CD7"/>
    <w:rsid w:val="000E1F08"/>
    <w:rsid w:val="000E21B8"/>
    <w:rsid w:val="000E2214"/>
    <w:rsid w:val="000E2565"/>
    <w:rsid w:val="000E28DF"/>
    <w:rsid w:val="000E290E"/>
    <w:rsid w:val="000E2983"/>
    <w:rsid w:val="000E2BEF"/>
    <w:rsid w:val="000E2CCC"/>
    <w:rsid w:val="000E2E5D"/>
    <w:rsid w:val="000E2E99"/>
    <w:rsid w:val="000E3006"/>
    <w:rsid w:val="000E349F"/>
    <w:rsid w:val="000E37FD"/>
    <w:rsid w:val="000E3A78"/>
    <w:rsid w:val="000E3F64"/>
    <w:rsid w:val="000E4607"/>
    <w:rsid w:val="000E494C"/>
    <w:rsid w:val="000E51F1"/>
    <w:rsid w:val="000E5839"/>
    <w:rsid w:val="000E64BC"/>
    <w:rsid w:val="000E7366"/>
    <w:rsid w:val="000E7791"/>
    <w:rsid w:val="000E77DE"/>
    <w:rsid w:val="000F004B"/>
    <w:rsid w:val="000F00DB"/>
    <w:rsid w:val="000F00FE"/>
    <w:rsid w:val="000F06CF"/>
    <w:rsid w:val="000F0925"/>
    <w:rsid w:val="000F0E94"/>
    <w:rsid w:val="000F1489"/>
    <w:rsid w:val="000F18E9"/>
    <w:rsid w:val="000F198A"/>
    <w:rsid w:val="000F19FA"/>
    <w:rsid w:val="000F1B1B"/>
    <w:rsid w:val="000F2D1C"/>
    <w:rsid w:val="000F318E"/>
    <w:rsid w:val="000F34A0"/>
    <w:rsid w:val="000F366D"/>
    <w:rsid w:val="000F37B2"/>
    <w:rsid w:val="000F3E63"/>
    <w:rsid w:val="000F3FC5"/>
    <w:rsid w:val="000F4541"/>
    <w:rsid w:val="000F45EE"/>
    <w:rsid w:val="000F463F"/>
    <w:rsid w:val="000F490E"/>
    <w:rsid w:val="000F50E8"/>
    <w:rsid w:val="000F5A17"/>
    <w:rsid w:val="000F5B5F"/>
    <w:rsid w:val="000F5D72"/>
    <w:rsid w:val="000F5E4B"/>
    <w:rsid w:val="000F67B4"/>
    <w:rsid w:val="000F6E0B"/>
    <w:rsid w:val="000F7C5C"/>
    <w:rsid w:val="000F7C8F"/>
    <w:rsid w:val="001002C5"/>
    <w:rsid w:val="00100743"/>
    <w:rsid w:val="00100829"/>
    <w:rsid w:val="00100848"/>
    <w:rsid w:val="001011B8"/>
    <w:rsid w:val="0010165E"/>
    <w:rsid w:val="00101EB2"/>
    <w:rsid w:val="001028BE"/>
    <w:rsid w:val="00102B8F"/>
    <w:rsid w:val="001030C9"/>
    <w:rsid w:val="001031BE"/>
    <w:rsid w:val="00103BE5"/>
    <w:rsid w:val="00103D8C"/>
    <w:rsid w:val="00103DE8"/>
    <w:rsid w:val="0010492C"/>
    <w:rsid w:val="00104A9F"/>
    <w:rsid w:val="00104B02"/>
    <w:rsid w:val="001065AC"/>
    <w:rsid w:val="00106B6B"/>
    <w:rsid w:val="00106C2F"/>
    <w:rsid w:val="001070C8"/>
    <w:rsid w:val="0010712C"/>
    <w:rsid w:val="001071C0"/>
    <w:rsid w:val="00107A75"/>
    <w:rsid w:val="00107ECE"/>
    <w:rsid w:val="0011043F"/>
    <w:rsid w:val="00110E20"/>
    <w:rsid w:val="001115C3"/>
    <w:rsid w:val="001116BB"/>
    <w:rsid w:val="001116D0"/>
    <w:rsid w:val="0011173A"/>
    <w:rsid w:val="00112387"/>
    <w:rsid w:val="001124CE"/>
    <w:rsid w:val="00112E84"/>
    <w:rsid w:val="00112F45"/>
    <w:rsid w:val="001133AE"/>
    <w:rsid w:val="00113729"/>
    <w:rsid w:val="001138D2"/>
    <w:rsid w:val="001138E5"/>
    <w:rsid w:val="00113C12"/>
    <w:rsid w:val="00113CA9"/>
    <w:rsid w:val="0011400F"/>
    <w:rsid w:val="001147CC"/>
    <w:rsid w:val="00115087"/>
    <w:rsid w:val="00115746"/>
    <w:rsid w:val="00116127"/>
    <w:rsid w:val="00116656"/>
    <w:rsid w:val="00116811"/>
    <w:rsid w:val="001168BB"/>
    <w:rsid w:val="00116CA7"/>
    <w:rsid w:val="0011727B"/>
    <w:rsid w:val="00117AEB"/>
    <w:rsid w:val="00117F2E"/>
    <w:rsid w:val="001200EB"/>
    <w:rsid w:val="0012049E"/>
    <w:rsid w:val="00120E9A"/>
    <w:rsid w:val="00122275"/>
    <w:rsid w:val="0012253F"/>
    <w:rsid w:val="00122778"/>
    <w:rsid w:val="001234E2"/>
    <w:rsid w:val="00123821"/>
    <w:rsid w:val="00123D1A"/>
    <w:rsid w:val="00124029"/>
    <w:rsid w:val="00124E01"/>
    <w:rsid w:val="00125A31"/>
    <w:rsid w:val="00125BB1"/>
    <w:rsid w:val="00125C35"/>
    <w:rsid w:val="0012622F"/>
    <w:rsid w:val="0012654C"/>
    <w:rsid w:val="001267A7"/>
    <w:rsid w:val="00126F15"/>
    <w:rsid w:val="0012755A"/>
    <w:rsid w:val="00127CF2"/>
    <w:rsid w:val="001309B0"/>
    <w:rsid w:val="00130B0D"/>
    <w:rsid w:val="00131327"/>
    <w:rsid w:val="001314E7"/>
    <w:rsid w:val="00131978"/>
    <w:rsid w:val="00131DE0"/>
    <w:rsid w:val="00133C27"/>
    <w:rsid w:val="00134FF5"/>
    <w:rsid w:val="00135676"/>
    <w:rsid w:val="0013569A"/>
    <w:rsid w:val="00135750"/>
    <w:rsid w:val="00135BEC"/>
    <w:rsid w:val="00135E89"/>
    <w:rsid w:val="0013623C"/>
    <w:rsid w:val="00136271"/>
    <w:rsid w:val="00136464"/>
    <w:rsid w:val="00136C4F"/>
    <w:rsid w:val="00137179"/>
    <w:rsid w:val="00137507"/>
    <w:rsid w:val="0014024B"/>
    <w:rsid w:val="001403C3"/>
    <w:rsid w:val="001409FE"/>
    <w:rsid w:val="0014150B"/>
    <w:rsid w:val="001417F5"/>
    <w:rsid w:val="00141A47"/>
    <w:rsid w:val="00141F21"/>
    <w:rsid w:val="001426EB"/>
    <w:rsid w:val="00142B46"/>
    <w:rsid w:val="001439C4"/>
    <w:rsid w:val="00143CBB"/>
    <w:rsid w:val="00143F8C"/>
    <w:rsid w:val="001442CA"/>
    <w:rsid w:val="001443F7"/>
    <w:rsid w:val="001446C2"/>
    <w:rsid w:val="001447AC"/>
    <w:rsid w:val="00144C6F"/>
    <w:rsid w:val="00144D5B"/>
    <w:rsid w:val="0014510C"/>
    <w:rsid w:val="001455F6"/>
    <w:rsid w:val="00145789"/>
    <w:rsid w:val="00145D6C"/>
    <w:rsid w:val="001461A0"/>
    <w:rsid w:val="00146623"/>
    <w:rsid w:val="001468A1"/>
    <w:rsid w:val="00147B9A"/>
    <w:rsid w:val="00147F41"/>
    <w:rsid w:val="00151016"/>
    <w:rsid w:val="00151032"/>
    <w:rsid w:val="001515FE"/>
    <w:rsid w:val="00151938"/>
    <w:rsid w:val="00151A9D"/>
    <w:rsid w:val="00151C4D"/>
    <w:rsid w:val="0015205A"/>
    <w:rsid w:val="001523DE"/>
    <w:rsid w:val="00152866"/>
    <w:rsid w:val="00152CF3"/>
    <w:rsid w:val="00152F2A"/>
    <w:rsid w:val="00154095"/>
    <w:rsid w:val="001541C6"/>
    <w:rsid w:val="00154513"/>
    <w:rsid w:val="00154FFA"/>
    <w:rsid w:val="00155CE5"/>
    <w:rsid w:val="0015634D"/>
    <w:rsid w:val="001565BB"/>
    <w:rsid w:val="001572F9"/>
    <w:rsid w:val="00157451"/>
    <w:rsid w:val="00160009"/>
    <w:rsid w:val="001609CD"/>
    <w:rsid w:val="00160BD6"/>
    <w:rsid w:val="00160C9B"/>
    <w:rsid w:val="0016168B"/>
    <w:rsid w:val="00161830"/>
    <w:rsid w:val="0016187A"/>
    <w:rsid w:val="00161E0E"/>
    <w:rsid w:val="00162405"/>
    <w:rsid w:val="00162505"/>
    <w:rsid w:val="00162A78"/>
    <w:rsid w:val="00162E4C"/>
    <w:rsid w:val="00163026"/>
    <w:rsid w:val="00163296"/>
    <w:rsid w:val="0016361A"/>
    <w:rsid w:val="001638D5"/>
    <w:rsid w:val="00163C3E"/>
    <w:rsid w:val="00164342"/>
    <w:rsid w:val="00164738"/>
    <w:rsid w:val="00164B6F"/>
    <w:rsid w:val="001651B8"/>
    <w:rsid w:val="001654C2"/>
    <w:rsid w:val="001658FF"/>
    <w:rsid w:val="00165E41"/>
    <w:rsid w:val="00166054"/>
    <w:rsid w:val="0016614B"/>
    <w:rsid w:val="001666CF"/>
    <w:rsid w:val="00166809"/>
    <w:rsid w:val="00166A60"/>
    <w:rsid w:val="00167003"/>
    <w:rsid w:val="0016706D"/>
    <w:rsid w:val="00167210"/>
    <w:rsid w:val="0016776C"/>
    <w:rsid w:val="00167C85"/>
    <w:rsid w:val="001700A7"/>
    <w:rsid w:val="001701D7"/>
    <w:rsid w:val="0017041B"/>
    <w:rsid w:val="001704F3"/>
    <w:rsid w:val="0017068A"/>
    <w:rsid w:val="00170723"/>
    <w:rsid w:val="00171069"/>
    <w:rsid w:val="0017113E"/>
    <w:rsid w:val="00171AF3"/>
    <w:rsid w:val="00171F88"/>
    <w:rsid w:val="001721AF"/>
    <w:rsid w:val="001722EB"/>
    <w:rsid w:val="00172D1F"/>
    <w:rsid w:val="001730F6"/>
    <w:rsid w:val="00173BAB"/>
    <w:rsid w:val="00173F84"/>
    <w:rsid w:val="001746B2"/>
    <w:rsid w:val="00174F8D"/>
    <w:rsid w:val="00175171"/>
    <w:rsid w:val="00175554"/>
    <w:rsid w:val="001760DB"/>
    <w:rsid w:val="001760F4"/>
    <w:rsid w:val="00176457"/>
    <w:rsid w:val="00176AA2"/>
    <w:rsid w:val="00176BBB"/>
    <w:rsid w:val="00176EF5"/>
    <w:rsid w:val="00177943"/>
    <w:rsid w:val="00177F19"/>
    <w:rsid w:val="00180605"/>
    <w:rsid w:val="00180A02"/>
    <w:rsid w:val="00180EC4"/>
    <w:rsid w:val="00180FE0"/>
    <w:rsid w:val="00180FF4"/>
    <w:rsid w:val="0018136D"/>
    <w:rsid w:val="001819C1"/>
    <w:rsid w:val="00181DE2"/>
    <w:rsid w:val="001821C2"/>
    <w:rsid w:val="0018227A"/>
    <w:rsid w:val="00182B7D"/>
    <w:rsid w:val="00183C75"/>
    <w:rsid w:val="001841B3"/>
    <w:rsid w:val="001841FB"/>
    <w:rsid w:val="001851B2"/>
    <w:rsid w:val="00185B9A"/>
    <w:rsid w:val="00186306"/>
    <w:rsid w:val="00186561"/>
    <w:rsid w:val="0018701B"/>
    <w:rsid w:val="0018732C"/>
    <w:rsid w:val="00187338"/>
    <w:rsid w:val="00187573"/>
    <w:rsid w:val="00187E82"/>
    <w:rsid w:val="00187FB9"/>
    <w:rsid w:val="0019017E"/>
    <w:rsid w:val="001901BB"/>
    <w:rsid w:val="001901C6"/>
    <w:rsid w:val="00190E9D"/>
    <w:rsid w:val="00191443"/>
    <w:rsid w:val="00191CB5"/>
    <w:rsid w:val="00191F79"/>
    <w:rsid w:val="001923D3"/>
    <w:rsid w:val="00192572"/>
    <w:rsid w:val="0019281C"/>
    <w:rsid w:val="00193734"/>
    <w:rsid w:val="00193E20"/>
    <w:rsid w:val="00193F5F"/>
    <w:rsid w:val="001945E4"/>
    <w:rsid w:val="001946A6"/>
    <w:rsid w:val="00195FDE"/>
    <w:rsid w:val="001961BE"/>
    <w:rsid w:val="00196A1A"/>
    <w:rsid w:val="00196A64"/>
    <w:rsid w:val="00196AA3"/>
    <w:rsid w:val="00196B7F"/>
    <w:rsid w:val="00196E16"/>
    <w:rsid w:val="00197F04"/>
    <w:rsid w:val="001A01C6"/>
    <w:rsid w:val="001A093C"/>
    <w:rsid w:val="001A0A2E"/>
    <w:rsid w:val="001A0B2D"/>
    <w:rsid w:val="001A1706"/>
    <w:rsid w:val="001A19FC"/>
    <w:rsid w:val="001A262F"/>
    <w:rsid w:val="001A289A"/>
    <w:rsid w:val="001A2CC0"/>
    <w:rsid w:val="001A2EC9"/>
    <w:rsid w:val="001A3880"/>
    <w:rsid w:val="001A3CD0"/>
    <w:rsid w:val="001A3CDC"/>
    <w:rsid w:val="001A4022"/>
    <w:rsid w:val="001A4CC0"/>
    <w:rsid w:val="001A5061"/>
    <w:rsid w:val="001A551E"/>
    <w:rsid w:val="001A5684"/>
    <w:rsid w:val="001A57E1"/>
    <w:rsid w:val="001A588A"/>
    <w:rsid w:val="001A60DE"/>
    <w:rsid w:val="001A69BD"/>
    <w:rsid w:val="001A6E5D"/>
    <w:rsid w:val="001A7109"/>
    <w:rsid w:val="001A761C"/>
    <w:rsid w:val="001B0E2B"/>
    <w:rsid w:val="001B0F51"/>
    <w:rsid w:val="001B1B31"/>
    <w:rsid w:val="001B2025"/>
    <w:rsid w:val="001B20AC"/>
    <w:rsid w:val="001B3177"/>
    <w:rsid w:val="001B326C"/>
    <w:rsid w:val="001B3ADD"/>
    <w:rsid w:val="001B3C1F"/>
    <w:rsid w:val="001B46D6"/>
    <w:rsid w:val="001B4901"/>
    <w:rsid w:val="001B4D93"/>
    <w:rsid w:val="001B5108"/>
    <w:rsid w:val="001B5395"/>
    <w:rsid w:val="001B53D0"/>
    <w:rsid w:val="001B5694"/>
    <w:rsid w:val="001B56D2"/>
    <w:rsid w:val="001B580B"/>
    <w:rsid w:val="001B5848"/>
    <w:rsid w:val="001B5E59"/>
    <w:rsid w:val="001B60BE"/>
    <w:rsid w:val="001B67F2"/>
    <w:rsid w:val="001B6822"/>
    <w:rsid w:val="001B6AC5"/>
    <w:rsid w:val="001B7185"/>
    <w:rsid w:val="001B7635"/>
    <w:rsid w:val="001C03AD"/>
    <w:rsid w:val="001C0795"/>
    <w:rsid w:val="001C096C"/>
    <w:rsid w:val="001C1546"/>
    <w:rsid w:val="001C17C1"/>
    <w:rsid w:val="001C1887"/>
    <w:rsid w:val="001C1931"/>
    <w:rsid w:val="001C19BF"/>
    <w:rsid w:val="001C29EF"/>
    <w:rsid w:val="001C2D77"/>
    <w:rsid w:val="001C3069"/>
    <w:rsid w:val="001C30DA"/>
    <w:rsid w:val="001C408B"/>
    <w:rsid w:val="001C4321"/>
    <w:rsid w:val="001C49BE"/>
    <w:rsid w:val="001C5088"/>
    <w:rsid w:val="001C5B58"/>
    <w:rsid w:val="001C5C46"/>
    <w:rsid w:val="001C601D"/>
    <w:rsid w:val="001C6228"/>
    <w:rsid w:val="001C64D2"/>
    <w:rsid w:val="001C6567"/>
    <w:rsid w:val="001C66AD"/>
    <w:rsid w:val="001C6D43"/>
    <w:rsid w:val="001C715F"/>
    <w:rsid w:val="001C7AC2"/>
    <w:rsid w:val="001D02A1"/>
    <w:rsid w:val="001D09A5"/>
    <w:rsid w:val="001D1136"/>
    <w:rsid w:val="001D16CF"/>
    <w:rsid w:val="001D1934"/>
    <w:rsid w:val="001D19C4"/>
    <w:rsid w:val="001D1E97"/>
    <w:rsid w:val="001D2C80"/>
    <w:rsid w:val="001D2F5F"/>
    <w:rsid w:val="001D46AF"/>
    <w:rsid w:val="001D4F93"/>
    <w:rsid w:val="001D4FD7"/>
    <w:rsid w:val="001D57C2"/>
    <w:rsid w:val="001D5801"/>
    <w:rsid w:val="001D58EC"/>
    <w:rsid w:val="001D5DB8"/>
    <w:rsid w:val="001D6140"/>
    <w:rsid w:val="001D6A10"/>
    <w:rsid w:val="001D7785"/>
    <w:rsid w:val="001D783B"/>
    <w:rsid w:val="001E0D6C"/>
    <w:rsid w:val="001E0DF5"/>
    <w:rsid w:val="001E0F25"/>
    <w:rsid w:val="001E17F6"/>
    <w:rsid w:val="001E1884"/>
    <w:rsid w:val="001E1E16"/>
    <w:rsid w:val="001E1FE4"/>
    <w:rsid w:val="001E26C5"/>
    <w:rsid w:val="001E37B9"/>
    <w:rsid w:val="001E385C"/>
    <w:rsid w:val="001E44F8"/>
    <w:rsid w:val="001E5765"/>
    <w:rsid w:val="001E602A"/>
    <w:rsid w:val="001E6335"/>
    <w:rsid w:val="001E63C5"/>
    <w:rsid w:val="001E6548"/>
    <w:rsid w:val="001E690F"/>
    <w:rsid w:val="001E69B8"/>
    <w:rsid w:val="001E6B23"/>
    <w:rsid w:val="001E772A"/>
    <w:rsid w:val="001E7C23"/>
    <w:rsid w:val="001F02C1"/>
    <w:rsid w:val="001F0996"/>
    <w:rsid w:val="001F10EB"/>
    <w:rsid w:val="001F202A"/>
    <w:rsid w:val="001F20F8"/>
    <w:rsid w:val="001F2726"/>
    <w:rsid w:val="001F3A99"/>
    <w:rsid w:val="001F41E8"/>
    <w:rsid w:val="001F4844"/>
    <w:rsid w:val="001F50FF"/>
    <w:rsid w:val="001F53EE"/>
    <w:rsid w:val="001F58D7"/>
    <w:rsid w:val="001F5BD1"/>
    <w:rsid w:val="001F64E3"/>
    <w:rsid w:val="001F6DE8"/>
    <w:rsid w:val="001F700E"/>
    <w:rsid w:val="001F7067"/>
    <w:rsid w:val="001F713F"/>
    <w:rsid w:val="001F71BE"/>
    <w:rsid w:val="001F7470"/>
    <w:rsid w:val="001F7AAA"/>
    <w:rsid w:val="002006EC"/>
    <w:rsid w:val="00200995"/>
    <w:rsid w:val="00200AB3"/>
    <w:rsid w:val="00200FC6"/>
    <w:rsid w:val="00202E05"/>
    <w:rsid w:val="002033D5"/>
    <w:rsid w:val="002034CC"/>
    <w:rsid w:val="0020386E"/>
    <w:rsid w:val="00204263"/>
    <w:rsid w:val="00204BFD"/>
    <w:rsid w:val="00204D1D"/>
    <w:rsid w:val="00204FC1"/>
    <w:rsid w:val="002051AF"/>
    <w:rsid w:val="0020537C"/>
    <w:rsid w:val="00205F1E"/>
    <w:rsid w:val="00206990"/>
    <w:rsid w:val="0020752E"/>
    <w:rsid w:val="0020780F"/>
    <w:rsid w:val="0021068B"/>
    <w:rsid w:val="002109D8"/>
    <w:rsid w:val="00211A98"/>
    <w:rsid w:val="00211AC3"/>
    <w:rsid w:val="00211E02"/>
    <w:rsid w:val="00212012"/>
    <w:rsid w:val="00212060"/>
    <w:rsid w:val="00212A2E"/>
    <w:rsid w:val="00213069"/>
    <w:rsid w:val="0021337B"/>
    <w:rsid w:val="002140A6"/>
    <w:rsid w:val="0021527F"/>
    <w:rsid w:val="002156FB"/>
    <w:rsid w:val="00216C23"/>
    <w:rsid w:val="00217BA7"/>
    <w:rsid w:val="00220577"/>
    <w:rsid w:val="0022074D"/>
    <w:rsid w:val="0022138F"/>
    <w:rsid w:val="00222010"/>
    <w:rsid w:val="00222B82"/>
    <w:rsid w:val="00222CCE"/>
    <w:rsid w:val="00222F64"/>
    <w:rsid w:val="002235A2"/>
    <w:rsid w:val="00223C58"/>
    <w:rsid w:val="00223E65"/>
    <w:rsid w:val="00223FD0"/>
    <w:rsid w:val="0022444A"/>
    <w:rsid w:val="002245A9"/>
    <w:rsid w:val="00224804"/>
    <w:rsid w:val="0022526A"/>
    <w:rsid w:val="00225BC3"/>
    <w:rsid w:val="0022606C"/>
    <w:rsid w:val="002265C0"/>
    <w:rsid w:val="002265DA"/>
    <w:rsid w:val="00226756"/>
    <w:rsid w:val="002267ED"/>
    <w:rsid w:val="00226A2F"/>
    <w:rsid w:val="00226C69"/>
    <w:rsid w:val="00227305"/>
    <w:rsid w:val="00227354"/>
    <w:rsid w:val="0022740F"/>
    <w:rsid w:val="00227ED8"/>
    <w:rsid w:val="0023079C"/>
    <w:rsid w:val="00230EAF"/>
    <w:rsid w:val="00231287"/>
    <w:rsid w:val="0023173E"/>
    <w:rsid w:val="0023200E"/>
    <w:rsid w:val="0023236B"/>
    <w:rsid w:val="00232634"/>
    <w:rsid w:val="002331F0"/>
    <w:rsid w:val="002334CC"/>
    <w:rsid w:val="00234250"/>
    <w:rsid w:val="00234717"/>
    <w:rsid w:val="00234A11"/>
    <w:rsid w:val="002360E9"/>
    <w:rsid w:val="00236981"/>
    <w:rsid w:val="00236C39"/>
    <w:rsid w:val="00236DC2"/>
    <w:rsid w:val="00237556"/>
    <w:rsid w:val="00237571"/>
    <w:rsid w:val="002375CF"/>
    <w:rsid w:val="00237A3A"/>
    <w:rsid w:val="0024005A"/>
    <w:rsid w:val="0024061E"/>
    <w:rsid w:val="002410DE"/>
    <w:rsid w:val="0024152C"/>
    <w:rsid w:val="002418C2"/>
    <w:rsid w:val="0024251B"/>
    <w:rsid w:val="0024294F"/>
    <w:rsid w:val="002429CF"/>
    <w:rsid w:val="00242BE1"/>
    <w:rsid w:val="0024464E"/>
    <w:rsid w:val="00244C75"/>
    <w:rsid w:val="00244F2E"/>
    <w:rsid w:val="002450BC"/>
    <w:rsid w:val="00245536"/>
    <w:rsid w:val="002455D6"/>
    <w:rsid w:val="002457A2"/>
    <w:rsid w:val="00245BB3"/>
    <w:rsid w:val="00245CCB"/>
    <w:rsid w:val="00246D40"/>
    <w:rsid w:val="0024730A"/>
    <w:rsid w:val="00247401"/>
    <w:rsid w:val="002474E0"/>
    <w:rsid w:val="0024773E"/>
    <w:rsid w:val="00247AAE"/>
    <w:rsid w:val="00247AF2"/>
    <w:rsid w:val="00247C1D"/>
    <w:rsid w:val="002508A1"/>
    <w:rsid w:val="00250BDC"/>
    <w:rsid w:val="00251315"/>
    <w:rsid w:val="00251343"/>
    <w:rsid w:val="00251410"/>
    <w:rsid w:val="00251433"/>
    <w:rsid w:val="0025223D"/>
    <w:rsid w:val="002528B0"/>
    <w:rsid w:val="002529FF"/>
    <w:rsid w:val="00252A1B"/>
    <w:rsid w:val="00252D92"/>
    <w:rsid w:val="002532A7"/>
    <w:rsid w:val="00253C5D"/>
    <w:rsid w:val="0025456A"/>
    <w:rsid w:val="00254627"/>
    <w:rsid w:val="00254B4E"/>
    <w:rsid w:val="002551A7"/>
    <w:rsid w:val="0025540A"/>
    <w:rsid w:val="0025579F"/>
    <w:rsid w:val="002561E6"/>
    <w:rsid w:val="002568DE"/>
    <w:rsid w:val="00256BA6"/>
    <w:rsid w:val="00257248"/>
    <w:rsid w:val="002572EF"/>
    <w:rsid w:val="002576B6"/>
    <w:rsid w:val="0025780B"/>
    <w:rsid w:val="00257BF6"/>
    <w:rsid w:val="00260021"/>
    <w:rsid w:val="00260648"/>
    <w:rsid w:val="00260F44"/>
    <w:rsid w:val="00261113"/>
    <w:rsid w:val="00261377"/>
    <w:rsid w:val="002618C0"/>
    <w:rsid w:val="00261F3D"/>
    <w:rsid w:val="00263331"/>
    <w:rsid w:val="00263779"/>
    <w:rsid w:val="0026393F"/>
    <w:rsid w:val="00263C30"/>
    <w:rsid w:val="00263CA2"/>
    <w:rsid w:val="00263E3C"/>
    <w:rsid w:val="00264314"/>
    <w:rsid w:val="00264B64"/>
    <w:rsid w:val="00264CC7"/>
    <w:rsid w:val="00264E40"/>
    <w:rsid w:val="00265366"/>
    <w:rsid w:val="00265A13"/>
    <w:rsid w:val="00266462"/>
    <w:rsid w:val="002666E6"/>
    <w:rsid w:val="00267174"/>
    <w:rsid w:val="00270354"/>
    <w:rsid w:val="00270B1D"/>
    <w:rsid w:val="00271A69"/>
    <w:rsid w:val="00271AA9"/>
    <w:rsid w:val="00271B04"/>
    <w:rsid w:val="00271C07"/>
    <w:rsid w:val="002722B2"/>
    <w:rsid w:val="002722BE"/>
    <w:rsid w:val="0027249D"/>
    <w:rsid w:val="002733D6"/>
    <w:rsid w:val="002739C3"/>
    <w:rsid w:val="00273B4D"/>
    <w:rsid w:val="00273B6F"/>
    <w:rsid w:val="00273C6F"/>
    <w:rsid w:val="0027442F"/>
    <w:rsid w:val="002749E1"/>
    <w:rsid w:val="00274C70"/>
    <w:rsid w:val="00275223"/>
    <w:rsid w:val="002757B8"/>
    <w:rsid w:val="00275AA7"/>
    <w:rsid w:val="00275B2B"/>
    <w:rsid w:val="0027708D"/>
    <w:rsid w:val="002777C0"/>
    <w:rsid w:val="002803C5"/>
    <w:rsid w:val="002805B4"/>
    <w:rsid w:val="002806EC"/>
    <w:rsid w:val="00280715"/>
    <w:rsid w:val="00281D35"/>
    <w:rsid w:val="002827AE"/>
    <w:rsid w:val="00282F5D"/>
    <w:rsid w:val="00283005"/>
    <w:rsid w:val="00283719"/>
    <w:rsid w:val="00283B94"/>
    <w:rsid w:val="00283BAA"/>
    <w:rsid w:val="00283C41"/>
    <w:rsid w:val="00283FDA"/>
    <w:rsid w:val="002840C8"/>
    <w:rsid w:val="002842B3"/>
    <w:rsid w:val="0028470A"/>
    <w:rsid w:val="002849AD"/>
    <w:rsid w:val="00285252"/>
    <w:rsid w:val="0028535C"/>
    <w:rsid w:val="002854AC"/>
    <w:rsid w:val="002855B1"/>
    <w:rsid w:val="00285DC4"/>
    <w:rsid w:val="00287035"/>
    <w:rsid w:val="0028719A"/>
    <w:rsid w:val="002900A4"/>
    <w:rsid w:val="00290B2D"/>
    <w:rsid w:val="002910E8"/>
    <w:rsid w:val="00291197"/>
    <w:rsid w:val="00291B03"/>
    <w:rsid w:val="00291E52"/>
    <w:rsid w:val="00292215"/>
    <w:rsid w:val="00293701"/>
    <w:rsid w:val="002939D8"/>
    <w:rsid w:val="00294141"/>
    <w:rsid w:val="002944D7"/>
    <w:rsid w:val="0029480F"/>
    <w:rsid w:val="002956D9"/>
    <w:rsid w:val="00295D11"/>
    <w:rsid w:val="00296796"/>
    <w:rsid w:val="00296A23"/>
    <w:rsid w:val="00296A28"/>
    <w:rsid w:val="00297937"/>
    <w:rsid w:val="002A036B"/>
    <w:rsid w:val="002A0608"/>
    <w:rsid w:val="002A1486"/>
    <w:rsid w:val="002A1C65"/>
    <w:rsid w:val="002A2763"/>
    <w:rsid w:val="002A30B0"/>
    <w:rsid w:val="002A3260"/>
    <w:rsid w:val="002A3689"/>
    <w:rsid w:val="002A38F0"/>
    <w:rsid w:val="002A3B3D"/>
    <w:rsid w:val="002A629F"/>
    <w:rsid w:val="002A67F0"/>
    <w:rsid w:val="002A6EB7"/>
    <w:rsid w:val="002A742F"/>
    <w:rsid w:val="002A7582"/>
    <w:rsid w:val="002A75C6"/>
    <w:rsid w:val="002A7F71"/>
    <w:rsid w:val="002B03B5"/>
    <w:rsid w:val="002B09FE"/>
    <w:rsid w:val="002B0D11"/>
    <w:rsid w:val="002B1024"/>
    <w:rsid w:val="002B137B"/>
    <w:rsid w:val="002B1A89"/>
    <w:rsid w:val="002B1D9B"/>
    <w:rsid w:val="002B1EFD"/>
    <w:rsid w:val="002B1EFF"/>
    <w:rsid w:val="002B1F04"/>
    <w:rsid w:val="002B23F4"/>
    <w:rsid w:val="002B265E"/>
    <w:rsid w:val="002B2B0A"/>
    <w:rsid w:val="002B2C27"/>
    <w:rsid w:val="002B2D69"/>
    <w:rsid w:val="002B32A4"/>
    <w:rsid w:val="002B341C"/>
    <w:rsid w:val="002B3C1B"/>
    <w:rsid w:val="002B429E"/>
    <w:rsid w:val="002B4535"/>
    <w:rsid w:val="002B47C4"/>
    <w:rsid w:val="002B4899"/>
    <w:rsid w:val="002B489E"/>
    <w:rsid w:val="002B4951"/>
    <w:rsid w:val="002B4F06"/>
    <w:rsid w:val="002B4FDB"/>
    <w:rsid w:val="002B56F8"/>
    <w:rsid w:val="002B5704"/>
    <w:rsid w:val="002B5C69"/>
    <w:rsid w:val="002B62C7"/>
    <w:rsid w:val="002B653C"/>
    <w:rsid w:val="002B6992"/>
    <w:rsid w:val="002B6C5A"/>
    <w:rsid w:val="002B700D"/>
    <w:rsid w:val="002B7211"/>
    <w:rsid w:val="002B7AA4"/>
    <w:rsid w:val="002B7C68"/>
    <w:rsid w:val="002B7C8C"/>
    <w:rsid w:val="002C0198"/>
    <w:rsid w:val="002C02A7"/>
    <w:rsid w:val="002C1208"/>
    <w:rsid w:val="002C1511"/>
    <w:rsid w:val="002C1838"/>
    <w:rsid w:val="002C1E9F"/>
    <w:rsid w:val="002C1F09"/>
    <w:rsid w:val="002C215C"/>
    <w:rsid w:val="002C2D4D"/>
    <w:rsid w:val="002C2FDB"/>
    <w:rsid w:val="002C3304"/>
    <w:rsid w:val="002C339C"/>
    <w:rsid w:val="002C352B"/>
    <w:rsid w:val="002C363F"/>
    <w:rsid w:val="002C3664"/>
    <w:rsid w:val="002C46C1"/>
    <w:rsid w:val="002C492E"/>
    <w:rsid w:val="002C4F59"/>
    <w:rsid w:val="002C4FF0"/>
    <w:rsid w:val="002C5480"/>
    <w:rsid w:val="002C698B"/>
    <w:rsid w:val="002C6DB8"/>
    <w:rsid w:val="002C7CE7"/>
    <w:rsid w:val="002D128F"/>
    <w:rsid w:val="002D12A5"/>
    <w:rsid w:val="002D12F3"/>
    <w:rsid w:val="002D15A4"/>
    <w:rsid w:val="002D167B"/>
    <w:rsid w:val="002D1CA8"/>
    <w:rsid w:val="002D3356"/>
    <w:rsid w:val="002D3B07"/>
    <w:rsid w:val="002D460A"/>
    <w:rsid w:val="002D4E53"/>
    <w:rsid w:val="002D53F8"/>
    <w:rsid w:val="002D678E"/>
    <w:rsid w:val="002D6C37"/>
    <w:rsid w:val="002D7604"/>
    <w:rsid w:val="002D7C87"/>
    <w:rsid w:val="002E06E1"/>
    <w:rsid w:val="002E0EEA"/>
    <w:rsid w:val="002E1118"/>
    <w:rsid w:val="002E22EE"/>
    <w:rsid w:val="002E294D"/>
    <w:rsid w:val="002E2E0A"/>
    <w:rsid w:val="002E2EA6"/>
    <w:rsid w:val="002E30AC"/>
    <w:rsid w:val="002E3C92"/>
    <w:rsid w:val="002E47B1"/>
    <w:rsid w:val="002E54BD"/>
    <w:rsid w:val="002E5C33"/>
    <w:rsid w:val="002E6230"/>
    <w:rsid w:val="002E6549"/>
    <w:rsid w:val="002E6AEB"/>
    <w:rsid w:val="002E6AF4"/>
    <w:rsid w:val="002E6AF6"/>
    <w:rsid w:val="002E721D"/>
    <w:rsid w:val="002E7762"/>
    <w:rsid w:val="002E7991"/>
    <w:rsid w:val="002E7A21"/>
    <w:rsid w:val="002E7C44"/>
    <w:rsid w:val="002F10D0"/>
    <w:rsid w:val="002F10FB"/>
    <w:rsid w:val="002F13A9"/>
    <w:rsid w:val="002F13EA"/>
    <w:rsid w:val="002F156C"/>
    <w:rsid w:val="002F1A15"/>
    <w:rsid w:val="002F1C5A"/>
    <w:rsid w:val="002F2346"/>
    <w:rsid w:val="002F2890"/>
    <w:rsid w:val="002F2EE1"/>
    <w:rsid w:val="002F3330"/>
    <w:rsid w:val="002F3383"/>
    <w:rsid w:val="002F49AA"/>
    <w:rsid w:val="002F54E2"/>
    <w:rsid w:val="002F6258"/>
    <w:rsid w:val="002F63BF"/>
    <w:rsid w:val="002F66C9"/>
    <w:rsid w:val="002F6A49"/>
    <w:rsid w:val="002F709F"/>
    <w:rsid w:val="002F714D"/>
    <w:rsid w:val="002F74D7"/>
    <w:rsid w:val="002F7A29"/>
    <w:rsid w:val="002F7A2C"/>
    <w:rsid w:val="00300723"/>
    <w:rsid w:val="00300A13"/>
    <w:rsid w:val="00301409"/>
    <w:rsid w:val="003019B7"/>
    <w:rsid w:val="0030241A"/>
    <w:rsid w:val="0030257D"/>
    <w:rsid w:val="00302B38"/>
    <w:rsid w:val="00302B6C"/>
    <w:rsid w:val="0030365E"/>
    <w:rsid w:val="00303758"/>
    <w:rsid w:val="0030388D"/>
    <w:rsid w:val="003040B9"/>
    <w:rsid w:val="003043A1"/>
    <w:rsid w:val="003048D6"/>
    <w:rsid w:val="00304C34"/>
    <w:rsid w:val="00304FB1"/>
    <w:rsid w:val="003051F7"/>
    <w:rsid w:val="00305301"/>
    <w:rsid w:val="003053C3"/>
    <w:rsid w:val="00305551"/>
    <w:rsid w:val="0030661F"/>
    <w:rsid w:val="0030707D"/>
    <w:rsid w:val="003070E8"/>
    <w:rsid w:val="0030740C"/>
    <w:rsid w:val="003076B7"/>
    <w:rsid w:val="00307C2D"/>
    <w:rsid w:val="00307E25"/>
    <w:rsid w:val="00310021"/>
    <w:rsid w:val="003103FF"/>
    <w:rsid w:val="00310B23"/>
    <w:rsid w:val="0031101E"/>
    <w:rsid w:val="0031105F"/>
    <w:rsid w:val="003112C9"/>
    <w:rsid w:val="003113A9"/>
    <w:rsid w:val="003113EA"/>
    <w:rsid w:val="00311435"/>
    <w:rsid w:val="003117E8"/>
    <w:rsid w:val="00311F9C"/>
    <w:rsid w:val="003123AC"/>
    <w:rsid w:val="00312556"/>
    <w:rsid w:val="00312730"/>
    <w:rsid w:val="00312EEF"/>
    <w:rsid w:val="003145A3"/>
    <w:rsid w:val="00314E7F"/>
    <w:rsid w:val="003155DB"/>
    <w:rsid w:val="00315D3A"/>
    <w:rsid w:val="003160A1"/>
    <w:rsid w:val="003165C9"/>
    <w:rsid w:val="0031677F"/>
    <w:rsid w:val="003174E8"/>
    <w:rsid w:val="003175CE"/>
    <w:rsid w:val="00317D4B"/>
    <w:rsid w:val="00320090"/>
    <w:rsid w:val="00320994"/>
    <w:rsid w:val="00320A26"/>
    <w:rsid w:val="003210AB"/>
    <w:rsid w:val="003210E5"/>
    <w:rsid w:val="003213D2"/>
    <w:rsid w:val="0032148F"/>
    <w:rsid w:val="00321C54"/>
    <w:rsid w:val="00321CB5"/>
    <w:rsid w:val="00321CB8"/>
    <w:rsid w:val="00322D8C"/>
    <w:rsid w:val="003231AA"/>
    <w:rsid w:val="0032354A"/>
    <w:rsid w:val="0032377D"/>
    <w:rsid w:val="00323C56"/>
    <w:rsid w:val="00323EB8"/>
    <w:rsid w:val="00324162"/>
    <w:rsid w:val="00324481"/>
    <w:rsid w:val="00324C5D"/>
    <w:rsid w:val="00325554"/>
    <w:rsid w:val="00326648"/>
    <w:rsid w:val="003268BA"/>
    <w:rsid w:val="00326B6B"/>
    <w:rsid w:val="003272F4"/>
    <w:rsid w:val="003274B4"/>
    <w:rsid w:val="00327702"/>
    <w:rsid w:val="003279F2"/>
    <w:rsid w:val="00327B15"/>
    <w:rsid w:val="00327B8F"/>
    <w:rsid w:val="00330531"/>
    <w:rsid w:val="003306F0"/>
    <w:rsid w:val="00331509"/>
    <w:rsid w:val="00331CB7"/>
    <w:rsid w:val="00331D9B"/>
    <w:rsid w:val="003321D6"/>
    <w:rsid w:val="003324C4"/>
    <w:rsid w:val="00332AA6"/>
    <w:rsid w:val="00333095"/>
    <w:rsid w:val="003334A4"/>
    <w:rsid w:val="0033372A"/>
    <w:rsid w:val="0033411A"/>
    <w:rsid w:val="0033497E"/>
    <w:rsid w:val="00334C5F"/>
    <w:rsid w:val="00334E41"/>
    <w:rsid w:val="00335415"/>
    <w:rsid w:val="00335440"/>
    <w:rsid w:val="003359D8"/>
    <w:rsid w:val="0033667A"/>
    <w:rsid w:val="00336E08"/>
    <w:rsid w:val="00336E91"/>
    <w:rsid w:val="003370A6"/>
    <w:rsid w:val="00337769"/>
    <w:rsid w:val="00337DFF"/>
    <w:rsid w:val="00340556"/>
    <w:rsid w:val="003408AB"/>
    <w:rsid w:val="003409CD"/>
    <w:rsid w:val="00340E5F"/>
    <w:rsid w:val="00341271"/>
    <w:rsid w:val="003413B3"/>
    <w:rsid w:val="00341595"/>
    <w:rsid w:val="00341A29"/>
    <w:rsid w:val="00341F4E"/>
    <w:rsid w:val="003425E5"/>
    <w:rsid w:val="0034277A"/>
    <w:rsid w:val="00342A3F"/>
    <w:rsid w:val="00342A80"/>
    <w:rsid w:val="00342A9D"/>
    <w:rsid w:val="00343043"/>
    <w:rsid w:val="00344132"/>
    <w:rsid w:val="003444BA"/>
    <w:rsid w:val="00344665"/>
    <w:rsid w:val="0034483F"/>
    <w:rsid w:val="00345831"/>
    <w:rsid w:val="003458FD"/>
    <w:rsid w:val="00345A37"/>
    <w:rsid w:val="003460AE"/>
    <w:rsid w:val="003460CD"/>
    <w:rsid w:val="003464D4"/>
    <w:rsid w:val="00346F1D"/>
    <w:rsid w:val="0034795E"/>
    <w:rsid w:val="00350C28"/>
    <w:rsid w:val="00350D1C"/>
    <w:rsid w:val="0035123F"/>
    <w:rsid w:val="00351314"/>
    <w:rsid w:val="00352158"/>
    <w:rsid w:val="00352606"/>
    <w:rsid w:val="00352730"/>
    <w:rsid w:val="00353EDF"/>
    <w:rsid w:val="00354281"/>
    <w:rsid w:val="00355CD0"/>
    <w:rsid w:val="00355E48"/>
    <w:rsid w:val="00355FCE"/>
    <w:rsid w:val="00355FE6"/>
    <w:rsid w:val="00356227"/>
    <w:rsid w:val="00356737"/>
    <w:rsid w:val="003568C4"/>
    <w:rsid w:val="003568E6"/>
    <w:rsid w:val="00356A6D"/>
    <w:rsid w:val="00356EC8"/>
    <w:rsid w:val="00356EFB"/>
    <w:rsid w:val="00357526"/>
    <w:rsid w:val="003575A9"/>
    <w:rsid w:val="0035772C"/>
    <w:rsid w:val="00357DF6"/>
    <w:rsid w:val="0036039C"/>
    <w:rsid w:val="00360906"/>
    <w:rsid w:val="00361218"/>
    <w:rsid w:val="0036136A"/>
    <w:rsid w:val="003622C3"/>
    <w:rsid w:val="003625AE"/>
    <w:rsid w:val="00362805"/>
    <w:rsid w:val="00362988"/>
    <w:rsid w:val="003633E3"/>
    <w:rsid w:val="00363D22"/>
    <w:rsid w:val="00364065"/>
    <w:rsid w:val="003641F2"/>
    <w:rsid w:val="00364BAE"/>
    <w:rsid w:val="00365114"/>
    <w:rsid w:val="003655F5"/>
    <w:rsid w:val="0036571B"/>
    <w:rsid w:val="00365BFC"/>
    <w:rsid w:val="00365DC9"/>
    <w:rsid w:val="00365F4B"/>
    <w:rsid w:val="0036603C"/>
    <w:rsid w:val="00366892"/>
    <w:rsid w:val="00366A51"/>
    <w:rsid w:val="00366C80"/>
    <w:rsid w:val="00366D3A"/>
    <w:rsid w:val="0036710D"/>
    <w:rsid w:val="00367710"/>
    <w:rsid w:val="00370050"/>
    <w:rsid w:val="0037075B"/>
    <w:rsid w:val="0037100F"/>
    <w:rsid w:val="003710B3"/>
    <w:rsid w:val="00371B4E"/>
    <w:rsid w:val="0037212A"/>
    <w:rsid w:val="0037215D"/>
    <w:rsid w:val="003724B8"/>
    <w:rsid w:val="003725D3"/>
    <w:rsid w:val="00372F61"/>
    <w:rsid w:val="00373150"/>
    <w:rsid w:val="00373684"/>
    <w:rsid w:val="0037370A"/>
    <w:rsid w:val="0037379E"/>
    <w:rsid w:val="00374020"/>
    <w:rsid w:val="003741EC"/>
    <w:rsid w:val="00374653"/>
    <w:rsid w:val="0037476C"/>
    <w:rsid w:val="0037498C"/>
    <w:rsid w:val="003749CB"/>
    <w:rsid w:val="00374B27"/>
    <w:rsid w:val="00374BD8"/>
    <w:rsid w:val="00374CFE"/>
    <w:rsid w:val="00374E1E"/>
    <w:rsid w:val="00375394"/>
    <w:rsid w:val="003753FC"/>
    <w:rsid w:val="00375A81"/>
    <w:rsid w:val="00375B78"/>
    <w:rsid w:val="0037602A"/>
    <w:rsid w:val="00376D43"/>
    <w:rsid w:val="00377466"/>
    <w:rsid w:val="003775D8"/>
    <w:rsid w:val="0038063E"/>
    <w:rsid w:val="00380937"/>
    <w:rsid w:val="00380FEA"/>
    <w:rsid w:val="00381548"/>
    <w:rsid w:val="003816BB"/>
    <w:rsid w:val="00381C86"/>
    <w:rsid w:val="0038224D"/>
    <w:rsid w:val="0038236D"/>
    <w:rsid w:val="003829C7"/>
    <w:rsid w:val="00382E18"/>
    <w:rsid w:val="00382EF5"/>
    <w:rsid w:val="003837C1"/>
    <w:rsid w:val="00383A1A"/>
    <w:rsid w:val="003840FB"/>
    <w:rsid w:val="00384401"/>
    <w:rsid w:val="003847F7"/>
    <w:rsid w:val="00384A58"/>
    <w:rsid w:val="00384E17"/>
    <w:rsid w:val="00385264"/>
    <w:rsid w:val="003855DC"/>
    <w:rsid w:val="00385E18"/>
    <w:rsid w:val="00385ECB"/>
    <w:rsid w:val="00386639"/>
    <w:rsid w:val="00386A47"/>
    <w:rsid w:val="00386B4E"/>
    <w:rsid w:val="003904D1"/>
    <w:rsid w:val="003906B0"/>
    <w:rsid w:val="00390861"/>
    <w:rsid w:val="00391127"/>
    <w:rsid w:val="00391961"/>
    <w:rsid w:val="00391EB4"/>
    <w:rsid w:val="00392377"/>
    <w:rsid w:val="0039278A"/>
    <w:rsid w:val="00392C84"/>
    <w:rsid w:val="0039307F"/>
    <w:rsid w:val="003932DC"/>
    <w:rsid w:val="0039440D"/>
    <w:rsid w:val="00394425"/>
    <w:rsid w:val="00394475"/>
    <w:rsid w:val="00394865"/>
    <w:rsid w:val="00394E06"/>
    <w:rsid w:val="00397706"/>
    <w:rsid w:val="00397D7D"/>
    <w:rsid w:val="00397FCC"/>
    <w:rsid w:val="003A0849"/>
    <w:rsid w:val="003A0D7C"/>
    <w:rsid w:val="003A10B6"/>
    <w:rsid w:val="003A16CB"/>
    <w:rsid w:val="003A1736"/>
    <w:rsid w:val="003A1FA8"/>
    <w:rsid w:val="003A21A5"/>
    <w:rsid w:val="003A2358"/>
    <w:rsid w:val="003A28F9"/>
    <w:rsid w:val="003A3393"/>
    <w:rsid w:val="003A3603"/>
    <w:rsid w:val="003A38EF"/>
    <w:rsid w:val="003A39AA"/>
    <w:rsid w:val="003A3C9E"/>
    <w:rsid w:val="003A3E68"/>
    <w:rsid w:val="003A4516"/>
    <w:rsid w:val="003A46C6"/>
    <w:rsid w:val="003A4B4B"/>
    <w:rsid w:val="003A5467"/>
    <w:rsid w:val="003A5697"/>
    <w:rsid w:val="003A5ABF"/>
    <w:rsid w:val="003A5E84"/>
    <w:rsid w:val="003A5F4D"/>
    <w:rsid w:val="003A6334"/>
    <w:rsid w:val="003A6A25"/>
    <w:rsid w:val="003A6FA7"/>
    <w:rsid w:val="003A72F4"/>
    <w:rsid w:val="003A784E"/>
    <w:rsid w:val="003A7FC3"/>
    <w:rsid w:val="003B082E"/>
    <w:rsid w:val="003B10F1"/>
    <w:rsid w:val="003B1A9D"/>
    <w:rsid w:val="003B2545"/>
    <w:rsid w:val="003B2707"/>
    <w:rsid w:val="003B29FC"/>
    <w:rsid w:val="003B2B89"/>
    <w:rsid w:val="003B330A"/>
    <w:rsid w:val="003B46D2"/>
    <w:rsid w:val="003B4715"/>
    <w:rsid w:val="003B5195"/>
    <w:rsid w:val="003B5568"/>
    <w:rsid w:val="003B5791"/>
    <w:rsid w:val="003B5AB3"/>
    <w:rsid w:val="003B5E73"/>
    <w:rsid w:val="003B656E"/>
    <w:rsid w:val="003B65A2"/>
    <w:rsid w:val="003B6DDB"/>
    <w:rsid w:val="003B7B2D"/>
    <w:rsid w:val="003B7F2E"/>
    <w:rsid w:val="003C03A9"/>
    <w:rsid w:val="003C17E3"/>
    <w:rsid w:val="003C1924"/>
    <w:rsid w:val="003C1A67"/>
    <w:rsid w:val="003C2386"/>
    <w:rsid w:val="003C23CB"/>
    <w:rsid w:val="003C2462"/>
    <w:rsid w:val="003C2879"/>
    <w:rsid w:val="003C3805"/>
    <w:rsid w:val="003C48DD"/>
    <w:rsid w:val="003C52D7"/>
    <w:rsid w:val="003C562F"/>
    <w:rsid w:val="003C56B9"/>
    <w:rsid w:val="003C5F77"/>
    <w:rsid w:val="003C675B"/>
    <w:rsid w:val="003C69FF"/>
    <w:rsid w:val="003C7826"/>
    <w:rsid w:val="003C7E07"/>
    <w:rsid w:val="003D0257"/>
    <w:rsid w:val="003D0616"/>
    <w:rsid w:val="003D08BD"/>
    <w:rsid w:val="003D10BF"/>
    <w:rsid w:val="003D1A91"/>
    <w:rsid w:val="003D1D2C"/>
    <w:rsid w:val="003D1FD6"/>
    <w:rsid w:val="003D26AD"/>
    <w:rsid w:val="003D2A48"/>
    <w:rsid w:val="003D2B24"/>
    <w:rsid w:val="003D2C63"/>
    <w:rsid w:val="003D2FCA"/>
    <w:rsid w:val="003D36FE"/>
    <w:rsid w:val="003D3787"/>
    <w:rsid w:val="003D3AFC"/>
    <w:rsid w:val="003D3F7C"/>
    <w:rsid w:val="003D564B"/>
    <w:rsid w:val="003D565B"/>
    <w:rsid w:val="003D59F2"/>
    <w:rsid w:val="003D5C53"/>
    <w:rsid w:val="003D5C70"/>
    <w:rsid w:val="003D60EB"/>
    <w:rsid w:val="003D62B5"/>
    <w:rsid w:val="003D6412"/>
    <w:rsid w:val="003D6AA5"/>
    <w:rsid w:val="003E0016"/>
    <w:rsid w:val="003E09B0"/>
    <w:rsid w:val="003E0BE1"/>
    <w:rsid w:val="003E1151"/>
    <w:rsid w:val="003E186A"/>
    <w:rsid w:val="003E2BDA"/>
    <w:rsid w:val="003E386C"/>
    <w:rsid w:val="003E3A03"/>
    <w:rsid w:val="003E3ED5"/>
    <w:rsid w:val="003E45F0"/>
    <w:rsid w:val="003E5453"/>
    <w:rsid w:val="003E56BB"/>
    <w:rsid w:val="003E5BD6"/>
    <w:rsid w:val="003E5EEF"/>
    <w:rsid w:val="003E609E"/>
    <w:rsid w:val="003E63BF"/>
    <w:rsid w:val="003E7DE3"/>
    <w:rsid w:val="003F0210"/>
    <w:rsid w:val="003F02A5"/>
    <w:rsid w:val="003F02EA"/>
    <w:rsid w:val="003F03AC"/>
    <w:rsid w:val="003F05D7"/>
    <w:rsid w:val="003F0C47"/>
    <w:rsid w:val="003F14BD"/>
    <w:rsid w:val="003F1711"/>
    <w:rsid w:val="003F2439"/>
    <w:rsid w:val="003F2788"/>
    <w:rsid w:val="003F326B"/>
    <w:rsid w:val="003F38E1"/>
    <w:rsid w:val="003F3FDA"/>
    <w:rsid w:val="003F44C9"/>
    <w:rsid w:val="003F5475"/>
    <w:rsid w:val="003F5986"/>
    <w:rsid w:val="003F5FE9"/>
    <w:rsid w:val="003F650E"/>
    <w:rsid w:val="003F6938"/>
    <w:rsid w:val="003F6D56"/>
    <w:rsid w:val="003F6ECA"/>
    <w:rsid w:val="003F7A87"/>
    <w:rsid w:val="003F7B8B"/>
    <w:rsid w:val="00400524"/>
    <w:rsid w:val="004010A8"/>
    <w:rsid w:val="004013AD"/>
    <w:rsid w:val="004019D6"/>
    <w:rsid w:val="00401B07"/>
    <w:rsid w:val="00401C83"/>
    <w:rsid w:val="004026A4"/>
    <w:rsid w:val="004029F2"/>
    <w:rsid w:val="00402D77"/>
    <w:rsid w:val="00403244"/>
    <w:rsid w:val="004038E4"/>
    <w:rsid w:val="00403BBC"/>
    <w:rsid w:val="00403ED4"/>
    <w:rsid w:val="00403F84"/>
    <w:rsid w:val="00404934"/>
    <w:rsid w:val="00404E7F"/>
    <w:rsid w:val="00404EDF"/>
    <w:rsid w:val="00405400"/>
    <w:rsid w:val="004057DB"/>
    <w:rsid w:val="00405F6C"/>
    <w:rsid w:val="004062FA"/>
    <w:rsid w:val="00406B11"/>
    <w:rsid w:val="004077B7"/>
    <w:rsid w:val="004077DD"/>
    <w:rsid w:val="004104D8"/>
    <w:rsid w:val="00410563"/>
    <w:rsid w:val="004117DD"/>
    <w:rsid w:val="004119BB"/>
    <w:rsid w:val="00411E8C"/>
    <w:rsid w:val="004120A3"/>
    <w:rsid w:val="004129B7"/>
    <w:rsid w:val="00412B45"/>
    <w:rsid w:val="00412DC4"/>
    <w:rsid w:val="00412F6A"/>
    <w:rsid w:val="0041343B"/>
    <w:rsid w:val="00413848"/>
    <w:rsid w:val="00413C12"/>
    <w:rsid w:val="004143DD"/>
    <w:rsid w:val="0041453A"/>
    <w:rsid w:val="00414C2F"/>
    <w:rsid w:val="00415A00"/>
    <w:rsid w:val="00415B7C"/>
    <w:rsid w:val="00416ADC"/>
    <w:rsid w:val="00416B48"/>
    <w:rsid w:val="004172D4"/>
    <w:rsid w:val="00417319"/>
    <w:rsid w:val="00417CEA"/>
    <w:rsid w:val="00420267"/>
    <w:rsid w:val="004203B9"/>
    <w:rsid w:val="0042044B"/>
    <w:rsid w:val="00420774"/>
    <w:rsid w:val="004207F3"/>
    <w:rsid w:val="004208D1"/>
    <w:rsid w:val="00420AD8"/>
    <w:rsid w:val="00420F04"/>
    <w:rsid w:val="00421138"/>
    <w:rsid w:val="0042141C"/>
    <w:rsid w:val="00422CC0"/>
    <w:rsid w:val="00422CF8"/>
    <w:rsid w:val="00423A3D"/>
    <w:rsid w:val="004240AD"/>
    <w:rsid w:val="00425928"/>
    <w:rsid w:val="00425B82"/>
    <w:rsid w:val="00425DB7"/>
    <w:rsid w:val="00427078"/>
    <w:rsid w:val="0043080F"/>
    <w:rsid w:val="0043094A"/>
    <w:rsid w:val="00430AB2"/>
    <w:rsid w:val="00430CF1"/>
    <w:rsid w:val="004310B8"/>
    <w:rsid w:val="0043169C"/>
    <w:rsid w:val="004316EB"/>
    <w:rsid w:val="0043181B"/>
    <w:rsid w:val="00431BA2"/>
    <w:rsid w:val="0043211D"/>
    <w:rsid w:val="004327C2"/>
    <w:rsid w:val="004333C9"/>
    <w:rsid w:val="0043349F"/>
    <w:rsid w:val="0043362A"/>
    <w:rsid w:val="00433E31"/>
    <w:rsid w:val="004344E6"/>
    <w:rsid w:val="004351FD"/>
    <w:rsid w:val="00435223"/>
    <w:rsid w:val="00435277"/>
    <w:rsid w:val="004353A5"/>
    <w:rsid w:val="00435B53"/>
    <w:rsid w:val="00435FCE"/>
    <w:rsid w:val="004362E5"/>
    <w:rsid w:val="004364FA"/>
    <w:rsid w:val="004366AE"/>
    <w:rsid w:val="00436781"/>
    <w:rsid w:val="00436947"/>
    <w:rsid w:val="00436AF2"/>
    <w:rsid w:val="00436C31"/>
    <w:rsid w:val="004375AB"/>
    <w:rsid w:val="00437B2F"/>
    <w:rsid w:val="00437DEE"/>
    <w:rsid w:val="00437E92"/>
    <w:rsid w:val="004401DB"/>
    <w:rsid w:val="00440540"/>
    <w:rsid w:val="00440A48"/>
    <w:rsid w:val="00440E7F"/>
    <w:rsid w:val="00441313"/>
    <w:rsid w:val="00441C12"/>
    <w:rsid w:val="00441EBD"/>
    <w:rsid w:val="004423B0"/>
    <w:rsid w:val="00442CF3"/>
    <w:rsid w:val="00443C70"/>
    <w:rsid w:val="004442DA"/>
    <w:rsid w:val="0044434D"/>
    <w:rsid w:val="0044438B"/>
    <w:rsid w:val="00444870"/>
    <w:rsid w:val="00444B07"/>
    <w:rsid w:val="00444D17"/>
    <w:rsid w:val="00444F96"/>
    <w:rsid w:val="00445400"/>
    <w:rsid w:val="004457CA"/>
    <w:rsid w:val="00445AC9"/>
    <w:rsid w:val="00445AFD"/>
    <w:rsid w:val="00445BD1"/>
    <w:rsid w:val="00445ECE"/>
    <w:rsid w:val="00446565"/>
    <w:rsid w:val="0044687A"/>
    <w:rsid w:val="00446890"/>
    <w:rsid w:val="00446B9C"/>
    <w:rsid w:val="00446E5D"/>
    <w:rsid w:val="00447B9C"/>
    <w:rsid w:val="0045091B"/>
    <w:rsid w:val="00450DC5"/>
    <w:rsid w:val="00450EEE"/>
    <w:rsid w:val="00450F94"/>
    <w:rsid w:val="00452C99"/>
    <w:rsid w:val="0045305E"/>
    <w:rsid w:val="0045332F"/>
    <w:rsid w:val="00453633"/>
    <w:rsid w:val="0045380D"/>
    <w:rsid w:val="00453930"/>
    <w:rsid w:val="00454719"/>
    <w:rsid w:val="00454A00"/>
    <w:rsid w:val="00454ABE"/>
    <w:rsid w:val="00454B85"/>
    <w:rsid w:val="00455C99"/>
    <w:rsid w:val="00455FD0"/>
    <w:rsid w:val="0045622D"/>
    <w:rsid w:val="00456315"/>
    <w:rsid w:val="00456A6D"/>
    <w:rsid w:val="00456AEE"/>
    <w:rsid w:val="00456CC8"/>
    <w:rsid w:val="00456E30"/>
    <w:rsid w:val="0045701F"/>
    <w:rsid w:val="00457197"/>
    <w:rsid w:val="004571FC"/>
    <w:rsid w:val="00457697"/>
    <w:rsid w:val="0045770B"/>
    <w:rsid w:val="004577A6"/>
    <w:rsid w:val="00457893"/>
    <w:rsid w:val="00457F30"/>
    <w:rsid w:val="00457FE6"/>
    <w:rsid w:val="00460954"/>
    <w:rsid w:val="00460F39"/>
    <w:rsid w:val="0046138D"/>
    <w:rsid w:val="004613E3"/>
    <w:rsid w:val="00461517"/>
    <w:rsid w:val="00461606"/>
    <w:rsid w:val="00461B06"/>
    <w:rsid w:val="00461C8F"/>
    <w:rsid w:val="00461CE2"/>
    <w:rsid w:val="00461D29"/>
    <w:rsid w:val="00461FC7"/>
    <w:rsid w:val="004632BF"/>
    <w:rsid w:val="0046368F"/>
    <w:rsid w:val="004636E0"/>
    <w:rsid w:val="004638BD"/>
    <w:rsid w:val="00464DC4"/>
    <w:rsid w:val="00464DE7"/>
    <w:rsid w:val="00465109"/>
    <w:rsid w:val="00465281"/>
    <w:rsid w:val="00465DB5"/>
    <w:rsid w:val="0046666F"/>
    <w:rsid w:val="004666ED"/>
    <w:rsid w:val="00466907"/>
    <w:rsid w:val="00466E0E"/>
    <w:rsid w:val="00467027"/>
    <w:rsid w:val="0046768E"/>
    <w:rsid w:val="00467C03"/>
    <w:rsid w:val="00467D34"/>
    <w:rsid w:val="004701C5"/>
    <w:rsid w:val="00470932"/>
    <w:rsid w:val="00470A3D"/>
    <w:rsid w:val="00470B85"/>
    <w:rsid w:val="00470C2F"/>
    <w:rsid w:val="00470D80"/>
    <w:rsid w:val="0047110C"/>
    <w:rsid w:val="00471D2D"/>
    <w:rsid w:val="00472315"/>
    <w:rsid w:val="0047238B"/>
    <w:rsid w:val="0047254B"/>
    <w:rsid w:val="00472963"/>
    <w:rsid w:val="00472BB8"/>
    <w:rsid w:val="00472DEB"/>
    <w:rsid w:val="00473347"/>
    <w:rsid w:val="00473C24"/>
    <w:rsid w:val="00473ED4"/>
    <w:rsid w:val="00473F79"/>
    <w:rsid w:val="00474559"/>
    <w:rsid w:val="00475518"/>
    <w:rsid w:val="00475721"/>
    <w:rsid w:val="00475778"/>
    <w:rsid w:val="00475859"/>
    <w:rsid w:val="004768B4"/>
    <w:rsid w:val="004771FE"/>
    <w:rsid w:val="00477597"/>
    <w:rsid w:val="004803D8"/>
    <w:rsid w:val="0048103B"/>
    <w:rsid w:val="004810DC"/>
    <w:rsid w:val="00481B25"/>
    <w:rsid w:val="00481C93"/>
    <w:rsid w:val="00482AFA"/>
    <w:rsid w:val="00482C33"/>
    <w:rsid w:val="00483294"/>
    <w:rsid w:val="00483495"/>
    <w:rsid w:val="00483772"/>
    <w:rsid w:val="0048389A"/>
    <w:rsid w:val="00485259"/>
    <w:rsid w:val="00485260"/>
    <w:rsid w:val="004852A5"/>
    <w:rsid w:val="00485692"/>
    <w:rsid w:val="00485A32"/>
    <w:rsid w:val="00486482"/>
    <w:rsid w:val="0048702F"/>
    <w:rsid w:val="004878C9"/>
    <w:rsid w:val="00487C86"/>
    <w:rsid w:val="00487F98"/>
    <w:rsid w:val="00490313"/>
    <w:rsid w:val="00490828"/>
    <w:rsid w:val="00490C9B"/>
    <w:rsid w:val="0049117A"/>
    <w:rsid w:val="00491B8F"/>
    <w:rsid w:val="004922AF"/>
    <w:rsid w:val="004924CE"/>
    <w:rsid w:val="004927DA"/>
    <w:rsid w:val="00492E81"/>
    <w:rsid w:val="004936BE"/>
    <w:rsid w:val="004952D0"/>
    <w:rsid w:val="004957A5"/>
    <w:rsid w:val="004958E1"/>
    <w:rsid w:val="00495957"/>
    <w:rsid w:val="0049601E"/>
    <w:rsid w:val="00496111"/>
    <w:rsid w:val="0049629C"/>
    <w:rsid w:val="00496472"/>
    <w:rsid w:val="00496582"/>
    <w:rsid w:val="00496EBD"/>
    <w:rsid w:val="00497037"/>
    <w:rsid w:val="00497258"/>
    <w:rsid w:val="00497718"/>
    <w:rsid w:val="00497B13"/>
    <w:rsid w:val="00497CBA"/>
    <w:rsid w:val="00497CF9"/>
    <w:rsid w:val="00497EC7"/>
    <w:rsid w:val="00497FDB"/>
    <w:rsid w:val="004A0135"/>
    <w:rsid w:val="004A0BC0"/>
    <w:rsid w:val="004A0E37"/>
    <w:rsid w:val="004A10B2"/>
    <w:rsid w:val="004A1179"/>
    <w:rsid w:val="004A12E2"/>
    <w:rsid w:val="004A14A5"/>
    <w:rsid w:val="004A2243"/>
    <w:rsid w:val="004A2599"/>
    <w:rsid w:val="004A33BB"/>
    <w:rsid w:val="004A36EA"/>
    <w:rsid w:val="004A38C8"/>
    <w:rsid w:val="004A38DD"/>
    <w:rsid w:val="004A3C1C"/>
    <w:rsid w:val="004A3E04"/>
    <w:rsid w:val="004A4503"/>
    <w:rsid w:val="004A4949"/>
    <w:rsid w:val="004A4A01"/>
    <w:rsid w:val="004A4B5F"/>
    <w:rsid w:val="004A4BCA"/>
    <w:rsid w:val="004A4DF2"/>
    <w:rsid w:val="004A50A9"/>
    <w:rsid w:val="004A5247"/>
    <w:rsid w:val="004A5A1E"/>
    <w:rsid w:val="004A5CA9"/>
    <w:rsid w:val="004A6D18"/>
    <w:rsid w:val="004A7976"/>
    <w:rsid w:val="004A79C9"/>
    <w:rsid w:val="004B0196"/>
    <w:rsid w:val="004B0518"/>
    <w:rsid w:val="004B0FFA"/>
    <w:rsid w:val="004B1ED9"/>
    <w:rsid w:val="004B2494"/>
    <w:rsid w:val="004B28D3"/>
    <w:rsid w:val="004B2C67"/>
    <w:rsid w:val="004B30F1"/>
    <w:rsid w:val="004B3423"/>
    <w:rsid w:val="004B35BA"/>
    <w:rsid w:val="004B3BEA"/>
    <w:rsid w:val="004B3FAE"/>
    <w:rsid w:val="004B4347"/>
    <w:rsid w:val="004B443F"/>
    <w:rsid w:val="004B4EFD"/>
    <w:rsid w:val="004B57C2"/>
    <w:rsid w:val="004B67C3"/>
    <w:rsid w:val="004B7204"/>
    <w:rsid w:val="004C0206"/>
    <w:rsid w:val="004C034F"/>
    <w:rsid w:val="004C08F6"/>
    <w:rsid w:val="004C0A73"/>
    <w:rsid w:val="004C1295"/>
    <w:rsid w:val="004C1435"/>
    <w:rsid w:val="004C160A"/>
    <w:rsid w:val="004C164F"/>
    <w:rsid w:val="004C1756"/>
    <w:rsid w:val="004C1C33"/>
    <w:rsid w:val="004C1C80"/>
    <w:rsid w:val="004C21E5"/>
    <w:rsid w:val="004C2551"/>
    <w:rsid w:val="004C2685"/>
    <w:rsid w:val="004C2E36"/>
    <w:rsid w:val="004C2F7E"/>
    <w:rsid w:val="004C33FC"/>
    <w:rsid w:val="004C36D2"/>
    <w:rsid w:val="004C39E4"/>
    <w:rsid w:val="004C405A"/>
    <w:rsid w:val="004C4144"/>
    <w:rsid w:val="004C4220"/>
    <w:rsid w:val="004C42C1"/>
    <w:rsid w:val="004C4768"/>
    <w:rsid w:val="004C4832"/>
    <w:rsid w:val="004C591D"/>
    <w:rsid w:val="004C5A53"/>
    <w:rsid w:val="004C5CF8"/>
    <w:rsid w:val="004C5E2C"/>
    <w:rsid w:val="004C5FF5"/>
    <w:rsid w:val="004C67BF"/>
    <w:rsid w:val="004C69FA"/>
    <w:rsid w:val="004C6CB3"/>
    <w:rsid w:val="004C6D52"/>
    <w:rsid w:val="004C6EFA"/>
    <w:rsid w:val="004C71DD"/>
    <w:rsid w:val="004C7B54"/>
    <w:rsid w:val="004C7BC1"/>
    <w:rsid w:val="004D00CA"/>
    <w:rsid w:val="004D0813"/>
    <w:rsid w:val="004D0823"/>
    <w:rsid w:val="004D144A"/>
    <w:rsid w:val="004D17A4"/>
    <w:rsid w:val="004D2A3A"/>
    <w:rsid w:val="004D32A7"/>
    <w:rsid w:val="004D3436"/>
    <w:rsid w:val="004D36D1"/>
    <w:rsid w:val="004D4104"/>
    <w:rsid w:val="004D47AF"/>
    <w:rsid w:val="004D521C"/>
    <w:rsid w:val="004D5D55"/>
    <w:rsid w:val="004D61F1"/>
    <w:rsid w:val="004D62DA"/>
    <w:rsid w:val="004D6649"/>
    <w:rsid w:val="004D6CF2"/>
    <w:rsid w:val="004D7177"/>
    <w:rsid w:val="004D737E"/>
    <w:rsid w:val="004D739F"/>
    <w:rsid w:val="004D7BC8"/>
    <w:rsid w:val="004E07A0"/>
    <w:rsid w:val="004E0ADA"/>
    <w:rsid w:val="004E0F12"/>
    <w:rsid w:val="004E1913"/>
    <w:rsid w:val="004E1928"/>
    <w:rsid w:val="004E1944"/>
    <w:rsid w:val="004E26F7"/>
    <w:rsid w:val="004E2EBB"/>
    <w:rsid w:val="004E3657"/>
    <w:rsid w:val="004E3ADC"/>
    <w:rsid w:val="004E413F"/>
    <w:rsid w:val="004E4492"/>
    <w:rsid w:val="004E499A"/>
    <w:rsid w:val="004E5171"/>
    <w:rsid w:val="004E5588"/>
    <w:rsid w:val="004E56FA"/>
    <w:rsid w:val="004E5BD5"/>
    <w:rsid w:val="004E5FC2"/>
    <w:rsid w:val="004E603A"/>
    <w:rsid w:val="004E6370"/>
    <w:rsid w:val="004E6828"/>
    <w:rsid w:val="004E6A29"/>
    <w:rsid w:val="004E70F9"/>
    <w:rsid w:val="004E7185"/>
    <w:rsid w:val="004E7241"/>
    <w:rsid w:val="004E7DA6"/>
    <w:rsid w:val="004E7DF7"/>
    <w:rsid w:val="004E7F97"/>
    <w:rsid w:val="004F008E"/>
    <w:rsid w:val="004F03F5"/>
    <w:rsid w:val="004F0C5F"/>
    <w:rsid w:val="004F1083"/>
    <w:rsid w:val="004F184F"/>
    <w:rsid w:val="004F185E"/>
    <w:rsid w:val="004F1B5A"/>
    <w:rsid w:val="004F1F67"/>
    <w:rsid w:val="004F2022"/>
    <w:rsid w:val="004F3093"/>
    <w:rsid w:val="004F318E"/>
    <w:rsid w:val="004F3A23"/>
    <w:rsid w:val="004F3DD8"/>
    <w:rsid w:val="004F45E6"/>
    <w:rsid w:val="004F4AB8"/>
    <w:rsid w:val="004F5432"/>
    <w:rsid w:val="004F571C"/>
    <w:rsid w:val="004F5828"/>
    <w:rsid w:val="004F5D34"/>
    <w:rsid w:val="004F661B"/>
    <w:rsid w:val="004F6834"/>
    <w:rsid w:val="004F7509"/>
    <w:rsid w:val="004F7AB2"/>
    <w:rsid w:val="004F7DA0"/>
    <w:rsid w:val="004F7FCD"/>
    <w:rsid w:val="00500021"/>
    <w:rsid w:val="00500364"/>
    <w:rsid w:val="0050079A"/>
    <w:rsid w:val="00500D82"/>
    <w:rsid w:val="00501529"/>
    <w:rsid w:val="0050193B"/>
    <w:rsid w:val="00501B85"/>
    <w:rsid w:val="00501BB8"/>
    <w:rsid w:val="00501E9E"/>
    <w:rsid w:val="005022FA"/>
    <w:rsid w:val="00502A53"/>
    <w:rsid w:val="00503A4B"/>
    <w:rsid w:val="00503C9B"/>
    <w:rsid w:val="00503E6A"/>
    <w:rsid w:val="005049FE"/>
    <w:rsid w:val="00504F3A"/>
    <w:rsid w:val="005052FB"/>
    <w:rsid w:val="00505C73"/>
    <w:rsid w:val="00505F86"/>
    <w:rsid w:val="00506600"/>
    <w:rsid w:val="005067A6"/>
    <w:rsid w:val="005069FC"/>
    <w:rsid w:val="0050700E"/>
    <w:rsid w:val="0050726B"/>
    <w:rsid w:val="005073C5"/>
    <w:rsid w:val="005074B4"/>
    <w:rsid w:val="005103F1"/>
    <w:rsid w:val="0051093E"/>
    <w:rsid w:val="00510FFE"/>
    <w:rsid w:val="0051153E"/>
    <w:rsid w:val="00511F63"/>
    <w:rsid w:val="005121D9"/>
    <w:rsid w:val="0051270F"/>
    <w:rsid w:val="005129D4"/>
    <w:rsid w:val="00513B3F"/>
    <w:rsid w:val="00513BDF"/>
    <w:rsid w:val="005141CF"/>
    <w:rsid w:val="00514AB3"/>
    <w:rsid w:val="00514F1E"/>
    <w:rsid w:val="005155CE"/>
    <w:rsid w:val="005157AF"/>
    <w:rsid w:val="00515876"/>
    <w:rsid w:val="005161FA"/>
    <w:rsid w:val="00516328"/>
    <w:rsid w:val="00516845"/>
    <w:rsid w:val="00516BCB"/>
    <w:rsid w:val="00517356"/>
    <w:rsid w:val="005174C7"/>
    <w:rsid w:val="00517AB6"/>
    <w:rsid w:val="00517B25"/>
    <w:rsid w:val="00517B67"/>
    <w:rsid w:val="00517F66"/>
    <w:rsid w:val="005204F0"/>
    <w:rsid w:val="00520521"/>
    <w:rsid w:val="00521045"/>
    <w:rsid w:val="00521442"/>
    <w:rsid w:val="005226BD"/>
    <w:rsid w:val="00522E8C"/>
    <w:rsid w:val="00523003"/>
    <w:rsid w:val="00523162"/>
    <w:rsid w:val="00524754"/>
    <w:rsid w:val="00524C98"/>
    <w:rsid w:val="00524D61"/>
    <w:rsid w:val="00524F1A"/>
    <w:rsid w:val="00525CCB"/>
    <w:rsid w:val="0052626A"/>
    <w:rsid w:val="00526354"/>
    <w:rsid w:val="00526CEC"/>
    <w:rsid w:val="0052744F"/>
    <w:rsid w:val="00527555"/>
    <w:rsid w:val="0052784B"/>
    <w:rsid w:val="00527A4F"/>
    <w:rsid w:val="00527B41"/>
    <w:rsid w:val="00527DF7"/>
    <w:rsid w:val="00530166"/>
    <w:rsid w:val="00530394"/>
    <w:rsid w:val="005309EC"/>
    <w:rsid w:val="00530A1F"/>
    <w:rsid w:val="00530ECE"/>
    <w:rsid w:val="00531181"/>
    <w:rsid w:val="00531628"/>
    <w:rsid w:val="005322B9"/>
    <w:rsid w:val="00532501"/>
    <w:rsid w:val="0053272F"/>
    <w:rsid w:val="00532D50"/>
    <w:rsid w:val="0053308B"/>
    <w:rsid w:val="00533165"/>
    <w:rsid w:val="0053340F"/>
    <w:rsid w:val="005337C5"/>
    <w:rsid w:val="00533884"/>
    <w:rsid w:val="00533B87"/>
    <w:rsid w:val="0053400C"/>
    <w:rsid w:val="00534346"/>
    <w:rsid w:val="00534FD5"/>
    <w:rsid w:val="00535468"/>
    <w:rsid w:val="005356F5"/>
    <w:rsid w:val="0053585D"/>
    <w:rsid w:val="00535DA2"/>
    <w:rsid w:val="005361FE"/>
    <w:rsid w:val="0053623F"/>
    <w:rsid w:val="005363D4"/>
    <w:rsid w:val="0053657C"/>
    <w:rsid w:val="00536BC7"/>
    <w:rsid w:val="00536FC9"/>
    <w:rsid w:val="005376E4"/>
    <w:rsid w:val="00537770"/>
    <w:rsid w:val="00537859"/>
    <w:rsid w:val="00537A13"/>
    <w:rsid w:val="00537B6A"/>
    <w:rsid w:val="00537F25"/>
    <w:rsid w:val="00540C48"/>
    <w:rsid w:val="00540C4A"/>
    <w:rsid w:val="00541378"/>
    <w:rsid w:val="005419FA"/>
    <w:rsid w:val="00541AB2"/>
    <w:rsid w:val="00541BD8"/>
    <w:rsid w:val="00542776"/>
    <w:rsid w:val="00542ADE"/>
    <w:rsid w:val="00542E22"/>
    <w:rsid w:val="00543A0F"/>
    <w:rsid w:val="00543B26"/>
    <w:rsid w:val="005441FC"/>
    <w:rsid w:val="00544E04"/>
    <w:rsid w:val="00545635"/>
    <w:rsid w:val="00546280"/>
    <w:rsid w:val="005467F2"/>
    <w:rsid w:val="005471E9"/>
    <w:rsid w:val="005476FA"/>
    <w:rsid w:val="00547800"/>
    <w:rsid w:val="005500A5"/>
    <w:rsid w:val="005500EF"/>
    <w:rsid w:val="00550190"/>
    <w:rsid w:val="005502E5"/>
    <w:rsid w:val="0055055B"/>
    <w:rsid w:val="005507CE"/>
    <w:rsid w:val="00550BAA"/>
    <w:rsid w:val="00551127"/>
    <w:rsid w:val="005512B5"/>
    <w:rsid w:val="00551616"/>
    <w:rsid w:val="005516D0"/>
    <w:rsid w:val="00551812"/>
    <w:rsid w:val="00551F51"/>
    <w:rsid w:val="005522A6"/>
    <w:rsid w:val="00552381"/>
    <w:rsid w:val="00553932"/>
    <w:rsid w:val="00554110"/>
    <w:rsid w:val="00554958"/>
    <w:rsid w:val="00555E16"/>
    <w:rsid w:val="0055665A"/>
    <w:rsid w:val="00556666"/>
    <w:rsid w:val="00557596"/>
    <w:rsid w:val="0055767F"/>
    <w:rsid w:val="0055778D"/>
    <w:rsid w:val="00557B87"/>
    <w:rsid w:val="0056047A"/>
    <w:rsid w:val="005610E5"/>
    <w:rsid w:val="00561624"/>
    <w:rsid w:val="0056189D"/>
    <w:rsid w:val="00561A44"/>
    <w:rsid w:val="00561B08"/>
    <w:rsid w:val="00561DAF"/>
    <w:rsid w:val="00561FFC"/>
    <w:rsid w:val="0056264A"/>
    <w:rsid w:val="00562D43"/>
    <w:rsid w:val="0056431E"/>
    <w:rsid w:val="0056453A"/>
    <w:rsid w:val="00564581"/>
    <w:rsid w:val="00564F41"/>
    <w:rsid w:val="00564F57"/>
    <w:rsid w:val="00564FEC"/>
    <w:rsid w:val="00565469"/>
    <w:rsid w:val="005656CA"/>
    <w:rsid w:val="00566139"/>
    <w:rsid w:val="00566393"/>
    <w:rsid w:val="00567153"/>
    <w:rsid w:val="005672B6"/>
    <w:rsid w:val="00567391"/>
    <w:rsid w:val="00567669"/>
    <w:rsid w:val="00567ABC"/>
    <w:rsid w:val="00567D25"/>
    <w:rsid w:val="005705C6"/>
    <w:rsid w:val="00570BC1"/>
    <w:rsid w:val="00570C65"/>
    <w:rsid w:val="00571063"/>
    <w:rsid w:val="005714B4"/>
    <w:rsid w:val="00571805"/>
    <w:rsid w:val="00571D93"/>
    <w:rsid w:val="00572E5A"/>
    <w:rsid w:val="00573B0F"/>
    <w:rsid w:val="00573F6B"/>
    <w:rsid w:val="005742A7"/>
    <w:rsid w:val="00574641"/>
    <w:rsid w:val="00574AF7"/>
    <w:rsid w:val="005758CF"/>
    <w:rsid w:val="00575984"/>
    <w:rsid w:val="00576B03"/>
    <w:rsid w:val="00576B67"/>
    <w:rsid w:val="00576ECE"/>
    <w:rsid w:val="00577831"/>
    <w:rsid w:val="005801FF"/>
    <w:rsid w:val="005802D9"/>
    <w:rsid w:val="00580722"/>
    <w:rsid w:val="00580884"/>
    <w:rsid w:val="00580C46"/>
    <w:rsid w:val="00580CFE"/>
    <w:rsid w:val="0058104C"/>
    <w:rsid w:val="00581B1B"/>
    <w:rsid w:val="00581C8C"/>
    <w:rsid w:val="00582D3B"/>
    <w:rsid w:val="00582E5B"/>
    <w:rsid w:val="005833F8"/>
    <w:rsid w:val="00584921"/>
    <w:rsid w:val="00584CDE"/>
    <w:rsid w:val="00584CE6"/>
    <w:rsid w:val="00584EAB"/>
    <w:rsid w:val="00585209"/>
    <w:rsid w:val="00585AFB"/>
    <w:rsid w:val="00585C81"/>
    <w:rsid w:val="00585E70"/>
    <w:rsid w:val="00586DEE"/>
    <w:rsid w:val="0058715A"/>
    <w:rsid w:val="0059065D"/>
    <w:rsid w:val="00590D18"/>
    <w:rsid w:val="00591BB7"/>
    <w:rsid w:val="00591E8C"/>
    <w:rsid w:val="00592390"/>
    <w:rsid w:val="00592EDA"/>
    <w:rsid w:val="00593066"/>
    <w:rsid w:val="00593CF0"/>
    <w:rsid w:val="0059406E"/>
    <w:rsid w:val="0059418B"/>
    <w:rsid w:val="0059454D"/>
    <w:rsid w:val="00594E34"/>
    <w:rsid w:val="00595E9C"/>
    <w:rsid w:val="005963E9"/>
    <w:rsid w:val="00596405"/>
    <w:rsid w:val="00596409"/>
    <w:rsid w:val="00597B1D"/>
    <w:rsid w:val="00597C32"/>
    <w:rsid w:val="00597CC8"/>
    <w:rsid w:val="00597DD0"/>
    <w:rsid w:val="005A03D0"/>
    <w:rsid w:val="005A13FB"/>
    <w:rsid w:val="005A1610"/>
    <w:rsid w:val="005A1639"/>
    <w:rsid w:val="005A16A1"/>
    <w:rsid w:val="005A1E63"/>
    <w:rsid w:val="005A22F2"/>
    <w:rsid w:val="005A2DF8"/>
    <w:rsid w:val="005A3226"/>
    <w:rsid w:val="005A33A7"/>
    <w:rsid w:val="005A37AA"/>
    <w:rsid w:val="005A3BCF"/>
    <w:rsid w:val="005A3BEC"/>
    <w:rsid w:val="005A3D49"/>
    <w:rsid w:val="005A47DD"/>
    <w:rsid w:val="005A4A1B"/>
    <w:rsid w:val="005A5254"/>
    <w:rsid w:val="005A5C58"/>
    <w:rsid w:val="005A5D04"/>
    <w:rsid w:val="005A646A"/>
    <w:rsid w:val="005A6AA5"/>
    <w:rsid w:val="005A70CC"/>
    <w:rsid w:val="005B0B23"/>
    <w:rsid w:val="005B0BCE"/>
    <w:rsid w:val="005B1B22"/>
    <w:rsid w:val="005B1E42"/>
    <w:rsid w:val="005B1F3E"/>
    <w:rsid w:val="005B23BD"/>
    <w:rsid w:val="005B2819"/>
    <w:rsid w:val="005B2A9B"/>
    <w:rsid w:val="005B3239"/>
    <w:rsid w:val="005B3827"/>
    <w:rsid w:val="005B389C"/>
    <w:rsid w:val="005B38DF"/>
    <w:rsid w:val="005B3926"/>
    <w:rsid w:val="005B3CF0"/>
    <w:rsid w:val="005B45FD"/>
    <w:rsid w:val="005B5058"/>
    <w:rsid w:val="005B534E"/>
    <w:rsid w:val="005B57D0"/>
    <w:rsid w:val="005B5E8B"/>
    <w:rsid w:val="005B5EEC"/>
    <w:rsid w:val="005B5F87"/>
    <w:rsid w:val="005B6998"/>
    <w:rsid w:val="005B6B43"/>
    <w:rsid w:val="005B7B22"/>
    <w:rsid w:val="005B7D1E"/>
    <w:rsid w:val="005B7EE4"/>
    <w:rsid w:val="005C06C9"/>
    <w:rsid w:val="005C15E0"/>
    <w:rsid w:val="005C1712"/>
    <w:rsid w:val="005C18FE"/>
    <w:rsid w:val="005C1979"/>
    <w:rsid w:val="005C1C1D"/>
    <w:rsid w:val="005C29CB"/>
    <w:rsid w:val="005C2D76"/>
    <w:rsid w:val="005C2E5B"/>
    <w:rsid w:val="005C2F81"/>
    <w:rsid w:val="005C38B5"/>
    <w:rsid w:val="005C3AEB"/>
    <w:rsid w:val="005C449B"/>
    <w:rsid w:val="005C4788"/>
    <w:rsid w:val="005C4919"/>
    <w:rsid w:val="005C4A92"/>
    <w:rsid w:val="005C5A0B"/>
    <w:rsid w:val="005C5A7A"/>
    <w:rsid w:val="005C5C49"/>
    <w:rsid w:val="005C5CA3"/>
    <w:rsid w:val="005C7496"/>
    <w:rsid w:val="005C7773"/>
    <w:rsid w:val="005C7B06"/>
    <w:rsid w:val="005C7B16"/>
    <w:rsid w:val="005D07AA"/>
    <w:rsid w:val="005D09DF"/>
    <w:rsid w:val="005D09F2"/>
    <w:rsid w:val="005D0F42"/>
    <w:rsid w:val="005D1367"/>
    <w:rsid w:val="005D181E"/>
    <w:rsid w:val="005D198F"/>
    <w:rsid w:val="005D1B57"/>
    <w:rsid w:val="005D369F"/>
    <w:rsid w:val="005D3703"/>
    <w:rsid w:val="005D37C5"/>
    <w:rsid w:val="005D3FE0"/>
    <w:rsid w:val="005D40CE"/>
    <w:rsid w:val="005D47D2"/>
    <w:rsid w:val="005D6319"/>
    <w:rsid w:val="005D6573"/>
    <w:rsid w:val="005D6A95"/>
    <w:rsid w:val="005D6C68"/>
    <w:rsid w:val="005D6CA5"/>
    <w:rsid w:val="005D7032"/>
    <w:rsid w:val="005D745A"/>
    <w:rsid w:val="005D751C"/>
    <w:rsid w:val="005E013A"/>
    <w:rsid w:val="005E0396"/>
    <w:rsid w:val="005E08F5"/>
    <w:rsid w:val="005E1392"/>
    <w:rsid w:val="005E1672"/>
    <w:rsid w:val="005E1D98"/>
    <w:rsid w:val="005E2722"/>
    <w:rsid w:val="005E278C"/>
    <w:rsid w:val="005E2900"/>
    <w:rsid w:val="005E2A26"/>
    <w:rsid w:val="005E2CFE"/>
    <w:rsid w:val="005E331E"/>
    <w:rsid w:val="005E3B12"/>
    <w:rsid w:val="005E4168"/>
    <w:rsid w:val="005E4585"/>
    <w:rsid w:val="005E46ED"/>
    <w:rsid w:val="005E53AB"/>
    <w:rsid w:val="005E58E4"/>
    <w:rsid w:val="005E5AE8"/>
    <w:rsid w:val="005E5D0B"/>
    <w:rsid w:val="005E5E8C"/>
    <w:rsid w:val="005E6195"/>
    <w:rsid w:val="005E699F"/>
    <w:rsid w:val="005E71BF"/>
    <w:rsid w:val="005E738F"/>
    <w:rsid w:val="005E7F4C"/>
    <w:rsid w:val="005F07AF"/>
    <w:rsid w:val="005F1A7E"/>
    <w:rsid w:val="005F1DBA"/>
    <w:rsid w:val="005F2309"/>
    <w:rsid w:val="005F29DA"/>
    <w:rsid w:val="005F3107"/>
    <w:rsid w:val="005F3141"/>
    <w:rsid w:val="005F3758"/>
    <w:rsid w:val="005F3796"/>
    <w:rsid w:val="005F3938"/>
    <w:rsid w:val="005F39E2"/>
    <w:rsid w:val="005F3D1B"/>
    <w:rsid w:val="005F4A8E"/>
    <w:rsid w:val="005F4C6B"/>
    <w:rsid w:val="005F4CC5"/>
    <w:rsid w:val="005F59D7"/>
    <w:rsid w:val="005F5F95"/>
    <w:rsid w:val="005F62AA"/>
    <w:rsid w:val="005F64FE"/>
    <w:rsid w:val="005F69BF"/>
    <w:rsid w:val="005F6CFC"/>
    <w:rsid w:val="005F7045"/>
    <w:rsid w:val="005F74CA"/>
    <w:rsid w:val="005F766A"/>
    <w:rsid w:val="005F7E6F"/>
    <w:rsid w:val="006001F0"/>
    <w:rsid w:val="00600A0E"/>
    <w:rsid w:val="00600CB8"/>
    <w:rsid w:val="00600CE4"/>
    <w:rsid w:val="00601AD6"/>
    <w:rsid w:val="00601FFB"/>
    <w:rsid w:val="00602011"/>
    <w:rsid w:val="006026AA"/>
    <w:rsid w:val="00602865"/>
    <w:rsid w:val="0060322A"/>
    <w:rsid w:val="00603300"/>
    <w:rsid w:val="006038CE"/>
    <w:rsid w:val="00603CBE"/>
    <w:rsid w:val="006041F0"/>
    <w:rsid w:val="006044E6"/>
    <w:rsid w:val="006048C5"/>
    <w:rsid w:val="00604C70"/>
    <w:rsid w:val="00604CDE"/>
    <w:rsid w:val="0060557F"/>
    <w:rsid w:val="00605A69"/>
    <w:rsid w:val="00605A7D"/>
    <w:rsid w:val="00605A80"/>
    <w:rsid w:val="00605C44"/>
    <w:rsid w:val="00605F87"/>
    <w:rsid w:val="00606CCE"/>
    <w:rsid w:val="00607DF7"/>
    <w:rsid w:val="00610170"/>
    <w:rsid w:val="00610735"/>
    <w:rsid w:val="006108C1"/>
    <w:rsid w:val="00610956"/>
    <w:rsid w:val="00610C5F"/>
    <w:rsid w:val="00610F35"/>
    <w:rsid w:val="006110CF"/>
    <w:rsid w:val="00611637"/>
    <w:rsid w:val="006116AE"/>
    <w:rsid w:val="00611904"/>
    <w:rsid w:val="00611957"/>
    <w:rsid w:val="00611B14"/>
    <w:rsid w:val="00611E2E"/>
    <w:rsid w:val="00612013"/>
    <w:rsid w:val="00612617"/>
    <w:rsid w:val="00612C39"/>
    <w:rsid w:val="00612F96"/>
    <w:rsid w:val="0061346F"/>
    <w:rsid w:val="006138CC"/>
    <w:rsid w:val="00613B98"/>
    <w:rsid w:val="006152DA"/>
    <w:rsid w:val="00616011"/>
    <w:rsid w:val="00616BFD"/>
    <w:rsid w:val="0061749D"/>
    <w:rsid w:val="006179EA"/>
    <w:rsid w:val="00617E94"/>
    <w:rsid w:val="00620165"/>
    <w:rsid w:val="00620713"/>
    <w:rsid w:val="00620A64"/>
    <w:rsid w:val="00620FA6"/>
    <w:rsid w:val="00621CDF"/>
    <w:rsid w:val="00621FCA"/>
    <w:rsid w:val="006224F3"/>
    <w:rsid w:val="006225D4"/>
    <w:rsid w:val="00622F2F"/>
    <w:rsid w:val="00623CD8"/>
    <w:rsid w:val="00624062"/>
    <w:rsid w:val="006242A7"/>
    <w:rsid w:val="00624734"/>
    <w:rsid w:val="00626523"/>
    <w:rsid w:val="0062661B"/>
    <w:rsid w:val="006269E1"/>
    <w:rsid w:val="00626D84"/>
    <w:rsid w:val="006273B6"/>
    <w:rsid w:val="006274C2"/>
    <w:rsid w:val="00627907"/>
    <w:rsid w:val="00627B3A"/>
    <w:rsid w:val="00627C2C"/>
    <w:rsid w:val="00627E63"/>
    <w:rsid w:val="006300DE"/>
    <w:rsid w:val="006302AF"/>
    <w:rsid w:val="00630322"/>
    <w:rsid w:val="006308B6"/>
    <w:rsid w:val="00630971"/>
    <w:rsid w:val="0063123F"/>
    <w:rsid w:val="00631DF8"/>
    <w:rsid w:val="00631E6A"/>
    <w:rsid w:val="00632703"/>
    <w:rsid w:val="00632807"/>
    <w:rsid w:val="006329CD"/>
    <w:rsid w:val="006332B1"/>
    <w:rsid w:val="006333E6"/>
    <w:rsid w:val="0063352C"/>
    <w:rsid w:val="0063356D"/>
    <w:rsid w:val="00634017"/>
    <w:rsid w:val="006342B3"/>
    <w:rsid w:val="0063477E"/>
    <w:rsid w:val="00634C12"/>
    <w:rsid w:val="00634D13"/>
    <w:rsid w:val="00634F74"/>
    <w:rsid w:val="0063512A"/>
    <w:rsid w:val="0063591B"/>
    <w:rsid w:val="00635BD6"/>
    <w:rsid w:val="00635DB5"/>
    <w:rsid w:val="00635E23"/>
    <w:rsid w:val="00635F88"/>
    <w:rsid w:val="0063683D"/>
    <w:rsid w:val="006369F7"/>
    <w:rsid w:val="00636CBF"/>
    <w:rsid w:val="00636F1A"/>
    <w:rsid w:val="006371B9"/>
    <w:rsid w:val="00637B36"/>
    <w:rsid w:val="00637E26"/>
    <w:rsid w:val="00640B4E"/>
    <w:rsid w:val="00640B87"/>
    <w:rsid w:val="00640D22"/>
    <w:rsid w:val="006415A0"/>
    <w:rsid w:val="0064211E"/>
    <w:rsid w:val="00642672"/>
    <w:rsid w:val="006426BA"/>
    <w:rsid w:val="006426C4"/>
    <w:rsid w:val="006429DE"/>
    <w:rsid w:val="0064309D"/>
    <w:rsid w:val="00643203"/>
    <w:rsid w:val="006438FF"/>
    <w:rsid w:val="00643AE1"/>
    <w:rsid w:val="00644B00"/>
    <w:rsid w:val="006451E8"/>
    <w:rsid w:val="00645EFE"/>
    <w:rsid w:val="00646640"/>
    <w:rsid w:val="006469D2"/>
    <w:rsid w:val="00646A65"/>
    <w:rsid w:val="00647B61"/>
    <w:rsid w:val="00647D3C"/>
    <w:rsid w:val="00647F27"/>
    <w:rsid w:val="00650268"/>
    <w:rsid w:val="0065057F"/>
    <w:rsid w:val="00650B6F"/>
    <w:rsid w:val="00650BA2"/>
    <w:rsid w:val="0065165D"/>
    <w:rsid w:val="006517B3"/>
    <w:rsid w:val="006519BC"/>
    <w:rsid w:val="00651AB6"/>
    <w:rsid w:val="00651C72"/>
    <w:rsid w:val="006527F2"/>
    <w:rsid w:val="00652DEC"/>
    <w:rsid w:val="00652F6B"/>
    <w:rsid w:val="00654A2D"/>
    <w:rsid w:val="00654CCF"/>
    <w:rsid w:val="00655202"/>
    <w:rsid w:val="00655856"/>
    <w:rsid w:val="00656067"/>
    <w:rsid w:val="00656C0B"/>
    <w:rsid w:val="00656D09"/>
    <w:rsid w:val="00657516"/>
    <w:rsid w:val="00660DD8"/>
    <w:rsid w:val="00660EF5"/>
    <w:rsid w:val="006616A0"/>
    <w:rsid w:val="00661BBD"/>
    <w:rsid w:val="00661CF9"/>
    <w:rsid w:val="00663593"/>
    <w:rsid w:val="00663A11"/>
    <w:rsid w:val="00663A8C"/>
    <w:rsid w:val="00665116"/>
    <w:rsid w:val="0066534A"/>
    <w:rsid w:val="00665404"/>
    <w:rsid w:val="006656B0"/>
    <w:rsid w:val="00665740"/>
    <w:rsid w:val="00665A55"/>
    <w:rsid w:val="00665DFC"/>
    <w:rsid w:val="0066755A"/>
    <w:rsid w:val="00667A5F"/>
    <w:rsid w:val="006704D4"/>
    <w:rsid w:val="006712D2"/>
    <w:rsid w:val="006714C1"/>
    <w:rsid w:val="00671D19"/>
    <w:rsid w:val="0067218C"/>
    <w:rsid w:val="00672257"/>
    <w:rsid w:val="00672D44"/>
    <w:rsid w:val="00672E6F"/>
    <w:rsid w:val="00673B98"/>
    <w:rsid w:val="006741B4"/>
    <w:rsid w:val="00674210"/>
    <w:rsid w:val="006746F5"/>
    <w:rsid w:val="00674FBA"/>
    <w:rsid w:val="006754CE"/>
    <w:rsid w:val="00675A90"/>
    <w:rsid w:val="00676A9C"/>
    <w:rsid w:val="00677464"/>
    <w:rsid w:val="0067762D"/>
    <w:rsid w:val="00677709"/>
    <w:rsid w:val="00677882"/>
    <w:rsid w:val="0067799E"/>
    <w:rsid w:val="0068007F"/>
    <w:rsid w:val="00680180"/>
    <w:rsid w:val="0068088E"/>
    <w:rsid w:val="00680A1E"/>
    <w:rsid w:val="00680AF3"/>
    <w:rsid w:val="00680AFD"/>
    <w:rsid w:val="00681302"/>
    <w:rsid w:val="0068153B"/>
    <w:rsid w:val="006818EB"/>
    <w:rsid w:val="00682EEF"/>
    <w:rsid w:val="0068364D"/>
    <w:rsid w:val="0068385E"/>
    <w:rsid w:val="006838E1"/>
    <w:rsid w:val="00684182"/>
    <w:rsid w:val="00684497"/>
    <w:rsid w:val="0068459F"/>
    <w:rsid w:val="0068521B"/>
    <w:rsid w:val="00685423"/>
    <w:rsid w:val="006865EA"/>
    <w:rsid w:val="006865F2"/>
    <w:rsid w:val="0068680E"/>
    <w:rsid w:val="00686ACD"/>
    <w:rsid w:val="00686CA3"/>
    <w:rsid w:val="00686CCD"/>
    <w:rsid w:val="006878E4"/>
    <w:rsid w:val="0068796C"/>
    <w:rsid w:val="00687978"/>
    <w:rsid w:val="006900E8"/>
    <w:rsid w:val="006902C2"/>
    <w:rsid w:val="0069062F"/>
    <w:rsid w:val="00690F15"/>
    <w:rsid w:val="006916EA"/>
    <w:rsid w:val="0069191D"/>
    <w:rsid w:val="00691E4D"/>
    <w:rsid w:val="00692616"/>
    <w:rsid w:val="00692637"/>
    <w:rsid w:val="00692A61"/>
    <w:rsid w:val="00692F1E"/>
    <w:rsid w:val="00693230"/>
    <w:rsid w:val="0069379B"/>
    <w:rsid w:val="0069395C"/>
    <w:rsid w:val="0069404F"/>
    <w:rsid w:val="00694680"/>
    <w:rsid w:val="00695254"/>
    <w:rsid w:val="00695973"/>
    <w:rsid w:val="0069597E"/>
    <w:rsid w:val="00695D5E"/>
    <w:rsid w:val="0069710A"/>
    <w:rsid w:val="0069737C"/>
    <w:rsid w:val="00697D8D"/>
    <w:rsid w:val="00697EE5"/>
    <w:rsid w:val="006A0B3E"/>
    <w:rsid w:val="006A0F02"/>
    <w:rsid w:val="006A117A"/>
    <w:rsid w:val="006A1856"/>
    <w:rsid w:val="006A1BCD"/>
    <w:rsid w:val="006A1E34"/>
    <w:rsid w:val="006A23E9"/>
    <w:rsid w:val="006A2848"/>
    <w:rsid w:val="006A29C5"/>
    <w:rsid w:val="006A2F17"/>
    <w:rsid w:val="006A31D5"/>
    <w:rsid w:val="006A3E69"/>
    <w:rsid w:val="006A3EDD"/>
    <w:rsid w:val="006A4B82"/>
    <w:rsid w:val="006A4BEC"/>
    <w:rsid w:val="006A5120"/>
    <w:rsid w:val="006A525A"/>
    <w:rsid w:val="006A53B1"/>
    <w:rsid w:val="006A5E1C"/>
    <w:rsid w:val="006A6B10"/>
    <w:rsid w:val="006A6CB7"/>
    <w:rsid w:val="006B0E43"/>
    <w:rsid w:val="006B385E"/>
    <w:rsid w:val="006B3CB3"/>
    <w:rsid w:val="006B4153"/>
    <w:rsid w:val="006B44DC"/>
    <w:rsid w:val="006B4605"/>
    <w:rsid w:val="006B4A0B"/>
    <w:rsid w:val="006B52BD"/>
    <w:rsid w:val="006B52E4"/>
    <w:rsid w:val="006B5308"/>
    <w:rsid w:val="006B631A"/>
    <w:rsid w:val="006B6BBD"/>
    <w:rsid w:val="006B7831"/>
    <w:rsid w:val="006B78EE"/>
    <w:rsid w:val="006B7D02"/>
    <w:rsid w:val="006C15B7"/>
    <w:rsid w:val="006C17D2"/>
    <w:rsid w:val="006C1A55"/>
    <w:rsid w:val="006C1B12"/>
    <w:rsid w:val="006C1B49"/>
    <w:rsid w:val="006C1F1B"/>
    <w:rsid w:val="006C1F50"/>
    <w:rsid w:val="006C2951"/>
    <w:rsid w:val="006C55C3"/>
    <w:rsid w:val="006C573D"/>
    <w:rsid w:val="006C5947"/>
    <w:rsid w:val="006C634D"/>
    <w:rsid w:val="006C70C9"/>
    <w:rsid w:val="006C7304"/>
    <w:rsid w:val="006C777D"/>
    <w:rsid w:val="006C7D56"/>
    <w:rsid w:val="006D011C"/>
    <w:rsid w:val="006D0574"/>
    <w:rsid w:val="006D0A95"/>
    <w:rsid w:val="006D121D"/>
    <w:rsid w:val="006D1431"/>
    <w:rsid w:val="006D14E5"/>
    <w:rsid w:val="006D1947"/>
    <w:rsid w:val="006D2033"/>
    <w:rsid w:val="006D20CF"/>
    <w:rsid w:val="006D252F"/>
    <w:rsid w:val="006D2558"/>
    <w:rsid w:val="006D2592"/>
    <w:rsid w:val="006D263F"/>
    <w:rsid w:val="006D2BAB"/>
    <w:rsid w:val="006D2BBF"/>
    <w:rsid w:val="006D2C8F"/>
    <w:rsid w:val="006D3CC9"/>
    <w:rsid w:val="006D3FA9"/>
    <w:rsid w:val="006D4465"/>
    <w:rsid w:val="006D54D6"/>
    <w:rsid w:val="006D5712"/>
    <w:rsid w:val="006D5DEC"/>
    <w:rsid w:val="006D67DE"/>
    <w:rsid w:val="006D7429"/>
    <w:rsid w:val="006D7DB1"/>
    <w:rsid w:val="006E001C"/>
    <w:rsid w:val="006E0111"/>
    <w:rsid w:val="006E01C7"/>
    <w:rsid w:val="006E0D78"/>
    <w:rsid w:val="006E0F0A"/>
    <w:rsid w:val="006E0F72"/>
    <w:rsid w:val="006E147C"/>
    <w:rsid w:val="006E1731"/>
    <w:rsid w:val="006E1783"/>
    <w:rsid w:val="006E1BAC"/>
    <w:rsid w:val="006E1D5B"/>
    <w:rsid w:val="006E2388"/>
    <w:rsid w:val="006E2E2F"/>
    <w:rsid w:val="006E2F35"/>
    <w:rsid w:val="006E38F8"/>
    <w:rsid w:val="006E40D3"/>
    <w:rsid w:val="006E603C"/>
    <w:rsid w:val="006E60AD"/>
    <w:rsid w:val="006E700D"/>
    <w:rsid w:val="006E7916"/>
    <w:rsid w:val="006E7B79"/>
    <w:rsid w:val="006F0E4C"/>
    <w:rsid w:val="006F117B"/>
    <w:rsid w:val="006F11E3"/>
    <w:rsid w:val="006F1B58"/>
    <w:rsid w:val="006F2003"/>
    <w:rsid w:val="006F278F"/>
    <w:rsid w:val="006F30E5"/>
    <w:rsid w:val="006F42CE"/>
    <w:rsid w:val="006F4608"/>
    <w:rsid w:val="006F4C62"/>
    <w:rsid w:val="006F4D1F"/>
    <w:rsid w:val="006F5298"/>
    <w:rsid w:val="006F5F82"/>
    <w:rsid w:val="006F6073"/>
    <w:rsid w:val="006F6263"/>
    <w:rsid w:val="006F6D2B"/>
    <w:rsid w:val="006F7000"/>
    <w:rsid w:val="006F7097"/>
    <w:rsid w:val="006F73B4"/>
    <w:rsid w:val="0070009A"/>
    <w:rsid w:val="00700A18"/>
    <w:rsid w:val="0070181A"/>
    <w:rsid w:val="007021D6"/>
    <w:rsid w:val="00702C5F"/>
    <w:rsid w:val="00702D6B"/>
    <w:rsid w:val="00702D86"/>
    <w:rsid w:val="007039B1"/>
    <w:rsid w:val="00703A35"/>
    <w:rsid w:val="00703FF6"/>
    <w:rsid w:val="0070484B"/>
    <w:rsid w:val="00704EAD"/>
    <w:rsid w:val="00704FC8"/>
    <w:rsid w:val="00705160"/>
    <w:rsid w:val="00705A70"/>
    <w:rsid w:val="00705D7C"/>
    <w:rsid w:val="00706167"/>
    <w:rsid w:val="00706178"/>
    <w:rsid w:val="00706279"/>
    <w:rsid w:val="007067B3"/>
    <w:rsid w:val="00706A3A"/>
    <w:rsid w:val="00707361"/>
    <w:rsid w:val="00710080"/>
    <w:rsid w:val="0071081D"/>
    <w:rsid w:val="00711135"/>
    <w:rsid w:val="00712040"/>
    <w:rsid w:val="007124B3"/>
    <w:rsid w:val="00712D43"/>
    <w:rsid w:val="007134DB"/>
    <w:rsid w:val="0071422E"/>
    <w:rsid w:val="00714B58"/>
    <w:rsid w:val="00714C01"/>
    <w:rsid w:val="00714EC5"/>
    <w:rsid w:val="00715B73"/>
    <w:rsid w:val="00715DAE"/>
    <w:rsid w:val="007209D2"/>
    <w:rsid w:val="00720A36"/>
    <w:rsid w:val="00720C70"/>
    <w:rsid w:val="0072143F"/>
    <w:rsid w:val="007219B5"/>
    <w:rsid w:val="00721EAC"/>
    <w:rsid w:val="00722074"/>
    <w:rsid w:val="007229A6"/>
    <w:rsid w:val="00723D5F"/>
    <w:rsid w:val="007248C0"/>
    <w:rsid w:val="00724E57"/>
    <w:rsid w:val="00724EBB"/>
    <w:rsid w:val="00724FED"/>
    <w:rsid w:val="007255DE"/>
    <w:rsid w:val="00725DB2"/>
    <w:rsid w:val="00725E2A"/>
    <w:rsid w:val="007263A0"/>
    <w:rsid w:val="007267D7"/>
    <w:rsid w:val="007268DB"/>
    <w:rsid w:val="00726A0E"/>
    <w:rsid w:val="00726CB6"/>
    <w:rsid w:val="00726F25"/>
    <w:rsid w:val="00727009"/>
    <w:rsid w:val="007270B8"/>
    <w:rsid w:val="007272EC"/>
    <w:rsid w:val="00727A55"/>
    <w:rsid w:val="00727CB4"/>
    <w:rsid w:val="00727D96"/>
    <w:rsid w:val="007303AA"/>
    <w:rsid w:val="0073047F"/>
    <w:rsid w:val="00730551"/>
    <w:rsid w:val="00730633"/>
    <w:rsid w:val="00730AB7"/>
    <w:rsid w:val="00731E74"/>
    <w:rsid w:val="00732689"/>
    <w:rsid w:val="0073292C"/>
    <w:rsid w:val="007329FD"/>
    <w:rsid w:val="00732E6A"/>
    <w:rsid w:val="00733173"/>
    <w:rsid w:val="00733499"/>
    <w:rsid w:val="00733AEF"/>
    <w:rsid w:val="00733F3D"/>
    <w:rsid w:val="007340D0"/>
    <w:rsid w:val="007344A4"/>
    <w:rsid w:val="00734835"/>
    <w:rsid w:val="00734BE5"/>
    <w:rsid w:val="00735246"/>
    <w:rsid w:val="00735CDF"/>
    <w:rsid w:val="00736336"/>
    <w:rsid w:val="00736709"/>
    <w:rsid w:val="007368CD"/>
    <w:rsid w:val="00736ACA"/>
    <w:rsid w:val="00736E15"/>
    <w:rsid w:val="00736E24"/>
    <w:rsid w:val="00736FB9"/>
    <w:rsid w:val="007377EA"/>
    <w:rsid w:val="00737ACE"/>
    <w:rsid w:val="00737BEF"/>
    <w:rsid w:val="00740A37"/>
    <w:rsid w:val="00740BC9"/>
    <w:rsid w:val="00740D86"/>
    <w:rsid w:val="00740EE5"/>
    <w:rsid w:val="007413A2"/>
    <w:rsid w:val="00741518"/>
    <w:rsid w:val="0074152D"/>
    <w:rsid w:val="00741660"/>
    <w:rsid w:val="00741BEC"/>
    <w:rsid w:val="00742027"/>
    <w:rsid w:val="007424EC"/>
    <w:rsid w:val="007426D2"/>
    <w:rsid w:val="00742887"/>
    <w:rsid w:val="00742D08"/>
    <w:rsid w:val="007437EE"/>
    <w:rsid w:val="00743E8C"/>
    <w:rsid w:val="00745383"/>
    <w:rsid w:val="00745490"/>
    <w:rsid w:val="007457CA"/>
    <w:rsid w:val="00745BB8"/>
    <w:rsid w:val="00745BF7"/>
    <w:rsid w:val="00745EFD"/>
    <w:rsid w:val="007460DD"/>
    <w:rsid w:val="0074614C"/>
    <w:rsid w:val="00746420"/>
    <w:rsid w:val="00746735"/>
    <w:rsid w:val="007469D8"/>
    <w:rsid w:val="0075004D"/>
    <w:rsid w:val="007504EB"/>
    <w:rsid w:val="007504F6"/>
    <w:rsid w:val="007509F5"/>
    <w:rsid w:val="00750AD7"/>
    <w:rsid w:val="00750FEA"/>
    <w:rsid w:val="007513DE"/>
    <w:rsid w:val="00751CF6"/>
    <w:rsid w:val="00752447"/>
    <w:rsid w:val="00752578"/>
    <w:rsid w:val="007526E7"/>
    <w:rsid w:val="00752965"/>
    <w:rsid w:val="00753390"/>
    <w:rsid w:val="00753444"/>
    <w:rsid w:val="0075383F"/>
    <w:rsid w:val="00753B69"/>
    <w:rsid w:val="00754074"/>
    <w:rsid w:val="007543AD"/>
    <w:rsid w:val="007543B2"/>
    <w:rsid w:val="0075483E"/>
    <w:rsid w:val="007548B4"/>
    <w:rsid w:val="007549D7"/>
    <w:rsid w:val="00754B43"/>
    <w:rsid w:val="00754C16"/>
    <w:rsid w:val="00754F88"/>
    <w:rsid w:val="00755675"/>
    <w:rsid w:val="007558EC"/>
    <w:rsid w:val="00755C13"/>
    <w:rsid w:val="00755E31"/>
    <w:rsid w:val="007564A9"/>
    <w:rsid w:val="0075653B"/>
    <w:rsid w:val="00756A36"/>
    <w:rsid w:val="00756B37"/>
    <w:rsid w:val="00757130"/>
    <w:rsid w:val="007573C8"/>
    <w:rsid w:val="00757681"/>
    <w:rsid w:val="00757A9F"/>
    <w:rsid w:val="007603EE"/>
    <w:rsid w:val="007603F9"/>
    <w:rsid w:val="007610DE"/>
    <w:rsid w:val="0076129E"/>
    <w:rsid w:val="007612BD"/>
    <w:rsid w:val="0076131D"/>
    <w:rsid w:val="00761951"/>
    <w:rsid w:val="00761C5A"/>
    <w:rsid w:val="00762569"/>
    <w:rsid w:val="00762987"/>
    <w:rsid w:val="00763181"/>
    <w:rsid w:val="00763DCE"/>
    <w:rsid w:val="0076472D"/>
    <w:rsid w:val="00764825"/>
    <w:rsid w:val="0076537E"/>
    <w:rsid w:val="007659B7"/>
    <w:rsid w:val="00765A8F"/>
    <w:rsid w:val="00765EC3"/>
    <w:rsid w:val="007661A3"/>
    <w:rsid w:val="00766693"/>
    <w:rsid w:val="00766C39"/>
    <w:rsid w:val="0076712D"/>
    <w:rsid w:val="00767272"/>
    <w:rsid w:val="0076751E"/>
    <w:rsid w:val="007676EA"/>
    <w:rsid w:val="00767CF3"/>
    <w:rsid w:val="00767EBF"/>
    <w:rsid w:val="007706F7"/>
    <w:rsid w:val="007714C7"/>
    <w:rsid w:val="00772272"/>
    <w:rsid w:val="00772B41"/>
    <w:rsid w:val="00772F12"/>
    <w:rsid w:val="00772FC2"/>
    <w:rsid w:val="00773203"/>
    <w:rsid w:val="007732E1"/>
    <w:rsid w:val="00773784"/>
    <w:rsid w:val="0077425F"/>
    <w:rsid w:val="00774687"/>
    <w:rsid w:val="00775CE8"/>
    <w:rsid w:val="00775E8F"/>
    <w:rsid w:val="007761E7"/>
    <w:rsid w:val="0077654F"/>
    <w:rsid w:val="0077685D"/>
    <w:rsid w:val="007768E4"/>
    <w:rsid w:val="007768E6"/>
    <w:rsid w:val="007770F4"/>
    <w:rsid w:val="00777373"/>
    <w:rsid w:val="00777AFE"/>
    <w:rsid w:val="00780171"/>
    <w:rsid w:val="007813EE"/>
    <w:rsid w:val="007815F2"/>
    <w:rsid w:val="00781B0C"/>
    <w:rsid w:val="00781CD2"/>
    <w:rsid w:val="0078269E"/>
    <w:rsid w:val="00782C7F"/>
    <w:rsid w:val="00782CEE"/>
    <w:rsid w:val="0078472E"/>
    <w:rsid w:val="00784F5A"/>
    <w:rsid w:val="0078536F"/>
    <w:rsid w:val="00786530"/>
    <w:rsid w:val="007866FF"/>
    <w:rsid w:val="00786A5B"/>
    <w:rsid w:val="00786E60"/>
    <w:rsid w:val="007870D2"/>
    <w:rsid w:val="00790BBD"/>
    <w:rsid w:val="00790DC4"/>
    <w:rsid w:val="00791561"/>
    <w:rsid w:val="007915C5"/>
    <w:rsid w:val="00791AC9"/>
    <w:rsid w:val="007921B8"/>
    <w:rsid w:val="00792484"/>
    <w:rsid w:val="00792529"/>
    <w:rsid w:val="00792F44"/>
    <w:rsid w:val="00793551"/>
    <w:rsid w:val="007937D8"/>
    <w:rsid w:val="00793856"/>
    <w:rsid w:val="00793D8B"/>
    <w:rsid w:val="00794080"/>
    <w:rsid w:val="007941A6"/>
    <w:rsid w:val="007946BC"/>
    <w:rsid w:val="00794EF6"/>
    <w:rsid w:val="007952F1"/>
    <w:rsid w:val="00795E62"/>
    <w:rsid w:val="00796948"/>
    <w:rsid w:val="00796ADF"/>
    <w:rsid w:val="00797065"/>
    <w:rsid w:val="00797936"/>
    <w:rsid w:val="007A0956"/>
    <w:rsid w:val="007A0BD3"/>
    <w:rsid w:val="007A153C"/>
    <w:rsid w:val="007A1618"/>
    <w:rsid w:val="007A1AB7"/>
    <w:rsid w:val="007A1C60"/>
    <w:rsid w:val="007A2379"/>
    <w:rsid w:val="007A2863"/>
    <w:rsid w:val="007A293A"/>
    <w:rsid w:val="007A2BDA"/>
    <w:rsid w:val="007A2CF8"/>
    <w:rsid w:val="007A3608"/>
    <w:rsid w:val="007A3B8E"/>
    <w:rsid w:val="007A457B"/>
    <w:rsid w:val="007A47E4"/>
    <w:rsid w:val="007A4F79"/>
    <w:rsid w:val="007A4FC9"/>
    <w:rsid w:val="007A5229"/>
    <w:rsid w:val="007A5392"/>
    <w:rsid w:val="007A62CC"/>
    <w:rsid w:val="007A63DD"/>
    <w:rsid w:val="007A66A2"/>
    <w:rsid w:val="007A679A"/>
    <w:rsid w:val="007A67CD"/>
    <w:rsid w:val="007A71FA"/>
    <w:rsid w:val="007A7268"/>
    <w:rsid w:val="007A737B"/>
    <w:rsid w:val="007B0718"/>
    <w:rsid w:val="007B0DF8"/>
    <w:rsid w:val="007B0E33"/>
    <w:rsid w:val="007B11FF"/>
    <w:rsid w:val="007B1298"/>
    <w:rsid w:val="007B12A9"/>
    <w:rsid w:val="007B2020"/>
    <w:rsid w:val="007B231C"/>
    <w:rsid w:val="007B247A"/>
    <w:rsid w:val="007B2E73"/>
    <w:rsid w:val="007B332A"/>
    <w:rsid w:val="007B4332"/>
    <w:rsid w:val="007B5076"/>
    <w:rsid w:val="007B5AC7"/>
    <w:rsid w:val="007B5F07"/>
    <w:rsid w:val="007B6D79"/>
    <w:rsid w:val="007B6D9E"/>
    <w:rsid w:val="007B72DB"/>
    <w:rsid w:val="007C0334"/>
    <w:rsid w:val="007C0E45"/>
    <w:rsid w:val="007C11C0"/>
    <w:rsid w:val="007C1A6E"/>
    <w:rsid w:val="007C1DCE"/>
    <w:rsid w:val="007C255C"/>
    <w:rsid w:val="007C25C8"/>
    <w:rsid w:val="007C2BC7"/>
    <w:rsid w:val="007C4A4C"/>
    <w:rsid w:val="007C4E84"/>
    <w:rsid w:val="007C4F93"/>
    <w:rsid w:val="007C5264"/>
    <w:rsid w:val="007C65A1"/>
    <w:rsid w:val="007C6B6E"/>
    <w:rsid w:val="007C6CF8"/>
    <w:rsid w:val="007C71BE"/>
    <w:rsid w:val="007C7A67"/>
    <w:rsid w:val="007C7DD5"/>
    <w:rsid w:val="007D033D"/>
    <w:rsid w:val="007D0898"/>
    <w:rsid w:val="007D1297"/>
    <w:rsid w:val="007D15C7"/>
    <w:rsid w:val="007D192E"/>
    <w:rsid w:val="007D2109"/>
    <w:rsid w:val="007D2FDD"/>
    <w:rsid w:val="007D322B"/>
    <w:rsid w:val="007D38A0"/>
    <w:rsid w:val="007D3E94"/>
    <w:rsid w:val="007D420B"/>
    <w:rsid w:val="007D44EE"/>
    <w:rsid w:val="007D4B4E"/>
    <w:rsid w:val="007D4B9B"/>
    <w:rsid w:val="007D4D90"/>
    <w:rsid w:val="007D51C5"/>
    <w:rsid w:val="007D526C"/>
    <w:rsid w:val="007D57C4"/>
    <w:rsid w:val="007D593E"/>
    <w:rsid w:val="007D598A"/>
    <w:rsid w:val="007D5A10"/>
    <w:rsid w:val="007D5F78"/>
    <w:rsid w:val="007D6180"/>
    <w:rsid w:val="007D61CD"/>
    <w:rsid w:val="007D6A3B"/>
    <w:rsid w:val="007D6F2A"/>
    <w:rsid w:val="007D77F6"/>
    <w:rsid w:val="007D7C4D"/>
    <w:rsid w:val="007D7D26"/>
    <w:rsid w:val="007E1203"/>
    <w:rsid w:val="007E1552"/>
    <w:rsid w:val="007E1BFA"/>
    <w:rsid w:val="007E1E7D"/>
    <w:rsid w:val="007E21CE"/>
    <w:rsid w:val="007E2966"/>
    <w:rsid w:val="007E2B71"/>
    <w:rsid w:val="007E2D21"/>
    <w:rsid w:val="007E2ED3"/>
    <w:rsid w:val="007E3971"/>
    <w:rsid w:val="007E3A09"/>
    <w:rsid w:val="007E3A4B"/>
    <w:rsid w:val="007E4217"/>
    <w:rsid w:val="007E448C"/>
    <w:rsid w:val="007E47EF"/>
    <w:rsid w:val="007E5260"/>
    <w:rsid w:val="007E5354"/>
    <w:rsid w:val="007E5466"/>
    <w:rsid w:val="007E5721"/>
    <w:rsid w:val="007E578A"/>
    <w:rsid w:val="007E6062"/>
    <w:rsid w:val="007E68A9"/>
    <w:rsid w:val="007E6FD1"/>
    <w:rsid w:val="007E7840"/>
    <w:rsid w:val="007E7A99"/>
    <w:rsid w:val="007F012D"/>
    <w:rsid w:val="007F03FD"/>
    <w:rsid w:val="007F13B8"/>
    <w:rsid w:val="007F21C3"/>
    <w:rsid w:val="007F2577"/>
    <w:rsid w:val="007F301E"/>
    <w:rsid w:val="007F37C2"/>
    <w:rsid w:val="007F4226"/>
    <w:rsid w:val="007F4A6C"/>
    <w:rsid w:val="007F5122"/>
    <w:rsid w:val="007F5592"/>
    <w:rsid w:val="007F5886"/>
    <w:rsid w:val="007F6679"/>
    <w:rsid w:val="007F6907"/>
    <w:rsid w:val="007F750C"/>
    <w:rsid w:val="007F77EF"/>
    <w:rsid w:val="007F7A82"/>
    <w:rsid w:val="007F7CB7"/>
    <w:rsid w:val="007F7E81"/>
    <w:rsid w:val="008001AC"/>
    <w:rsid w:val="00801722"/>
    <w:rsid w:val="00801A52"/>
    <w:rsid w:val="00802188"/>
    <w:rsid w:val="008021BB"/>
    <w:rsid w:val="0080220C"/>
    <w:rsid w:val="0080234A"/>
    <w:rsid w:val="00802B3D"/>
    <w:rsid w:val="00802CEB"/>
    <w:rsid w:val="0080329B"/>
    <w:rsid w:val="00803612"/>
    <w:rsid w:val="00803B12"/>
    <w:rsid w:val="0080425A"/>
    <w:rsid w:val="0080425C"/>
    <w:rsid w:val="00804BDF"/>
    <w:rsid w:val="00804D5C"/>
    <w:rsid w:val="00804E9D"/>
    <w:rsid w:val="00805288"/>
    <w:rsid w:val="008052CE"/>
    <w:rsid w:val="00805478"/>
    <w:rsid w:val="008060BD"/>
    <w:rsid w:val="008062E2"/>
    <w:rsid w:val="008063D9"/>
    <w:rsid w:val="0080642A"/>
    <w:rsid w:val="00806D57"/>
    <w:rsid w:val="00810121"/>
    <w:rsid w:val="00810346"/>
    <w:rsid w:val="00810A9A"/>
    <w:rsid w:val="00810FB4"/>
    <w:rsid w:val="00811293"/>
    <w:rsid w:val="008112C4"/>
    <w:rsid w:val="00811BA6"/>
    <w:rsid w:val="0081222E"/>
    <w:rsid w:val="00812B6C"/>
    <w:rsid w:val="00812BCB"/>
    <w:rsid w:val="0081338E"/>
    <w:rsid w:val="00813F42"/>
    <w:rsid w:val="008140EF"/>
    <w:rsid w:val="0081430F"/>
    <w:rsid w:val="008146AF"/>
    <w:rsid w:val="00814962"/>
    <w:rsid w:val="00814D58"/>
    <w:rsid w:val="00815364"/>
    <w:rsid w:val="00815D59"/>
    <w:rsid w:val="00815EC9"/>
    <w:rsid w:val="00816434"/>
    <w:rsid w:val="00816E39"/>
    <w:rsid w:val="0081729E"/>
    <w:rsid w:val="0081763E"/>
    <w:rsid w:val="00817C2E"/>
    <w:rsid w:val="00820867"/>
    <w:rsid w:val="0082091F"/>
    <w:rsid w:val="0082199F"/>
    <w:rsid w:val="00821BC5"/>
    <w:rsid w:val="00822553"/>
    <w:rsid w:val="008228B7"/>
    <w:rsid w:val="0082298F"/>
    <w:rsid w:val="008233E8"/>
    <w:rsid w:val="008237EC"/>
    <w:rsid w:val="00823F87"/>
    <w:rsid w:val="00824145"/>
    <w:rsid w:val="00824305"/>
    <w:rsid w:val="00824C7A"/>
    <w:rsid w:val="00824E71"/>
    <w:rsid w:val="00825184"/>
    <w:rsid w:val="008253FF"/>
    <w:rsid w:val="008258BC"/>
    <w:rsid w:val="00826903"/>
    <w:rsid w:val="00826C0C"/>
    <w:rsid w:val="00827242"/>
    <w:rsid w:val="008277C3"/>
    <w:rsid w:val="00827845"/>
    <w:rsid w:val="00827B72"/>
    <w:rsid w:val="00827C93"/>
    <w:rsid w:val="00827E52"/>
    <w:rsid w:val="0083023A"/>
    <w:rsid w:val="00830FB6"/>
    <w:rsid w:val="0083143B"/>
    <w:rsid w:val="0083146B"/>
    <w:rsid w:val="0083152E"/>
    <w:rsid w:val="008315CC"/>
    <w:rsid w:val="00831ADA"/>
    <w:rsid w:val="00831AF8"/>
    <w:rsid w:val="00831E73"/>
    <w:rsid w:val="00832495"/>
    <w:rsid w:val="00832E21"/>
    <w:rsid w:val="00832E67"/>
    <w:rsid w:val="00833C63"/>
    <w:rsid w:val="008346D5"/>
    <w:rsid w:val="00834DFD"/>
    <w:rsid w:val="00835562"/>
    <w:rsid w:val="00835838"/>
    <w:rsid w:val="008358E7"/>
    <w:rsid w:val="00836639"/>
    <w:rsid w:val="0083665B"/>
    <w:rsid w:val="00836C0D"/>
    <w:rsid w:val="00837276"/>
    <w:rsid w:val="00837628"/>
    <w:rsid w:val="00837F15"/>
    <w:rsid w:val="00840517"/>
    <w:rsid w:val="00840C55"/>
    <w:rsid w:val="0084121F"/>
    <w:rsid w:val="008415A8"/>
    <w:rsid w:val="0084160C"/>
    <w:rsid w:val="0084188D"/>
    <w:rsid w:val="0084215E"/>
    <w:rsid w:val="008426F4"/>
    <w:rsid w:val="0084280B"/>
    <w:rsid w:val="008428D2"/>
    <w:rsid w:val="00842C39"/>
    <w:rsid w:val="00842DC9"/>
    <w:rsid w:val="0084322D"/>
    <w:rsid w:val="0084357D"/>
    <w:rsid w:val="00843A37"/>
    <w:rsid w:val="00844497"/>
    <w:rsid w:val="008453E2"/>
    <w:rsid w:val="0084595F"/>
    <w:rsid w:val="00845C10"/>
    <w:rsid w:val="00845C11"/>
    <w:rsid w:val="00845FD2"/>
    <w:rsid w:val="008465E4"/>
    <w:rsid w:val="00846668"/>
    <w:rsid w:val="00846AC1"/>
    <w:rsid w:val="00846B18"/>
    <w:rsid w:val="0084714C"/>
    <w:rsid w:val="008472D4"/>
    <w:rsid w:val="00847351"/>
    <w:rsid w:val="0084747E"/>
    <w:rsid w:val="008476EF"/>
    <w:rsid w:val="00847A2C"/>
    <w:rsid w:val="00847E0E"/>
    <w:rsid w:val="0085065D"/>
    <w:rsid w:val="00851382"/>
    <w:rsid w:val="00851410"/>
    <w:rsid w:val="008514C6"/>
    <w:rsid w:val="00851971"/>
    <w:rsid w:val="0085266A"/>
    <w:rsid w:val="008526FA"/>
    <w:rsid w:val="00853224"/>
    <w:rsid w:val="0085351A"/>
    <w:rsid w:val="008535D6"/>
    <w:rsid w:val="00853A3C"/>
    <w:rsid w:val="008549ED"/>
    <w:rsid w:val="00854BD4"/>
    <w:rsid w:val="00855089"/>
    <w:rsid w:val="00855272"/>
    <w:rsid w:val="008552A8"/>
    <w:rsid w:val="00855D6D"/>
    <w:rsid w:val="00856553"/>
    <w:rsid w:val="00856600"/>
    <w:rsid w:val="00856B20"/>
    <w:rsid w:val="00856C3C"/>
    <w:rsid w:val="00856C8F"/>
    <w:rsid w:val="00856F5D"/>
    <w:rsid w:val="00857189"/>
    <w:rsid w:val="008571A0"/>
    <w:rsid w:val="008578D0"/>
    <w:rsid w:val="00857F9A"/>
    <w:rsid w:val="00857FFA"/>
    <w:rsid w:val="0086027B"/>
    <w:rsid w:val="00860C7F"/>
    <w:rsid w:val="008615DC"/>
    <w:rsid w:val="00861B68"/>
    <w:rsid w:val="00861CCB"/>
    <w:rsid w:val="00861E14"/>
    <w:rsid w:val="00861FE7"/>
    <w:rsid w:val="00862A4A"/>
    <w:rsid w:val="008630D7"/>
    <w:rsid w:val="0086377B"/>
    <w:rsid w:val="0086387A"/>
    <w:rsid w:val="0086388B"/>
    <w:rsid w:val="00863C7C"/>
    <w:rsid w:val="00863F81"/>
    <w:rsid w:val="00864108"/>
    <w:rsid w:val="00864BF8"/>
    <w:rsid w:val="00866723"/>
    <w:rsid w:val="00867398"/>
    <w:rsid w:val="00867767"/>
    <w:rsid w:val="0087007B"/>
    <w:rsid w:val="008706CE"/>
    <w:rsid w:val="008710C2"/>
    <w:rsid w:val="0087119E"/>
    <w:rsid w:val="008711F6"/>
    <w:rsid w:val="008714B3"/>
    <w:rsid w:val="00871CBB"/>
    <w:rsid w:val="00871FE1"/>
    <w:rsid w:val="008720FC"/>
    <w:rsid w:val="00872532"/>
    <w:rsid w:val="008727B5"/>
    <w:rsid w:val="00872980"/>
    <w:rsid w:val="00872ED1"/>
    <w:rsid w:val="008733DF"/>
    <w:rsid w:val="00874D24"/>
    <w:rsid w:val="00874D69"/>
    <w:rsid w:val="00874DB7"/>
    <w:rsid w:val="00875698"/>
    <w:rsid w:val="00875942"/>
    <w:rsid w:val="008765DB"/>
    <w:rsid w:val="00876963"/>
    <w:rsid w:val="00876CF6"/>
    <w:rsid w:val="00877765"/>
    <w:rsid w:val="00877EA6"/>
    <w:rsid w:val="00880C0F"/>
    <w:rsid w:val="00880F47"/>
    <w:rsid w:val="008811C7"/>
    <w:rsid w:val="0088131D"/>
    <w:rsid w:val="00881C8E"/>
    <w:rsid w:val="00881CB5"/>
    <w:rsid w:val="0088255C"/>
    <w:rsid w:val="00882DC3"/>
    <w:rsid w:val="008830F4"/>
    <w:rsid w:val="008831E9"/>
    <w:rsid w:val="00883580"/>
    <w:rsid w:val="00883B1C"/>
    <w:rsid w:val="0088437A"/>
    <w:rsid w:val="0088484E"/>
    <w:rsid w:val="00884961"/>
    <w:rsid w:val="00886026"/>
    <w:rsid w:val="00886243"/>
    <w:rsid w:val="008862F6"/>
    <w:rsid w:val="0088669E"/>
    <w:rsid w:val="00886787"/>
    <w:rsid w:val="00886B87"/>
    <w:rsid w:val="00886CD4"/>
    <w:rsid w:val="00886FAC"/>
    <w:rsid w:val="00887267"/>
    <w:rsid w:val="0088745F"/>
    <w:rsid w:val="00887824"/>
    <w:rsid w:val="008904E5"/>
    <w:rsid w:val="00890D96"/>
    <w:rsid w:val="00890E65"/>
    <w:rsid w:val="00891C08"/>
    <w:rsid w:val="00891CE5"/>
    <w:rsid w:val="0089219E"/>
    <w:rsid w:val="00892473"/>
    <w:rsid w:val="00892DF4"/>
    <w:rsid w:val="0089307D"/>
    <w:rsid w:val="00893145"/>
    <w:rsid w:val="00893185"/>
    <w:rsid w:val="00893729"/>
    <w:rsid w:val="008938C5"/>
    <w:rsid w:val="00893A3F"/>
    <w:rsid w:val="008949F5"/>
    <w:rsid w:val="00894D1E"/>
    <w:rsid w:val="00895033"/>
    <w:rsid w:val="00895711"/>
    <w:rsid w:val="00895B7B"/>
    <w:rsid w:val="00895C76"/>
    <w:rsid w:val="00895EA1"/>
    <w:rsid w:val="00896075"/>
    <w:rsid w:val="00896148"/>
    <w:rsid w:val="0089665C"/>
    <w:rsid w:val="008967BA"/>
    <w:rsid w:val="008969FA"/>
    <w:rsid w:val="008974AD"/>
    <w:rsid w:val="008975E2"/>
    <w:rsid w:val="008975E6"/>
    <w:rsid w:val="008A0658"/>
    <w:rsid w:val="008A0664"/>
    <w:rsid w:val="008A0933"/>
    <w:rsid w:val="008A0B02"/>
    <w:rsid w:val="008A0DEB"/>
    <w:rsid w:val="008A12B8"/>
    <w:rsid w:val="008A1343"/>
    <w:rsid w:val="008A13BA"/>
    <w:rsid w:val="008A1411"/>
    <w:rsid w:val="008A1ADB"/>
    <w:rsid w:val="008A1F0C"/>
    <w:rsid w:val="008A21AA"/>
    <w:rsid w:val="008A3120"/>
    <w:rsid w:val="008A3360"/>
    <w:rsid w:val="008A360C"/>
    <w:rsid w:val="008A3C68"/>
    <w:rsid w:val="008A3D06"/>
    <w:rsid w:val="008A3FFA"/>
    <w:rsid w:val="008A440C"/>
    <w:rsid w:val="008A48E3"/>
    <w:rsid w:val="008A4D9C"/>
    <w:rsid w:val="008A561F"/>
    <w:rsid w:val="008A5B35"/>
    <w:rsid w:val="008A5FDC"/>
    <w:rsid w:val="008A667A"/>
    <w:rsid w:val="008A6DEE"/>
    <w:rsid w:val="008A7511"/>
    <w:rsid w:val="008A75AF"/>
    <w:rsid w:val="008A7845"/>
    <w:rsid w:val="008A79D7"/>
    <w:rsid w:val="008A7BD4"/>
    <w:rsid w:val="008A7E48"/>
    <w:rsid w:val="008B003F"/>
    <w:rsid w:val="008B01FD"/>
    <w:rsid w:val="008B02EF"/>
    <w:rsid w:val="008B1727"/>
    <w:rsid w:val="008B1A63"/>
    <w:rsid w:val="008B205D"/>
    <w:rsid w:val="008B2E46"/>
    <w:rsid w:val="008B3646"/>
    <w:rsid w:val="008B3917"/>
    <w:rsid w:val="008B3995"/>
    <w:rsid w:val="008B3C93"/>
    <w:rsid w:val="008B3DC2"/>
    <w:rsid w:val="008B4284"/>
    <w:rsid w:val="008B4809"/>
    <w:rsid w:val="008B4929"/>
    <w:rsid w:val="008B4BD0"/>
    <w:rsid w:val="008B61E8"/>
    <w:rsid w:val="008B629A"/>
    <w:rsid w:val="008B675D"/>
    <w:rsid w:val="008B6865"/>
    <w:rsid w:val="008B6A0F"/>
    <w:rsid w:val="008B6B8F"/>
    <w:rsid w:val="008B7521"/>
    <w:rsid w:val="008B784C"/>
    <w:rsid w:val="008C0123"/>
    <w:rsid w:val="008C0158"/>
    <w:rsid w:val="008C113F"/>
    <w:rsid w:val="008C170E"/>
    <w:rsid w:val="008C18FD"/>
    <w:rsid w:val="008C191A"/>
    <w:rsid w:val="008C1DE8"/>
    <w:rsid w:val="008C2B6F"/>
    <w:rsid w:val="008C3012"/>
    <w:rsid w:val="008C44B2"/>
    <w:rsid w:val="008C4726"/>
    <w:rsid w:val="008C48B3"/>
    <w:rsid w:val="008C4DD6"/>
    <w:rsid w:val="008C61CB"/>
    <w:rsid w:val="008C679C"/>
    <w:rsid w:val="008C6829"/>
    <w:rsid w:val="008C706B"/>
    <w:rsid w:val="008C76B1"/>
    <w:rsid w:val="008C7A44"/>
    <w:rsid w:val="008C7E12"/>
    <w:rsid w:val="008D0404"/>
    <w:rsid w:val="008D0467"/>
    <w:rsid w:val="008D09D0"/>
    <w:rsid w:val="008D0CE7"/>
    <w:rsid w:val="008D0F67"/>
    <w:rsid w:val="008D12AA"/>
    <w:rsid w:val="008D1540"/>
    <w:rsid w:val="008D157B"/>
    <w:rsid w:val="008D1A99"/>
    <w:rsid w:val="008D2070"/>
    <w:rsid w:val="008D28DA"/>
    <w:rsid w:val="008D2952"/>
    <w:rsid w:val="008D2999"/>
    <w:rsid w:val="008D316F"/>
    <w:rsid w:val="008D36CC"/>
    <w:rsid w:val="008D3C36"/>
    <w:rsid w:val="008D441A"/>
    <w:rsid w:val="008D4AC2"/>
    <w:rsid w:val="008D4CA6"/>
    <w:rsid w:val="008D4F5E"/>
    <w:rsid w:val="008D5234"/>
    <w:rsid w:val="008D54F0"/>
    <w:rsid w:val="008D55A8"/>
    <w:rsid w:val="008D66F0"/>
    <w:rsid w:val="008D6B5E"/>
    <w:rsid w:val="008D6C0D"/>
    <w:rsid w:val="008D6CE2"/>
    <w:rsid w:val="008E02AD"/>
    <w:rsid w:val="008E0A2C"/>
    <w:rsid w:val="008E145E"/>
    <w:rsid w:val="008E205A"/>
    <w:rsid w:val="008E25EF"/>
    <w:rsid w:val="008E2969"/>
    <w:rsid w:val="008E2A0F"/>
    <w:rsid w:val="008E31F6"/>
    <w:rsid w:val="008E3918"/>
    <w:rsid w:val="008E3D27"/>
    <w:rsid w:val="008E3F58"/>
    <w:rsid w:val="008E43A1"/>
    <w:rsid w:val="008E452C"/>
    <w:rsid w:val="008E45A5"/>
    <w:rsid w:val="008E4927"/>
    <w:rsid w:val="008E4ACF"/>
    <w:rsid w:val="008E4DC8"/>
    <w:rsid w:val="008E5C54"/>
    <w:rsid w:val="008E5D50"/>
    <w:rsid w:val="008E5E54"/>
    <w:rsid w:val="008E5FE4"/>
    <w:rsid w:val="008E6279"/>
    <w:rsid w:val="008E6430"/>
    <w:rsid w:val="008E6925"/>
    <w:rsid w:val="008E71EC"/>
    <w:rsid w:val="008E7635"/>
    <w:rsid w:val="008E7DAA"/>
    <w:rsid w:val="008F02E3"/>
    <w:rsid w:val="008F0D70"/>
    <w:rsid w:val="008F0E3D"/>
    <w:rsid w:val="008F105C"/>
    <w:rsid w:val="008F111E"/>
    <w:rsid w:val="008F12DD"/>
    <w:rsid w:val="008F1769"/>
    <w:rsid w:val="008F1910"/>
    <w:rsid w:val="008F1CB6"/>
    <w:rsid w:val="008F1CF5"/>
    <w:rsid w:val="008F1E4C"/>
    <w:rsid w:val="008F248A"/>
    <w:rsid w:val="008F26A1"/>
    <w:rsid w:val="008F297D"/>
    <w:rsid w:val="008F32C9"/>
    <w:rsid w:val="008F333B"/>
    <w:rsid w:val="008F374B"/>
    <w:rsid w:val="008F398E"/>
    <w:rsid w:val="008F4186"/>
    <w:rsid w:val="008F435F"/>
    <w:rsid w:val="008F4A91"/>
    <w:rsid w:val="008F4C71"/>
    <w:rsid w:val="008F4F19"/>
    <w:rsid w:val="008F52B5"/>
    <w:rsid w:val="008F5503"/>
    <w:rsid w:val="008F58EC"/>
    <w:rsid w:val="008F6CFF"/>
    <w:rsid w:val="008F71A2"/>
    <w:rsid w:val="008F7988"/>
    <w:rsid w:val="008F7B4D"/>
    <w:rsid w:val="008F7DC0"/>
    <w:rsid w:val="00900652"/>
    <w:rsid w:val="00900C9F"/>
    <w:rsid w:val="00901A1F"/>
    <w:rsid w:val="00901DC2"/>
    <w:rsid w:val="00901EB0"/>
    <w:rsid w:val="00902257"/>
    <w:rsid w:val="009024FC"/>
    <w:rsid w:val="0090317E"/>
    <w:rsid w:val="00903B7F"/>
    <w:rsid w:val="00903F92"/>
    <w:rsid w:val="0090427B"/>
    <w:rsid w:val="0090519E"/>
    <w:rsid w:val="0090527D"/>
    <w:rsid w:val="00906640"/>
    <w:rsid w:val="00906A6B"/>
    <w:rsid w:val="00907201"/>
    <w:rsid w:val="00907202"/>
    <w:rsid w:val="00907887"/>
    <w:rsid w:val="009100D9"/>
    <w:rsid w:val="0091022B"/>
    <w:rsid w:val="009103E1"/>
    <w:rsid w:val="00910516"/>
    <w:rsid w:val="00910620"/>
    <w:rsid w:val="009108EB"/>
    <w:rsid w:val="00910FB1"/>
    <w:rsid w:val="009110DE"/>
    <w:rsid w:val="00911276"/>
    <w:rsid w:val="009126B0"/>
    <w:rsid w:val="00912909"/>
    <w:rsid w:val="00913811"/>
    <w:rsid w:val="00913C35"/>
    <w:rsid w:val="00915321"/>
    <w:rsid w:val="0091592B"/>
    <w:rsid w:val="00915A8F"/>
    <w:rsid w:val="0091636E"/>
    <w:rsid w:val="009166F0"/>
    <w:rsid w:val="00916D31"/>
    <w:rsid w:val="00917703"/>
    <w:rsid w:val="00917A52"/>
    <w:rsid w:val="0092058F"/>
    <w:rsid w:val="00920ACB"/>
    <w:rsid w:val="00921525"/>
    <w:rsid w:val="00921613"/>
    <w:rsid w:val="00921651"/>
    <w:rsid w:val="009219FE"/>
    <w:rsid w:val="00921CA0"/>
    <w:rsid w:val="009224DF"/>
    <w:rsid w:val="00922845"/>
    <w:rsid w:val="00922D8E"/>
    <w:rsid w:val="009230B1"/>
    <w:rsid w:val="00923141"/>
    <w:rsid w:val="00923179"/>
    <w:rsid w:val="009232ED"/>
    <w:rsid w:val="009235BA"/>
    <w:rsid w:val="00923AB0"/>
    <w:rsid w:val="00924528"/>
    <w:rsid w:val="00924E7F"/>
    <w:rsid w:val="009253A7"/>
    <w:rsid w:val="00926137"/>
    <w:rsid w:val="00926D0F"/>
    <w:rsid w:val="00926EA4"/>
    <w:rsid w:val="00926F67"/>
    <w:rsid w:val="00927217"/>
    <w:rsid w:val="00927363"/>
    <w:rsid w:val="009274BC"/>
    <w:rsid w:val="009274E4"/>
    <w:rsid w:val="009279EC"/>
    <w:rsid w:val="0093025C"/>
    <w:rsid w:val="0093040A"/>
    <w:rsid w:val="00930618"/>
    <w:rsid w:val="00930657"/>
    <w:rsid w:val="00930DF6"/>
    <w:rsid w:val="00931B44"/>
    <w:rsid w:val="00931FA9"/>
    <w:rsid w:val="00932539"/>
    <w:rsid w:val="00932A26"/>
    <w:rsid w:val="00933005"/>
    <w:rsid w:val="0093315B"/>
    <w:rsid w:val="00933367"/>
    <w:rsid w:val="009335A6"/>
    <w:rsid w:val="00933D65"/>
    <w:rsid w:val="00933DD4"/>
    <w:rsid w:val="00933E54"/>
    <w:rsid w:val="00933F5A"/>
    <w:rsid w:val="00934059"/>
    <w:rsid w:val="00934502"/>
    <w:rsid w:val="00934B15"/>
    <w:rsid w:val="0093557B"/>
    <w:rsid w:val="00935D53"/>
    <w:rsid w:val="00935E59"/>
    <w:rsid w:val="009360EA"/>
    <w:rsid w:val="0093686A"/>
    <w:rsid w:val="00936ED0"/>
    <w:rsid w:val="0093717C"/>
    <w:rsid w:val="009401F3"/>
    <w:rsid w:val="00940751"/>
    <w:rsid w:val="009418DC"/>
    <w:rsid w:val="0094192C"/>
    <w:rsid w:val="00941A51"/>
    <w:rsid w:val="00942095"/>
    <w:rsid w:val="009426A0"/>
    <w:rsid w:val="00942F10"/>
    <w:rsid w:val="00943F04"/>
    <w:rsid w:val="0094439E"/>
    <w:rsid w:val="009449B6"/>
    <w:rsid w:val="009449B9"/>
    <w:rsid w:val="00944D5B"/>
    <w:rsid w:val="009460BF"/>
    <w:rsid w:val="00946109"/>
    <w:rsid w:val="00946FC5"/>
    <w:rsid w:val="0094703D"/>
    <w:rsid w:val="00947466"/>
    <w:rsid w:val="00947593"/>
    <w:rsid w:val="00951047"/>
    <w:rsid w:val="00952029"/>
    <w:rsid w:val="00952C00"/>
    <w:rsid w:val="00954104"/>
    <w:rsid w:val="00954126"/>
    <w:rsid w:val="00954A96"/>
    <w:rsid w:val="00954B3D"/>
    <w:rsid w:val="00956187"/>
    <w:rsid w:val="0095619B"/>
    <w:rsid w:val="009561C3"/>
    <w:rsid w:val="00956D5E"/>
    <w:rsid w:val="00956DC1"/>
    <w:rsid w:val="00957801"/>
    <w:rsid w:val="00957A7C"/>
    <w:rsid w:val="00960152"/>
    <w:rsid w:val="009606E3"/>
    <w:rsid w:val="0096075C"/>
    <w:rsid w:val="00960B13"/>
    <w:rsid w:val="0096121D"/>
    <w:rsid w:val="00961B69"/>
    <w:rsid w:val="00961CE9"/>
    <w:rsid w:val="00961D52"/>
    <w:rsid w:val="00961F3C"/>
    <w:rsid w:val="0096236D"/>
    <w:rsid w:val="00962AC9"/>
    <w:rsid w:val="00963AA6"/>
    <w:rsid w:val="00963B2C"/>
    <w:rsid w:val="0096411F"/>
    <w:rsid w:val="00964496"/>
    <w:rsid w:val="009644FA"/>
    <w:rsid w:val="00964677"/>
    <w:rsid w:val="0096471D"/>
    <w:rsid w:val="0096475A"/>
    <w:rsid w:val="00964E9C"/>
    <w:rsid w:val="00964FA5"/>
    <w:rsid w:val="00965251"/>
    <w:rsid w:val="009667C5"/>
    <w:rsid w:val="00967BB3"/>
    <w:rsid w:val="009701AD"/>
    <w:rsid w:val="00970F25"/>
    <w:rsid w:val="00971597"/>
    <w:rsid w:val="00971BFA"/>
    <w:rsid w:val="00972F0A"/>
    <w:rsid w:val="009730E3"/>
    <w:rsid w:val="0097361F"/>
    <w:rsid w:val="00973FE4"/>
    <w:rsid w:val="0097400A"/>
    <w:rsid w:val="0097407A"/>
    <w:rsid w:val="0097429A"/>
    <w:rsid w:val="0097534B"/>
    <w:rsid w:val="009758AD"/>
    <w:rsid w:val="00976462"/>
    <w:rsid w:val="009775E2"/>
    <w:rsid w:val="00977820"/>
    <w:rsid w:val="00977A7E"/>
    <w:rsid w:val="00980268"/>
    <w:rsid w:val="00980784"/>
    <w:rsid w:val="0098092C"/>
    <w:rsid w:val="009813B3"/>
    <w:rsid w:val="00981724"/>
    <w:rsid w:val="00981C63"/>
    <w:rsid w:val="00981EA7"/>
    <w:rsid w:val="0098212C"/>
    <w:rsid w:val="00982BBE"/>
    <w:rsid w:val="00983D07"/>
    <w:rsid w:val="009843BA"/>
    <w:rsid w:val="00984639"/>
    <w:rsid w:val="00984848"/>
    <w:rsid w:val="00984B1C"/>
    <w:rsid w:val="00984E4A"/>
    <w:rsid w:val="009850DA"/>
    <w:rsid w:val="00985804"/>
    <w:rsid w:val="00985D8E"/>
    <w:rsid w:val="00985F73"/>
    <w:rsid w:val="00985FFE"/>
    <w:rsid w:val="009860DB"/>
    <w:rsid w:val="009862AA"/>
    <w:rsid w:val="0098654A"/>
    <w:rsid w:val="0098658D"/>
    <w:rsid w:val="0098749B"/>
    <w:rsid w:val="00987AB5"/>
    <w:rsid w:val="00987BC6"/>
    <w:rsid w:val="0099001C"/>
    <w:rsid w:val="009905B2"/>
    <w:rsid w:val="00991267"/>
    <w:rsid w:val="00991606"/>
    <w:rsid w:val="009921BA"/>
    <w:rsid w:val="00992378"/>
    <w:rsid w:val="009923A3"/>
    <w:rsid w:val="00992781"/>
    <w:rsid w:val="00992852"/>
    <w:rsid w:val="00992AD9"/>
    <w:rsid w:val="009935D4"/>
    <w:rsid w:val="009938AA"/>
    <w:rsid w:val="00994007"/>
    <w:rsid w:val="0099409C"/>
    <w:rsid w:val="0099442B"/>
    <w:rsid w:val="009953EC"/>
    <w:rsid w:val="00995458"/>
    <w:rsid w:val="00995D82"/>
    <w:rsid w:val="00996272"/>
    <w:rsid w:val="009962A2"/>
    <w:rsid w:val="00997203"/>
    <w:rsid w:val="00997CB6"/>
    <w:rsid w:val="009A049C"/>
    <w:rsid w:val="009A177C"/>
    <w:rsid w:val="009A1B67"/>
    <w:rsid w:val="009A1CED"/>
    <w:rsid w:val="009A1E5B"/>
    <w:rsid w:val="009A24CA"/>
    <w:rsid w:val="009A2EFE"/>
    <w:rsid w:val="009A3543"/>
    <w:rsid w:val="009A4219"/>
    <w:rsid w:val="009A4C0C"/>
    <w:rsid w:val="009A50F3"/>
    <w:rsid w:val="009A5300"/>
    <w:rsid w:val="009A5597"/>
    <w:rsid w:val="009A5674"/>
    <w:rsid w:val="009A57B7"/>
    <w:rsid w:val="009A5B84"/>
    <w:rsid w:val="009A5B8D"/>
    <w:rsid w:val="009A5C3C"/>
    <w:rsid w:val="009A5E89"/>
    <w:rsid w:val="009A6114"/>
    <w:rsid w:val="009A6546"/>
    <w:rsid w:val="009A6570"/>
    <w:rsid w:val="009A6CFF"/>
    <w:rsid w:val="009A6E85"/>
    <w:rsid w:val="009A78F9"/>
    <w:rsid w:val="009B0801"/>
    <w:rsid w:val="009B0891"/>
    <w:rsid w:val="009B0A91"/>
    <w:rsid w:val="009B0B09"/>
    <w:rsid w:val="009B107C"/>
    <w:rsid w:val="009B1763"/>
    <w:rsid w:val="009B1879"/>
    <w:rsid w:val="009B1A53"/>
    <w:rsid w:val="009B2DE8"/>
    <w:rsid w:val="009B3442"/>
    <w:rsid w:val="009B3B3C"/>
    <w:rsid w:val="009B3D9B"/>
    <w:rsid w:val="009B4570"/>
    <w:rsid w:val="009B471C"/>
    <w:rsid w:val="009B4BA0"/>
    <w:rsid w:val="009B52A7"/>
    <w:rsid w:val="009B56BA"/>
    <w:rsid w:val="009B5AB4"/>
    <w:rsid w:val="009B5B17"/>
    <w:rsid w:val="009B5E13"/>
    <w:rsid w:val="009B6979"/>
    <w:rsid w:val="009B7511"/>
    <w:rsid w:val="009B76C1"/>
    <w:rsid w:val="009B7B3C"/>
    <w:rsid w:val="009C0017"/>
    <w:rsid w:val="009C025C"/>
    <w:rsid w:val="009C06AD"/>
    <w:rsid w:val="009C139C"/>
    <w:rsid w:val="009C16D0"/>
    <w:rsid w:val="009C203B"/>
    <w:rsid w:val="009C215F"/>
    <w:rsid w:val="009C288E"/>
    <w:rsid w:val="009C2B2F"/>
    <w:rsid w:val="009C2E0F"/>
    <w:rsid w:val="009C3170"/>
    <w:rsid w:val="009C3333"/>
    <w:rsid w:val="009C36F6"/>
    <w:rsid w:val="009C467B"/>
    <w:rsid w:val="009C4A1E"/>
    <w:rsid w:val="009C5345"/>
    <w:rsid w:val="009C54CA"/>
    <w:rsid w:val="009C557A"/>
    <w:rsid w:val="009C58A1"/>
    <w:rsid w:val="009C591C"/>
    <w:rsid w:val="009C5988"/>
    <w:rsid w:val="009C5E00"/>
    <w:rsid w:val="009C60DD"/>
    <w:rsid w:val="009C6AB4"/>
    <w:rsid w:val="009C6E24"/>
    <w:rsid w:val="009C72B8"/>
    <w:rsid w:val="009C7641"/>
    <w:rsid w:val="009C78DA"/>
    <w:rsid w:val="009D00AD"/>
    <w:rsid w:val="009D0197"/>
    <w:rsid w:val="009D02E0"/>
    <w:rsid w:val="009D07A8"/>
    <w:rsid w:val="009D0BF3"/>
    <w:rsid w:val="009D1123"/>
    <w:rsid w:val="009D139E"/>
    <w:rsid w:val="009D15A0"/>
    <w:rsid w:val="009D189F"/>
    <w:rsid w:val="009D1B93"/>
    <w:rsid w:val="009D1E89"/>
    <w:rsid w:val="009D2807"/>
    <w:rsid w:val="009D2AD6"/>
    <w:rsid w:val="009D2BBC"/>
    <w:rsid w:val="009D3348"/>
    <w:rsid w:val="009D3836"/>
    <w:rsid w:val="009D39EE"/>
    <w:rsid w:val="009D42B3"/>
    <w:rsid w:val="009D518D"/>
    <w:rsid w:val="009D5200"/>
    <w:rsid w:val="009D53CE"/>
    <w:rsid w:val="009D63C0"/>
    <w:rsid w:val="009D65CF"/>
    <w:rsid w:val="009D6A08"/>
    <w:rsid w:val="009D6E4A"/>
    <w:rsid w:val="009E04CA"/>
    <w:rsid w:val="009E0B46"/>
    <w:rsid w:val="009E0B6A"/>
    <w:rsid w:val="009E12BF"/>
    <w:rsid w:val="009E1862"/>
    <w:rsid w:val="009E18CB"/>
    <w:rsid w:val="009E1A2B"/>
    <w:rsid w:val="009E1EF1"/>
    <w:rsid w:val="009E1EF2"/>
    <w:rsid w:val="009E25D7"/>
    <w:rsid w:val="009E2BA3"/>
    <w:rsid w:val="009E32F3"/>
    <w:rsid w:val="009E38FD"/>
    <w:rsid w:val="009E3B71"/>
    <w:rsid w:val="009E4C9E"/>
    <w:rsid w:val="009E5596"/>
    <w:rsid w:val="009E59AA"/>
    <w:rsid w:val="009E5AE0"/>
    <w:rsid w:val="009E607F"/>
    <w:rsid w:val="009E6531"/>
    <w:rsid w:val="009E686B"/>
    <w:rsid w:val="009E6A09"/>
    <w:rsid w:val="009E6E28"/>
    <w:rsid w:val="009E7A3E"/>
    <w:rsid w:val="009E7E25"/>
    <w:rsid w:val="009E7FA1"/>
    <w:rsid w:val="009F09CC"/>
    <w:rsid w:val="009F14A9"/>
    <w:rsid w:val="009F1E8D"/>
    <w:rsid w:val="009F27E8"/>
    <w:rsid w:val="009F34AE"/>
    <w:rsid w:val="009F3587"/>
    <w:rsid w:val="009F3595"/>
    <w:rsid w:val="009F38B1"/>
    <w:rsid w:val="009F3BB6"/>
    <w:rsid w:val="009F468D"/>
    <w:rsid w:val="009F46AD"/>
    <w:rsid w:val="009F48BD"/>
    <w:rsid w:val="009F4B55"/>
    <w:rsid w:val="009F4FCA"/>
    <w:rsid w:val="009F5585"/>
    <w:rsid w:val="009F5A5F"/>
    <w:rsid w:val="009F6248"/>
    <w:rsid w:val="009F65C5"/>
    <w:rsid w:val="009F710D"/>
    <w:rsid w:val="009F7D92"/>
    <w:rsid w:val="00A00751"/>
    <w:rsid w:val="00A009B3"/>
    <w:rsid w:val="00A00A7B"/>
    <w:rsid w:val="00A00D6D"/>
    <w:rsid w:val="00A01328"/>
    <w:rsid w:val="00A0145C"/>
    <w:rsid w:val="00A01B79"/>
    <w:rsid w:val="00A02168"/>
    <w:rsid w:val="00A022CD"/>
    <w:rsid w:val="00A023D8"/>
    <w:rsid w:val="00A023EA"/>
    <w:rsid w:val="00A0252A"/>
    <w:rsid w:val="00A026E1"/>
    <w:rsid w:val="00A02744"/>
    <w:rsid w:val="00A02C37"/>
    <w:rsid w:val="00A03512"/>
    <w:rsid w:val="00A03CD4"/>
    <w:rsid w:val="00A0414C"/>
    <w:rsid w:val="00A04BBE"/>
    <w:rsid w:val="00A04F51"/>
    <w:rsid w:val="00A05C3B"/>
    <w:rsid w:val="00A0609D"/>
    <w:rsid w:val="00A06402"/>
    <w:rsid w:val="00A06A3E"/>
    <w:rsid w:val="00A0747F"/>
    <w:rsid w:val="00A07860"/>
    <w:rsid w:val="00A07911"/>
    <w:rsid w:val="00A07938"/>
    <w:rsid w:val="00A10B33"/>
    <w:rsid w:val="00A11DAB"/>
    <w:rsid w:val="00A11FBF"/>
    <w:rsid w:val="00A12459"/>
    <w:rsid w:val="00A12693"/>
    <w:rsid w:val="00A12ABF"/>
    <w:rsid w:val="00A12AFE"/>
    <w:rsid w:val="00A13D4F"/>
    <w:rsid w:val="00A14071"/>
    <w:rsid w:val="00A14826"/>
    <w:rsid w:val="00A14CF6"/>
    <w:rsid w:val="00A14E98"/>
    <w:rsid w:val="00A155D3"/>
    <w:rsid w:val="00A1576E"/>
    <w:rsid w:val="00A15BB4"/>
    <w:rsid w:val="00A1641C"/>
    <w:rsid w:val="00A16D5F"/>
    <w:rsid w:val="00A176BB"/>
    <w:rsid w:val="00A179E9"/>
    <w:rsid w:val="00A17C97"/>
    <w:rsid w:val="00A20A90"/>
    <w:rsid w:val="00A20EE3"/>
    <w:rsid w:val="00A21013"/>
    <w:rsid w:val="00A21358"/>
    <w:rsid w:val="00A21B57"/>
    <w:rsid w:val="00A21E4A"/>
    <w:rsid w:val="00A227A6"/>
    <w:rsid w:val="00A22953"/>
    <w:rsid w:val="00A22B65"/>
    <w:rsid w:val="00A230F1"/>
    <w:rsid w:val="00A2360D"/>
    <w:rsid w:val="00A23AED"/>
    <w:rsid w:val="00A23C6F"/>
    <w:rsid w:val="00A23E0E"/>
    <w:rsid w:val="00A23FCD"/>
    <w:rsid w:val="00A24440"/>
    <w:rsid w:val="00A245F5"/>
    <w:rsid w:val="00A247B3"/>
    <w:rsid w:val="00A25207"/>
    <w:rsid w:val="00A258C2"/>
    <w:rsid w:val="00A25CB5"/>
    <w:rsid w:val="00A25D48"/>
    <w:rsid w:val="00A26511"/>
    <w:rsid w:val="00A27039"/>
    <w:rsid w:val="00A270F7"/>
    <w:rsid w:val="00A273FE"/>
    <w:rsid w:val="00A275EE"/>
    <w:rsid w:val="00A27617"/>
    <w:rsid w:val="00A27BA3"/>
    <w:rsid w:val="00A27D38"/>
    <w:rsid w:val="00A27FCF"/>
    <w:rsid w:val="00A300D6"/>
    <w:rsid w:val="00A30B85"/>
    <w:rsid w:val="00A30BCD"/>
    <w:rsid w:val="00A31221"/>
    <w:rsid w:val="00A3159C"/>
    <w:rsid w:val="00A315E4"/>
    <w:rsid w:val="00A31A32"/>
    <w:rsid w:val="00A31B4C"/>
    <w:rsid w:val="00A32846"/>
    <w:rsid w:val="00A32F5E"/>
    <w:rsid w:val="00A3321B"/>
    <w:rsid w:val="00A33705"/>
    <w:rsid w:val="00A33735"/>
    <w:rsid w:val="00A33871"/>
    <w:rsid w:val="00A33B10"/>
    <w:rsid w:val="00A34105"/>
    <w:rsid w:val="00A344B5"/>
    <w:rsid w:val="00A34C1F"/>
    <w:rsid w:val="00A34D01"/>
    <w:rsid w:val="00A35A42"/>
    <w:rsid w:val="00A36291"/>
    <w:rsid w:val="00A36CD6"/>
    <w:rsid w:val="00A372EC"/>
    <w:rsid w:val="00A3759B"/>
    <w:rsid w:val="00A40275"/>
    <w:rsid w:val="00A41221"/>
    <w:rsid w:val="00A412E7"/>
    <w:rsid w:val="00A414ED"/>
    <w:rsid w:val="00A42199"/>
    <w:rsid w:val="00A424E0"/>
    <w:rsid w:val="00A42554"/>
    <w:rsid w:val="00A425A9"/>
    <w:rsid w:val="00A42D0B"/>
    <w:rsid w:val="00A42D47"/>
    <w:rsid w:val="00A42F56"/>
    <w:rsid w:val="00A4314C"/>
    <w:rsid w:val="00A43E68"/>
    <w:rsid w:val="00A44237"/>
    <w:rsid w:val="00A447EA"/>
    <w:rsid w:val="00A4486B"/>
    <w:rsid w:val="00A448CD"/>
    <w:rsid w:val="00A44A2A"/>
    <w:rsid w:val="00A454C3"/>
    <w:rsid w:val="00A4598F"/>
    <w:rsid w:val="00A45B4C"/>
    <w:rsid w:val="00A45DAD"/>
    <w:rsid w:val="00A465A6"/>
    <w:rsid w:val="00A4697A"/>
    <w:rsid w:val="00A47340"/>
    <w:rsid w:val="00A47660"/>
    <w:rsid w:val="00A477DB"/>
    <w:rsid w:val="00A47BC2"/>
    <w:rsid w:val="00A47F7C"/>
    <w:rsid w:val="00A50662"/>
    <w:rsid w:val="00A50722"/>
    <w:rsid w:val="00A51142"/>
    <w:rsid w:val="00A51589"/>
    <w:rsid w:val="00A519BD"/>
    <w:rsid w:val="00A51DC9"/>
    <w:rsid w:val="00A52954"/>
    <w:rsid w:val="00A52EF0"/>
    <w:rsid w:val="00A532D8"/>
    <w:rsid w:val="00A53679"/>
    <w:rsid w:val="00A53810"/>
    <w:rsid w:val="00A53926"/>
    <w:rsid w:val="00A53997"/>
    <w:rsid w:val="00A53C3E"/>
    <w:rsid w:val="00A53C6D"/>
    <w:rsid w:val="00A54560"/>
    <w:rsid w:val="00A54EB3"/>
    <w:rsid w:val="00A54FFB"/>
    <w:rsid w:val="00A550E3"/>
    <w:rsid w:val="00A5532D"/>
    <w:rsid w:val="00A554C7"/>
    <w:rsid w:val="00A55649"/>
    <w:rsid w:val="00A55898"/>
    <w:rsid w:val="00A5595B"/>
    <w:rsid w:val="00A55F01"/>
    <w:rsid w:val="00A55F7B"/>
    <w:rsid w:val="00A5607E"/>
    <w:rsid w:val="00A56442"/>
    <w:rsid w:val="00A568BC"/>
    <w:rsid w:val="00A56AA7"/>
    <w:rsid w:val="00A56D36"/>
    <w:rsid w:val="00A56E32"/>
    <w:rsid w:val="00A56E3E"/>
    <w:rsid w:val="00A57634"/>
    <w:rsid w:val="00A5770A"/>
    <w:rsid w:val="00A57E42"/>
    <w:rsid w:val="00A60D07"/>
    <w:rsid w:val="00A61708"/>
    <w:rsid w:val="00A618E9"/>
    <w:rsid w:val="00A62272"/>
    <w:rsid w:val="00A624E9"/>
    <w:rsid w:val="00A630FA"/>
    <w:rsid w:val="00A6334A"/>
    <w:rsid w:val="00A63CF4"/>
    <w:rsid w:val="00A63D38"/>
    <w:rsid w:val="00A63F9C"/>
    <w:rsid w:val="00A64488"/>
    <w:rsid w:val="00A644D1"/>
    <w:rsid w:val="00A64551"/>
    <w:rsid w:val="00A654F6"/>
    <w:rsid w:val="00A65F96"/>
    <w:rsid w:val="00A6623F"/>
    <w:rsid w:val="00A6650B"/>
    <w:rsid w:val="00A66533"/>
    <w:rsid w:val="00A66541"/>
    <w:rsid w:val="00A67119"/>
    <w:rsid w:val="00A67310"/>
    <w:rsid w:val="00A67B06"/>
    <w:rsid w:val="00A67EBC"/>
    <w:rsid w:val="00A709B5"/>
    <w:rsid w:val="00A71A5E"/>
    <w:rsid w:val="00A72166"/>
    <w:rsid w:val="00A723EB"/>
    <w:rsid w:val="00A725ED"/>
    <w:rsid w:val="00A72B28"/>
    <w:rsid w:val="00A72F4C"/>
    <w:rsid w:val="00A73640"/>
    <w:rsid w:val="00A73BD2"/>
    <w:rsid w:val="00A73CAA"/>
    <w:rsid w:val="00A73CD3"/>
    <w:rsid w:val="00A73DBC"/>
    <w:rsid w:val="00A73EA4"/>
    <w:rsid w:val="00A74030"/>
    <w:rsid w:val="00A7474E"/>
    <w:rsid w:val="00A748DE"/>
    <w:rsid w:val="00A749B2"/>
    <w:rsid w:val="00A74C49"/>
    <w:rsid w:val="00A751D4"/>
    <w:rsid w:val="00A75608"/>
    <w:rsid w:val="00A760BC"/>
    <w:rsid w:val="00A76ADD"/>
    <w:rsid w:val="00A7777A"/>
    <w:rsid w:val="00A779CB"/>
    <w:rsid w:val="00A804A4"/>
    <w:rsid w:val="00A807DE"/>
    <w:rsid w:val="00A80F18"/>
    <w:rsid w:val="00A81C05"/>
    <w:rsid w:val="00A82050"/>
    <w:rsid w:val="00A824D5"/>
    <w:rsid w:val="00A82F68"/>
    <w:rsid w:val="00A83366"/>
    <w:rsid w:val="00A833BA"/>
    <w:rsid w:val="00A835B5"/>
    <w:rsid w:val="00A839F7"/>
    <w:rsid w:val="00A84006"/>
    <w:rsid w:val="00A8425F"/>
    <w:rsid w:val="00A84864"/>
    <w:rsid w:val="00A85787"/>
    <w:rsid w:val="00A858FE"/>
    <w:rsid w:val="00A85A60"/>
    <w:rsid w:val="00A85B6A"/>
    <w:rsid w:val="00A85E63"/>
    <w:rsid w:val="00A860AD"/>
    <w:rsid w:val="00A86B64"/>
    <w:rsid w:val="00A87673"/>
    <w:rsid w:val="00A87A5D"/>
    <w:rsid w:val="00A905ED"/>
    <w:rsid w:val="00A90688"/>
    <w:rsid w:val="00A90916"/>
    <w:rsid w:val="00A913D1"/>
    <w:rsid w:val="00A914E0"/>
    <w:rsid w:val="00A91816"/>
    <w:rsid w:val="00A91A97"/>
    <w:rsid w:val="00A9216F"/>
    <w:rsid w:val="00A92311"/>
    <w:rsid w:val="00A923EA"/>
    <w:rsid w:val="00A928BA"/>
    <w:rsid w:val="00A932C6"/>
    <w:rsid w:val="00A93348"/>
    <w:rsid w:val="00A93A60"/>
    <w:rsid w:val="00A93BD9"/>
    <w:rsid w:val="00A942AE"/>
    <w:rsid w:val="00A94327"/>
    <w:rsid w:val="00A9499E"/>
    <w:rsid w:val="00A94DAC"/>
    <w:rsid w:val="00A94DD3"/>
    <w:rsid w:val="00A957E7"/>
    <w:rsid w:val="00A95F6C"/>
    <w:rsid w:val="00A96112"/>
    <w:rsid w:val="00A9627A"/>
    <w:rsid w:val="00A966D2"/>
    <w:rsid w:val="00A96815"/>
    <w:rsid w:val="00A97325"/>
    <w:rsid w:val="00A97487"/>
    <w:rsid w:val="00A97D3B"/>
    <w:rsid w:val="00AA02D5"/>
    <w:rsid w:val="00AA04C9"/>
    <w:rsid w:val="00AA08C0"/>
    <w:rsid w:val="00AA0B50"/>
    <w:rsid w:val="00AA14DA"/>
    <w:rsid w:val="00AA1754"/>
    <w:rsid w:val="00AA1C6A"/>
    <w:rsid w:val="00AA26ED"/>
    <w:rsid w:val="00AA28B5"/>
    <w:rsid w:val="00AA2A3D"/>
    <w:rsid w:val="00AA31A6"/>
    <w:rsid w:val="00AA331C"/>
    <w:rsid w:val="00AA3D98"/>
    <w:rsid w:val="00AA43BF"/>
    <w:rsid w:val="00AA4EB5"/>
    <w:rsid w:val="00AA55F2"/>
    <w:rsid w:val="00AA5B6D"/>
    <w:rsid w:val="00AA5EAB"/>
    <w:rsid w:val="00AA740E"/>
    <w:rsid w:val="00AA772A"/>
    <w:rsid w:val="00AA7750"/>
    <w:rsid w:val="00AA7844"/>
    <w:rsid w:val="00AA7CF8"/>
    <w:rsid w:val="00AB0A99"/>
    <w:rsid w:val="00AB0FE3"/>
    <w:rsid w:val="00AB11C5"/>
    <w:rsid w:val="00AB1B3A"/>
    <w:rsid w:val="00AB2705"/>
    <w:rsid w:val="00AB3184"/>
    <w:rsid w:val="00AB35A3"/>
    <w:rsid w:val="00AB3E0D"/>
    <w:rsid w:val="00AB401A"/>
    <w:rsid w:val="00AB42FB"/>
    <w:rsid w:val="00AB4B74"/>
    <w:rsid w:val="00AB4C65"/>
    <w:rsid w:val="00AB53E0"/>
    <w:rsid w:val="00AB55A9"/>
    <w:rsid w:val="00AB5B6E"/>
    <w:rsid w:val="00AB5CD4"/>
    <w:rsid w:val="00AB5D62"/>
    <w:rsid w:val="00AB6F50"/>
    <w:rsid w:val="00AB7002"/>
    <w:rsid w:val="00AB7517"/>
    <w:rsid w:val="00AB7A65"/>
    <w:rsid w:val="00AC07BE"/>
    <w:rsid w:val="00AC117E"/>
    <w:rsid w:val="00AC11F1"/>
    <w:rsid w:val="00AC133C"/>
    <w:rsid w:val="00AC1379"/>
    <w:rsid w:val="00AC1973"/>
    <w:rsid w:val="00AC1AE9"/>
    <w:rsid w:val="00AC1DF7"/>
    <w:rsid w:val="00AC2F2A"/>
    <w:rsid w:val="00AC301C"/>
    <w:rsid w:val="00AC351B"/>
    <w:rsid w:val="00AC38B1"/>
    <w:rsid w:val="00AC44EF"/>
    <w:rsid w:val="00AC455E"/>
    <w:rsid w:val="00AC48AD"/>
    <w:rsid w:val="00AC4AE8"/>
    <w:rsid w:val="00AC4BD0"/>
    <w:rsid w:val="00AC4C46"/>
    <w:rsid w:val="00AC4DD2"/>
    <w:rsid w:val="00AC5754"/>
    <w:rsid w:val="00AC57A7"/>
    <w:rsid w:val="00AC5A73"/>
    <w:rsid w:val="00AC5FF6"/>
    <w:rsid w:val="00AC61FF"/>
    <w:rsid w:val="00AC6739"/>
    <w:rsid w:val="00AC7FAF"/>
    <w:rsid w:val="00AD0667"/>
    <w:rsid w:val="00AD099F"/>
    <w:rsid w:val="00AD0A05"/>
    <w:rsid w:val="00AD0BFC"/>
    <w:rsid w:val="00AD0C87"/>
    <w:rsid w:val="00AD0DEB"/>
    <w:rsid w:val="00AD1712"/>
    <w:rsid w:val="00AD1A82"/>
    <w:rsid w:val="00AD2570"/>
    <w:rsid w:val="00AD2931"/>
    <w:rsid w:val="00AD2A35"/>
    <w:rsid w:val="00AD2EBA"/>
    <w:rsid w:val="00AD37A5"/>
    <w:rsid w:val="00AD3A0D"/>
    <w:rsid w:val="00AD3B1E"/>
    <w:rsid w:val="00AD4025"/>
    <w:rsid w:val="00AD4C29"/>
    <w:rsid w:val="00AD501D"/>
    <w:rsid w:val="00AD5314"/>
    <w:rsid w:val="00AD54A6"/>
    <w:rsid w:val="00AD54D1"/>
    <w:rsid w:val="00AD615A"/>
    <w:rsid w:val="00AD65E6"/>
    <w:rsid w:val="00AD75A9"/>
    <w:rsid w:val="00AD78BE"/>
    <w:rsid w:val="00AD7C91"/>
    <w:rsid w:val="00AD7F17"/>
    <w:rsid w:val="00AE02A0"/>
    <w:rsid w:val="00AE038E"/>
    <w:rsid w:val="00AE0CEE"/>
    <w:rsid w:val="00AE0CF3"/>
    <w:rsid w:val="00AE150A"/>
    <w:rsid w:val="00AE1A36"/>
    <w:rsid w:val="00AE2334"/>
    <w:rsid w:val="00AE2423"/>
    <w:rsid w:val="00AE24BB"/>
    <w:rsid w:val="00AE2645"/>
    <w:rsid w:val="00AE2804"/>
    <w:rsid w:val="00AE2B9A"/>
    <w:rsid w:val="00AE2DC5"/>
    <w:rsid w:val="00AE2E1C"/>
    <w:rsid w:val="00AE3111"/>
    <w:rsid w:val="00AE34AC"/>
    <w:rsid w:val="00AE355F"/>
    <w:rsid w:val="00AE3BE2"/>
    <w:rsid w:val="00AE3FCF"/>
    <w:rsid w:val="00AE51E4"/>
    <w:rsid w:val="00AE582D"/>
    <w:rsid w:val="00AE5A6A"/>
    <w:rsid w:val="00AE5D1C"/>
    <w:rsid w:val="00AE5F09"/>
    <w:rsid w:val="00AE704A"/>
    <w:rsid w:val="00AE7B38"/>
    <w:rsid w:val="00AF03BF"/>
    <w:rsid w:val="00AF03F9"/>
    <w:rsid w:val="00AF04BB"/>
    <w:rsid w:val="00AF0B89"/>
    <w:rsid w:val="00AF0C6D"/>
    <w:rsid w:val="00AF0D07"/>
    <w:rsid w:val="00AF1088"/>
    <w:rsid w:val="00AF1AD5"/>
    <w:rsid w:val="00AF21F1"/>
    <w:rsid w:val="00AF2920"/>
    <w:rsid w:val="00AF294E"/>
    <w:rsid w:val="00AF37E5"/>
    <w:rsid w:val="00AF38B5"/>
    <w:rsid w:val="00AF3A9A"/>
    <w:rsid w:val="00AF3E07"/>
    <w:rsid w:val="00AF4D7C"/>
    <w:rsid w:val="00AF5C7B"/>
    <w:rsid w:val="00AF5E2E"/>
    <w:rsid w:val="00AF6182"/>
    <w:rsid w:val="00AF64A9"/>
    <w:rsid w:val="00AF6D73"/>
    <w:rsid w:val="00AF6DD9"/>
    <w:rsid w:val="00AF711E"/>
    <w:rsid w:val="00AF751E"/>
    <w:rsid w:val="00AF7AD0"/>
    <w:rsid w:val="00B000C4"/>
    <w:rsid w:val="00B002EC"/>
    <w:rsid w:val="00B0193C"/>
    <w:rsid w:val="00B0199E"/>
    <w:rsid w:val="00B02159"/>
    <w:rsid w:val="00B031B5"/>
    <w:rsid w:val="00B03257"/>
    <w:rsid w:val="00B0376F"/>
    <w:rsid w:val="00B03D76"/>
    <w:rsid w:val="00B04243"/>
    <w:rsid w:val="00B0495F"/>
    <w:rsid w:val="00B04F68"/>
    <w:rsid w:val="00B05145"/>
    <w:rsid w:val="00B06343"/>
    <w:rsid w:val="00B0654E"/>
    <w:rsid w:val="00B06AA0"/>
    <w:rsid w:val="00B06E56"/>
    <w:rsid w:val="00B06F2D"/>
    <w:rsid w:val="00B0753D"/>
    <w:rsid w:val="00B0778F"/>
    <w:rsid w:val="00B07EF5"/>
    <w:rsid w:val="00B07FED"/>
    <w:rsid w:val="00B10165"/>
    <w:rsid w:val="00B101D2"/>
    <w:rsid w:val="00B101FE"/>
    <w:rsid w:val="00B10BBD"/>
    <w:rsid w:val="00B10F0B"/>
    <w:rsid w:val="00B11378"/>
    <w:rsid w:val="00B11885"/>
    <w:rsid w:val="00B1206F"/>
    <w:rsid w:val="00B12AEB"/>
    <w:rsid w:val="00B12DC2"/>
    <w:rsid w:val="00B12F04"/>
    <w:rsid w:val="00B131BC"/>
    <w:rsid w:val="00B139B8"/>
    <w:rsid w:val="00B13A9E"/>
    <w:rsid w:val="00B13E17"/>
    <w:rsid w:val="00B13F00"/>
    <w:rsid w:val="00B14152"/>
    <w:rsid w:val="00B14598"/>
    <w:rsid w:val="00B14D00"/>
    <w:rsid w:val="00B14F30"/>
    <w:rsid w:val="00B15AC4"/>
    <w:rsid w:val="00B160A8"/>
    <w:rsid w:val="00B174FD"/>
    <w:rsid w:val="00B179D9"/>
    <w:rsid w:val="00B17E34"/>
    <w:rsid w:val="00B20040"/>
    <w:rsid w:val="00B203AE"/>
    <w:rsid w:val="00B204D4"/>
    <w:rsid w:val="00B218A6"/>
    <w:rsid w:val="00B220B9"/>
    <w:rsid w:val="00B22629"/>
    <w:rsid w:val="00B22674"/>
    <w:rsid w:val="00B23604"/>
    <w:rsid w:val="00B237CD"/>
    <w:rsid w:val="00B239FB"/>
    <w:rsid w:val="00B23A16"/>
    <w:rsid w:val="00B24552"/>
    <w:rsid w:val="00B24D0B"/>
    <w:rsid w:val="00B256DE"/>
    <w:rsid w:val="00B2645D"/>
    <w:rsid w:val="00B269F5"/>
    <w:rsid w:val="00B26B1A"/>
    <w:rsid w:val="00B2708C"/>
    <w:rsid w:val="00B27444"/>
    <w:rsid w:val="00B27530"/>
    <w:rsid w:val="00B27C85"/>
    <w:rsid w:val="00B306AA"/>
    <w:rsid w:val="00B30C83"/>
    <w:rsid w:val="00B30F1D"/>
    <w:rsid w:val="00B30FD5"/>
    <w:rsid w:val="00B31240"/>
    <w:rsid w:val="00B317CD"/>
    <w:rsid w:val="00B319A0"/>
    <w:rsid w:val="00B319AC"/>
    <w:rsid w:val="00B31DDD"/>
    <w:rsid w:val="00B31F9F"/>
    <w:rsid w:val="00B326E5"/>
    <w:rsid w:val="00B327DD"/>
    <w:rsid w:val="00B32963"/>
    <w:rsid w:val="00B33456"/>
    <w:rsid w:val="00B33E3F"/>
    <w:rsid w:val="00B342BD"/>
    <w:rsid w:val="00B34544"/>
    <w:rsid w:val="00B34A0C"/>
    <w:rsid w:val="00B34C3D"/>
    <w:rsid w:val="00B34F48"/>
    <w:rsid w:val="00B35143"/>
    <w:rsid w:val="00B35235"/>
    <w:rsid w:val="00B35835"/>
    <w:rsid w:val="00B35B1F"/>
    <w:rsid w:val="00B3666B"/>
    <w:rsid w:val="00B37C9E"/>
    <w:rsid w:val="00B37D1B"/>
    <w:rsid w:val="00B40856"/>
    <w:rsid w:val="00B40AA9"/>
    <w:rsid w:val="00B40FBC"/>
    <w:rsid w:val="00B41B04"/>
    <w:rsid w:val="00B428BD"/>
    <w:rsid w:val="00B44198"/>
    <w:rsid w:val="00B44917"/>
    <w:rsid w:val="00B45451"/>
    <w:rsid w:val="00B4553A"/>
    <w:rsid w:val="00B463CB"/>
    <w:rsid w:val="00B465B2"/>
    <w:rsid w:val="00B46707"/>
    <w:rsid w:val="00B474E0"/>
    <w:rsid w:val="00B50D1B"/>
    <w:rsid w:val="00B510AF"/>
    <w:rsid w:val="00B51778"/>
    <w:rsid w:val="00B51FBF"/>
    <w:rsid w:val="00B523D4"/>
    <w:rsid w:val="00B52D47"/>
    <w:rsid w:val="00B5305E"/>
    <w:rsid w:val="00B5347B"/>
    <w:rsid w:val="00B5398B"/>
    <w:rsid w:val="00B53BE1"/>
    <w:rsid w:val="00B54400"/>
    <w:rsid w:val="00B54408"/>
    <w:rsid w:val="00B5440A"/>
    <w:rsid w:val="00B545FF"/>
    <w:rsid w:val="00B548EA"/>
    <w:rsid w:val="00B54C70"/>
    <w:rsid w:val="00B550B7"/>
    <w:rsid w:val="00B5512A"/>
    <w:rsid w:val="00B55DA2"/>
    <w:rsid w:val="00B55F5B"/>
    <w:rsid w:val="00B56BEF"/>
    <w:rsid w:val="00B56D8A"/>
    <w:rsid w:val="00B56E88"/>
    <w:rsid w:val="00B57AFE"/>
    <w:rsid w:val="00B57B05"/>
    <w:rsid w:val="00B60555"/>
    <w:rsid w:val="00B60917"/>
    <w:rsid w:val="00B60D22"/>
    <w:rsid w:val="00B61745"/>
    <w:rsid w:val="00B6184E"/>
    <w:rsid w:val="00B61972"/>
    <w:rsid w:val="00B61A0E"/>
    <w:rsid w:val="00B61C57"/>
    <w:rsid w:val="00B61D41"/>
    <w:rsid w:val="00B620A7"/>
    <w:rsid w:val="00B6232C"/>
    <w:rsid w:val="00B62EB0"/>
    <w:rsid w:val="00B636E3"/>
    <w:rsid w:val="00B64D48"/>
    <w:rsid w:val="00B651DA"/>
    <w:rsid w:val="00B66060"/>
    <w:rsid w:val="00B6671E"/>
    <w:rsid w:val="00B66F4F"/>
    <w:rsid w:val="00B6705D"/>
    <w:rsid w:val="00B6733C"/>
    <w:rsid w:val="00B67E22"/>
    <w:rsid w:val="00B67E25"/>
    <w:rsid w:val="00B7050A"/>
    <w:rsid w:val="00B7087F"/>
    <w:rsid w:val="00B70950"/>
    <w:rsid w:val="00B71188"/>
    <w:rsid w:val="00B71F17"/>
    <w:rsid w:val="00B72EDF"/>
    <w:rsid w:val="00B730E2"/>
    <w:rsid w:val="00B731B5"/>
    <w:rsid w:val="00B734F4"/>
    <w:rsid w:val="00B738FC"/>
    <w:rsid w:val="00B742AB"/>
    <w:rsid w:val="00B74812"/>
    <w:rsid w:val="00B752CB"/>
    <w:rsid w:val="00B75D7D"/>
    <w:rsid w:val="00B75F6F"/>
    <w:rsid w:val="00B76390"/>
    <w:rsid w:val="00B76D3A"/>
    <w:rsid w:val="00B76FD0"/>
    <w:rsid w:val="00B7752C"/>
    <w:rsid w:val="00B77929"/>
    <w:rsid w:val="00B80BF6"/>
    <w:rsid w:val="00B80DCA"/>
    <w:rsid w:val="00B80F37"/>
    <w:rsid w:val="00B8158E"/>
    <w:rsid w:val="00B81932"/>
    <w:rsid w:val="00B826D7"/>
    <w:rsid w:val="00B82E43"/>
    <w:rsid w:val="00B82FE7"/>
    <w:rsid w:val="00B8303C"/>
    <w:rsid w:val="00B83289"/>
    <w:rsid w:val="00B84546"/>
    <w:rsid w:val="00B84CC4"/>
    <w:rsid w:val="00B852AC"/>
    <w:rsid w:val="00B85932"/>
    <w:rsid w:val="00B85C87"/>
    <w:rsid w:val="00B85C8E"/>
    <w:rsid w:val="00B85D18"/>
    <w:rsid w:val="00B86015"/>
    <w:rsid w:val="00B86201"/>
    <w:rsid w:val="00B8620F"/>
    <w:rsid w:val="00B86B65"/>
    <w:rsid w:val="00B86BD0"/>
    <w:rsid w:val="00B8758D"/>
    <w:rsid w:val="00B87C62"/>
    <w:rsid w:val="00B9061F"/>
    <w:rsid w:val="00B912D9"/>
    <w:rsid w:val="00B9186F"/>
    <w:rsid w:val="00B91961"/>
    <w:rsid w:val="00B91BF5"/>
    <w:rsid w:val="00B91E50"/>
    <w:rsid w:val="00B92C21"/>
    <w:rsid w:val="00B92DDA"/>
    <w:rsid w:val="00B93937"/>
    <w:rsid w:val="00B93AD5"/>
    <w:rsid w:val="00B93DFF"/>
    <w:rsid w:val="00B94AB0"/>
    <w:rsid w:val="00B94C44"/>
    <w:rsid w:val="00B953FE"/>
    <w:rsid w:val="00B95909"/>
    <w:rsid w:val="00B9611A"/>
    <w:rsid w:val="00B96196"/>
    <w:rsid w:val="00B9646B"/>
    <w:rsid w:val="00B964E9"/>
    <w:rsid w:val="00B966D6"/>
    <w:rsid w:val="00B979C4"/>
    <w:rsid w:val="00B97AC2"/>
    <w:rsid w:val="00BA00AA"/>
    <w:rsid w:val="00BA046A"/>
    <w:rsid w:val="00BA0B88"/>
    <w:rsid w:val="00BA122F"/>
    <w:rsid w:val="00BA14C3"/>
    <w:rsid w:val="00BA1635"/>
    <w:rsid w:val="00BA190A"/>
    <w:rsid w:val="00BA1DD1"/>
    <w:rsid w:val="00BA239C"/>
    <w:rsid w:val="00BA2771"/>
    <w:rsid w:val="00BA2DBD"/>
    <w:rsid w:val="00BA2DDF"/>
    <w:rsid w:val="00BA411C"/>
    <w:rsid w:val="00BA4166"/>
    <w:rsid w:val="00BA4287"/>
    <w:rsid w:val="00BA4CD5"/>
    <w:rsid w:val="00BA4FF1"/>
    <w:rsid w:val="00BA50AC"/>
    <w:rsid w:val="00BA5475"/>
    <w:rsid w:val="00BA59D3"/>
    <w:rsid w:val="00BA65CA"/>
    <w:rsid w:val="00BA68DE"/>
    <w:rsid w:val="00BA7013"/>
    <w:rsid w:val="00BA7471"/>
    <w:rsid w:val="00BA764A"/>
    <w:rsid w:val="00BA7E8B"/>
    <w:rsid w:val="00BB0356"/>
    <w:rsid w:val="00BB06F5"/>
    <w:rsid w:val="00BB08E6"/>
    <w:rsid w:val="00BB098F"/>
    <w:rsid w:val="00BB10F5"/>
    <w:rsid w:val="00BB11B1"/>
    <w:rsid w:val="00BB23BC"/>
    <w:rsid w:val="00BB2703"/>
    <w:rsid w:val="00BB2C13"/>
    <w:rsid w:val="00BB3758"/>
    <w:rsid w:val="00BB3ADA"/>
    <w:rsid w:val="00BB3E8E"/>
    <w:rsid w:val="00BB4D7D"/>
    <w:rsid w:val="00BB4F81"/>
    <w:rsid w:val="00BB53A3"/>
    <w:rsid w:val="00BB5731"/>
    <w:rsid w:val="00BB5B10"/>
    <w:rsid w:val="00BB5F0C"/>
    <w:rsid w:val="00BB5F5B"/>
    <w:rsid w:val="00BB6478"/>
    <w:rsid w:val="00BB6CE7"/>
    <w:rsid w:val="00BB6D8C"/>
    <w:rsid w:val="00BB6EBA"/>
    <w:rsid w:val="00BB6F10"/>
    <w:rsid w:val="00BB73C5"/>
    <w:rsid w:val="00BB77D3"/>
    <w:rsid w:val="00BC1084"/>
    <w:rsid w:val="00BC1294"/>
    <w:rsid w:val="00BC2275"/>
    <w:rsid w:val="00BC2A6D"/>
    <w:rsid w:val="00BC2AEE"/>
    <w:rsid w:val="00BC315A"/>
    <w:rsid w:val="00BC33BD"/>
    <w:rsid w:val="00BC3676"/>
    <w:rsid w:val="00BC390C"/>
    <w:rsid w:val="00BC39A8"/>
    <w:rsid w:val="00BC55AD"/>
    <w:rsid w:val="00BC56AB"/>
    <w:rsid w:val="00BC5A57"/>
    <w:rsid w:val="00BC5B95"/>
    <w:rsid w:val="00BC6D7C"/>
    <w:rsid w:val="00BC6FAB"/>
    <w:rsid w:val="00BD02A3"/>
    <w:rsid w:val="00BD0304"/>
    <w:rsid w:val="00BD08F3"/>
    <w:rsid w:val="00BD0A05"/>
    <w:rsid w:val="00BD0ED8"/>
    <w:rsid w:val="00BD14FF"/>
    <w:rsid w:val="00BD1B8E"/>
    <w:rsid w:val="00BD278E"/>
    <w:rsid w:val="00BD27EB"/>
    <w:rsid w:val="00BD2FD3"/>
    <w:rsid w:val="00BD3ADF"/>
    <w:rsid w:val="00BD453E"/>
    <w:rsid w:val="00BD4647"/>
    <w:rsid w:val="00BD5153"/>
    <w:rsid w:val="00BD539F"/>
    <w:rsid w:val="00BD58B0"/>
    <w:rsid w:val="00BD5E21"/>
    <w:rsid w:val="00BD74D6"/>
    <w:rsid w:val="00BD75A1"/>
    <w:rsid w:val="00BD77BE"/>
    <w:rsid w:val="00BE1118"/>
    <w:rsid w:val="00BE243B"/>
    <w:rsid w:val="00BE2636"/>
    <w:rsid w:val="00BE338C"/>
    <w:rsid w:val="00BE3C59"/>
    <w:rsid w:val="00BE3F7C"/>
    <w:rsid w:val="00BE42CE"/>
    <w:rsid w:val="00BE487F"/>
    <w:rsid w:val="00BE4E8B"/>
    <w:rsid w:val="00BE5310"/>
    <w:rsid w:val="00BE5462"/>
    <w:rsid w:val="00BE559F"/>
    <w:rsid w:val="00BE55C1"/>
    <w:rsid w:val="00BE706E"/>
    <w:rsid w:val="00BE7645"/>
    <w:rsid w:val="00BE7AA3"/>
    <w:rsid w:val="00BE7EBD"/>
    <w:rsid w:val="00BE7FC9"/>
    <w:rsid w:val="00BF00E9"/>
    <w:rsid w:val="00BF01D7"/>
    <w:rsid w:val="00BF08A7"/>
    <w:rsid w:val="00BF0E6D"/>
    <w:rsid w:val="00BF1432"/>
    <w:rsid w:val="00BF1498"/>
    <w:rsid w:val="00BF18E9"/>
    <w:rsid w:val="00BF2216"/>
    <w:rsid w:val="00BF274A"/>
    <w:rsid w:val="00BF3581"/>
    <w:rsid w:val="00BF3F48"/>
    <w:rsid w:val="00BF3F72"/>
    <w:rsid w:val="00BF46F5"/>
    <w:rsid w:val="00BF47AE"/>
    <w:rsid w:val="00BF4AC5"/>
    <w:rsid w:val="00BF4D2D"/>
    <w:rsid w:val="00BF4E85"/>
    <w:rsid w:val="00BF517E"/>
    <w:rsid w:val="00BF51DF"/>
    <w:rsid w:val="00BF59A4"/>
    <w:rsid w:val="00BF66DA"/>
    <w:rsid w:val="00BF695B"/>
    <w:rsid w:val="00BF709A"/>
    <w:rsid w:val="00BF7875"/>
    <w:rsid w:val="00BF78E3"/>
    <w:rsid w:val="00BF7E5D"/>
    <w:rsid w:val="00BF7F2B"/>
    <w:rsid w:val="00C007B9"/>
    <w:rsid w:val="00C01207"/>
    <w:rsid w:val="00C018D0"/>
    <w:rsid w:val="00C01E4A"/>
    <w:rsid w:val="00C02020"/>
    <w:rsid w:val="00C023DB"/>
    <w:rsid w:val="00C02581"/>
    <w:rsid w:val="00C02AC2"/>
    <w:rsid w:val="00C0321C"/>
    <w:rsid w:val="00C03ABD"/>
    <w:rsid w:val="00C03ACD"/>
    <w:rsid w:val="00C04295"/>
    <w:rsid w:val="00C0532C"/>
    <w:rsid w:val="00C060AA"/>
    <w:rsid w:val="00C060D0"/>
    <w:rsid w:val="00C066DF"/>
    <w:rsid w:val="00C06ABF"/>
    <w:rsid w:val="00C06C92"/>
    <w:rsid w:val="00C07A32"/>
    <w:rsid w:val="00C07C97"/>
    <w:rsid w:val="00C07EA8"/>
    <w:rsid w:val="00C10693"/>
    <w:rsid w:val="00C10D4E"/>
    <w:rsid w:val="00C10D68"/>
    <w:rsid w:val="00C11CAD"/>
    <w:rsid w:val="00C126D3"/>
    <w:rsid w:val="00C12753"/>
    <w:rsid w:val="00C12782"/>
    <w:rsid w:val="00C1367B"/>
    <w:rsid w:val="00C136E4"/>
    <w:rsid w:val="00C13B28"/>
    <w:rsid w:val="00C13C83"/>
    <w:rsid w:val="00C13D98"/>
    <w:rsid w:val="00C13DA3"/>
    <w:rsid w:val="00C141F7"/>
    <w:rsid w:val="00C142AC"/>
    <w:rsid w:val="00C142FF"/>
    <w:rsid w:val="00C1460D"/>
    <w:rsid w:val="00C14DAC"/>
    <w:rsid w:val="00C14EBD"/>
    <w:rsid w:val="00C15195"/>
    <w:rsid w:val="00C153F6"/>
    <w:rsid w:val="00C15A3A"/>
    <w:rsid w:val="00C15C4D"/>
    <w:rsid w:val="00C16F18"/>
    <w:rsid w:val="00C17276"/>
    <w:rsid w:val="00C1728C"/>
    <w:rsid w:val="00C17425"/>
    <w:rsid w:val="00C20068"/>
    <w:rsid w:val="00C20581"/>
    <w:rsid w:val="00C205B3"/>
    <w:rsid w:val="00C20C0E"/>
    <w:rsid w:val="00C20CA5"/>
    <w:rsid w:val="00C20D13"/>
    <w:rsid w:val="00C210D8"/>
    <w:rsid w:val="00C2171E"/>
    <w:rsid w:val="00C21854"/>
    <w:rsid w:val="00C2190A"/>
    <w:rsid w:val="00C2198B"/>
    <w:rsid w:val="00C21B53"/>
    <w:rsid w:val="00C21D0E"/>
    <w:rsid w:val="00C2291B"/>
    <w:rsid w:val="00C22AB9"/>
    <w:rsid w:val="00C23215"/>
    <w:rsid w:val="00C23307"/>
    <w:rsid w:val="00C23E1E"/>
    <w:rsid w:val="00C24759"/>
    <w:rsid w:val="00C24E5F"/>
    <w:rsid w:val="00C24EB8"/>
    <w:rsid w:val="00C26525"/>
    <w:rsid w:val="00C26B79"/>
    <w:rsid w:val="00C2776D"/>
    <w:rsid w:val="00C27E30"/>
    <w:rsid w:val="00C308EE"/>
    <w:rsid w:val="00C30905"/>
    <w:rsid w:val="00C3148C"/>
    <w:rsid w:val="00C315CE"/>
    <w:rsid w:val="00C31DBB"/>
    <w:rsid w:val="00C31F05"/>
    <w:rsid w:val="00C32258"/>
    <w:rsid w:val="00C32436"/>
    <w:rsid w:val="00C333FE"/>
    <w:rsid w:val="00C3345B"/>
    <w:rsid w:val="00C33585"/>
    <w:rsid w:val="00C33622"/>
    <w:rsid w:val="00C33F8A"/>
    <w:rsid w:val="00C34126"/>
    <w:rsid w:val="00C341D4"/>
    <w:rsid w:val="00C348AA"/>
    <w:rsid w:val="00C34A26"/>
    <w:rsid w:val="00C34EBD"/>
    <w:rsid w:val="00C350C1"/>
    <w:rsid w:val="00C354CD"/>
    <w:rsid w:val="00C3563E"/>
    <w:rsid w:val="00C379E5"/>
    <w:rsid w:val="00C40048"/>
    <w:rsid w:val="00C408DE"/>
    <w:rsid w:val="00C42775"/>
    <w:rsid w:val="00C429C9"/>
    <w:rsid w:val="00C42C4F"/>
    <w:rsid w:val="00C42CD1"/>
    <w:rsid w:val="00C43CCC"/>
    <w:rsid w:val="00C43F7B"/>
    <w:rsid w:val="00C44091"/>
    <w:rsid w:val="00C442DB"/>
    <w:rsid w:val="00C44553"/>
    <w:rsid w:val="00C45093"/>
    <w:rsid w:val="00C45149"/>
    <w:rsid w:val="00C452C6"/>
    <w:rsid w:val="00C46554"/>
    <w:rsid w:val="00C46876"/>
    <w:rsid w:val="00C47DF5"/>
    <w:rsid w:val="00C5049C"/>
    <w:rsid w:val="00C507D6"/>
    <w:rsid w:val="00C507FF"/>
    <w:rsid w:val="00C50833"/>
    <w:rsid w:val="00C509C8"/>
    <w:rsid w:val="00C50B75"/>
    <w:rsid w:val="00C50F47"/>
    <w:rsid w:val="00C51417"/>
    <w:rsid w:val="00C51436"/>
    <w:rsid w:val="00C51B41"/>
    <w:rsid w:val="00C51CAE"/>
    <w:rsid w:val="00C52331"/>
    <w:rsid w:val="00C52411"/>
    <w:rsid w:val="00C5245F"/>
    <w:rsid w:val="00C535FE"/>
    <w:rsid w:val="00C53A15"/>
    <w:rsid w:val="00C5440C"/>
    <w:rsid w:val="00C54F58"/>
    <w:rsid w:val="00C55BAA"/>
    <w:rsid w:val="00C56238"/>
    <w:rsid w:val="00C56A78"/>
    <w:rsid w:val="00C56A84"/>
    <w:rsid w:val="00C56FC6"/>
    <w:rsid w:val="00C57170"/>
    <w:rsid w:val="00C60192"/>
    <w:rsid w:val="00C60523"/>
    <w:rsid w:val="00C606D1"/>
    <w:rsid w:val="00C608A1"/>
    <w:rsid w:val="00C609A3"/>
    <w:rsid w:val="00C60ED0"/>
    <w:rsid w:val="00C616C1"/>
    <w:rsid w:val="00C61788"/>
    <w:rsid w:val="00C6179A"/>
    <w:rsid w:val="00C61CC5"/>
    <w:rsid w:val="00C61FFE"/>
    <w:rsid w:val="00C62008"/>
    <w:rsid w:val="00C62E70"/>
    <w:rsid w:val="00C63657"/>
    <w:rsid w:val="00C63B23"/>
    <w:rsid w:val="00C63C7A"/>
    <w:rsid w:val="00C64268"/>
    <w:rsid w:val="00C64AFD"/>
    <w:rsid w:val="00C64B75"/>
    <w:rsid w:val="00C64DEF"/>
    <w:rsid w:val="00C6517A"/>
    <w:rsid w:val="00C6534F"/>
    <w:rsid w:val="00C65F87"/>
    <w:rsid w:val="00C6650E"/>
    <w:rsid w:val="00C668F0"/>
    <w:rsid w:val="00C673A9"/>
    <w:rsid w:val="00C67DF5"/>
    <w:rsid w:val="00C70ACA"/>
    <w:rsid w:val="00C715BC"/>
    <w:rsid w:val="00C71804"/>
    <w:rsid w:val="00C71EEC"/>
    <w:rsid w:val="00C72C11"/>
    <w:rsid w:val="00C73132"/>
    <w:rsid w:val="00C735D4"/>
    <w:rsid w:val="00C736AE"/>
    <w:rsid w:val="00C74193"/>
    <w:rsid w:val="00C7423D"/>
    <w:rsid w:val="00C74D47"/>
    <w:rsid w:val="00C74DB4"/>
    <w:rsid w:val="00C74F8D"/>
    <w:rsid w:val="00C75291"/>
    <w:rsid w:val="00C7555F"/>
    <w:rsid w:val="00C755C6"/>
    <w:rsid w:val="00C76087"/>
    <w:rsid w:val="00C764C0"/>
    <w:rsid w:val="00C76C32"/>
    <w:rsid w:val="00C770D8"/>
    <w:rsid w:val="00C7719B"/>
    <w:rsid w:val="00C775F6"/>
    <w:rsid w:val="00C7783A"/>
    <w:rsid w:val="00C7796F"/>
    <w:rsid w:val="00C77985"/>
    <w:rsid w:val="00C779B9"/>
    <w:rsid w:val="00C77F33"/>
    <w:rsid w:val="00C8106E"/>
    <w:rsid w:val="00C81BCA"/>
    <w:rsid w:val="00C82023"/>
    <w:rsid w:val="00C82313"/>
    <w:rsid w:val="00C824FF"/>
    <w:rsid w:val="00C830A5"/>
    <w:rsid w:val="00C83315"/>
    <w:rsid w:val="00C83986"/>
    <w:rsid w:val="00C84379"/>
    <w:rsid w:val="00C846B6"/>
    <w:rsid w:val="00C84987"/>
    <w:rsid w:val="00C84AF3"/>
    <w:rsid w:val="00C84BEA"/>
    <w:rsid w:val="00C84EDD"/>
    <w:rsid w:val="00C85BF6"/>
    <w:rsid w:val="00C85DCE"/>
    <w:rsid w:val="00C85FC2"/>
    <w:rsid w:val="00C86C4F"/>
    <w:rsid w:val="00C86F20"/>
    <w:rsid w:val="00C87018"/>
    <w:rsid w:val="00C872BC"/>
    <w:rsid w:val="00C8799B"/>
    <w:rsid w:val="00C87A1F"/>
    <w:rsid w:val="00C87B0F"/>
    <w:rsid w:val="00C9113E"/>
    <w:rsid w:val="00C911E3"/>
    <w:rsid w:val="00C913C0"/>
    <w:rsid w:val="00C919A7"/>
    <w:rsid w:val="00C919C0"/>
    <w:rsid w:val="00C921F1"/>
    <w:rsid w:val="00C928C0"/>
    <w:rsid w:val="00C92B2F"/>
    <w:rsid w:val="00C93D90"/>
    <w:rsid w:val="00C943D8"/>
    <w:rsid w:val="00C9492B"/>
    <w:rsid w:val="00C952C7"/>
    <w:rsid w:val="00C9579A"/>
    <w:rsid w:val="00C95B40"/>
    <w:rsid w:val="00C95CDC"/>
    <w:rsid w:val="00C961E3"/>
    <w:rsid w:val="00C967C7"/>
    <w:rsid w:val="00CA0561"/>
    <w:rsid w:val="00CA05DE"/>
    <w:rsid w:val="00CA068F"/>
    <w:rsid w:val="00CA0921"/>
    <w:rsid w:val="00CA107D"/>
    <w:rsid w:val="00CA1086"/>
    <w:rsid w:val="00CA10E3"/>
    <w:rsid w:val="00CA1C9A"/>
    <w:rsid w:val="00CA1F06"/>
    <w:rsid w:val="00CA24FA"/>
    <w:rsid w:val="00CA2BCD"/>
    <w:rsid w:val="00CA3139"/>
    <w:rsid w:val="00CA3B55"/>
    <w:rsid w:val="00CA3B85"/>
    <w:rsid w:val="00CA4035"/>
    <w:rsid w:val="00CA406F"/>
    <w:rsid w:val="00CA4083"/>
    <w:rsid w:val="00CA4297"/>
    <w:rsid w:val="00CA42AC"/>
    <w:rsid w:val="00CA4EBC"/>
    <w:rsid w:val="00CA50A9"/>
    <w:rsid w:val="00CA5621"/>
    <w:rsid w:val="00CA58F1"/>
    <w:rsid w:val="00CA5B4A"/>
    <w:rsid w:val="00CA6773"/>
    <w:rsid w:val="00CA6F52"/>
    <w:rsid w:val="00CA703E"/>
    <w:rsid w:val="00CA70DC"/>
    <w:rsid w:val="00CA762C"/>
    <w:rsid w:val="00CA763C"/>
    <w:rsid w:val="00CA766A"/>
    <w:rsid w:val="00CA770D"/>
    <w:rsid w:val="00CA7B9D"/>
    <w:rsid w:val="00CA7ECE"/>
    <w:rsid w:val="00CB0C90"/>
    <w:rsid w:val="00CB0D4F"/>
    <w:rsid w:val="00CB0EF7"/>
    <w:rsid w:val="00CB169F"/>
    <w:rsid w:val="00CB1CEF"/>
    <w:rsid w:val="00CB1F68"/>
    <w:rsid w:val="00CB2913"/>
    <w:rsid w:val="00CB2AE6"/>
    <w:rsid w:val="00CB36D0"/>
    <w:rsid w:val="00CB37CF"/>
    <w:rsid w:val="00CB3800"/>
    <w:rsid w:val="00CB42FE"/>
    <w:rsid w:val="00CB4861"/>
    <w:rsid w:val="00CB4A41"/>
    <w:rsid w:val="00CB5AA0"/>
    <w:rsid w:val="00CB6504"/>
    <w:rsid w:val="00CB71D2"/>
    <w:rsid w:val="00CB796E"/>
    <w:rsid w:val="00CB7DC5"/>
    <w:rsid w:val="00CC02C7"/>
    <w:rsid w:val="00CC0F9E"/>
    <w:rsid w:val="00CC0FFA"/>
    <w:rsid w:val="00CC12FE"/>
    <w:rsid w:val="00CC1D8F"/>
    <w:rsid w:val="00CC23E9"/>
    <w:rsid w:val="00CC26F3"/>
    <w:rsid w:val="00CC28F5"/>
    <w:rsid w:val="00CC3229"/>
    <w:rsid w:val="00CC3830"/>
    <w:rsid w:val="00CC40D9"/>
    <w:rsid w:val="00CC4131"/>
    <w:rsid w:val="00CC4245"/>
    <w:rsid w:val="00CC440D"/>
    <w:rsid w:val="00CC4C77"/>
    <w:rsid w:val="00CC4D83"/>
    <w:rsid w:val="00CC4D9C"/>
    <w:rsid w:val="00CC4DBC"/>
    <w:rsid w:val="00CC555B"/>
    <w:rsid w:val="00CC590B"/>
    <w:rsid w:val="00CC6519"/>
    <w:rsid w:val="00CC6E67"/>
    <w:rsid w:val="00CC71ED"/>
    <w:rsid w:val="00CD01CA"/>
    <w:rsid w:val="00CD061E"/>
    <w:rsid w:val="00CD0645"/>
    <w:rsid w:val="00CD09F9"/>
    <w:rsid w:val="00CD0EA6"/>
    <w:rsid w:val="00CD1690"/>
    <w:rsid w:val="00CD1B76"/>
    <w:rsid w:val="00CD2171"/>
    <w:rsid w:val="00CD24DB"/>
    <w:rsid w:val="00CD2663"/>
    <w:rsid w:val="00CD26E0"/>
    <w:rsid w:val="00CD34BD"/>
    <w:rsid w:val="00CD3E4C"/>
    <w:rsid w:val="00CD41F6"/>
    <w:rsid w:val="00CD4C5E"/>
    <w:rsid w:val="00CD5107"/>
    <w:rsid w:val="00CD56EA"/>
    <w:rsid w:val="00CD5EC4"/>
    <w:rsid w:val="00CD694A"/>
    <w:rsid w:val="00CD721E"/>
    <w:rsid w:val="00CD75AD"/>
    <w:rsid w:val="00CD787D"/>
    <w:rsid w:val="00CE02F2"/>
    <w:rsid w:val="00CE03C7"/>
    <w:rsid w:val="00CE0598"/>
    <w:rsid w:val="00CE06F7"/>
    <w:rsid w:val="00CE0775"/>
    <w:rsid w:val="00CE0A9A"/>
    <w:rsid w:val="00CE1BA7"/>
    <w:rsid w:val="00CE1CEF"/>
    <w:rsid w:val="00CE25CF"/>
    <w:rsid w:val="00CE312A"/>
    <w:rsid w:val="00CE3956"/>
    <w:rsid w:val="00CE3EDE"/>
    <w:rsid w:val="00CE4424"/>
    <w:rsid w:val="00CE46BC"/>
    <w:rsid w:val="00CE4E85"/>
    <w:rsid w:val="00CE56F5"/>
    <w:rsid w:val="00CE5AC1"/>
    <w:rsid w:val="00CE64E1"/>
    <w:rsid w:val="00CE6A3B"/>
    <w:rsid w:val="00CE6E73"/>
    <w:rsid w:val="00CE71F6"/>
    <w:rsid w:val="00CE7E92"/>
    <w:rsid w:val="00CE7F6B"/>
    <w:rsid w:val="00CF007A"/>
    <w:rsid w:val="00CF03C4"/>
    <w:rsid w:val="00CF1D21"/>
    <w:rsid w:val="00CF1F6E"/>
    <w:rsid w:val="00CF2460"/>
    <w:rsid w:val="00CF275F"/>
    <w:rsid w:val="00CF2D33"/>
    <w:rsid w:val="00CF35CF"/>
    <w:rsid w:val="00CF36CD"/>
    <w:rsid w:val="00CF3FD5"/>
    <w:rsid w:val="00CF4A7D"/>
    <w:rsid w:val="00CF4EB5"/>
    <w:rsid w:val="00CF4FA5"/>
    <w:rsid w:val="00CF6EC8"/>
    <w:rsid w:val="00CF71FA"/>
    <w:rsid w:val="00CF76E1"/>
    <w:rsid w:val="00CF7CBF"/>
    <w:rsid w:val="00D0021F"/>
    <w:rsid w:val="00D00459"/>
    <w:rsid w:val="00D00483"/>
    <w:rsid w:val="00D00B24"/>
    <w:rsid w:val="00D00FF9"/>
    <w:rsid w:val="00D010BC"/>
    <w:rsid w:val="00D024C4"/>
    <w:rsid w:val="00D02DFA"/>
    <w:rsid w:val="00D02FE9"/>
    <w:rsid w:val="00D03980"/>
    <w:rsid w:val="00D04404"/>
    <w:rsid w:val="00D0468E"/>
    <w:rsid w:val="00D046EC"/>
    <w:rsid w:val="00D046F4"/>
    <w:rsid w:val="00D056D7"/>
    <w:rsid w:val="00D06971"/>
    <w:rsid w:val="00D06A58"/>
    <w:rsid w:val="00D06BCA"/>
    <w:rsid w:val="00D075E0"/>
    <w:rsid w:val="00D07792"/>
    <w:rsid w:val="00D079AA"/>
    <w:rsid w:val="00D07AB3"/>
    <w:rsid w:val="00D104E6"/>
    <w:rsid w:val="00D10733"/>
    <w:rsid w:val="00D10776"/>
    <w:rsid w:val="00D1077E"/>
    <w:rsid w:val="00D10BB4"/>
    <w:rsid w:val="00D10CF4"/>
    <w:rsid w:val="00D11248"/>
    <w:rsid w:val="00D1158C"/>
    <w:rsid w:val="00D11648"/>
    <w:rsid w:val="00D12029"/>
    <w:rsid w:val="00D1233F"/>
    <w:rsid w:val="00D12429"/>
    <w:rsid w:val="00D12D08"/>
    <w:rsid w:val="00D13176"/>
    <w:rsid w:val="00D13296"/>
    <w:rsid w:val="00D133A9"/>
    <w:rsid w:val="00D134C0"/>
    <w:rsid w:val="00D13583"/>
    <w:rsid w:val="00D13B39"/>
    <w:rsid w:val="00D144F6"/>
    <w:rsid w:val="00D14C83"/>
    <w:rsid w:val="00D14F3F"/>
    <w:rsid w:val="00D15174"/>
    <w:rsid w:val="00D153CF"/>
    <w:rsid w:val="00D154B5"/>
    <w:rsid w:val="00D159BF"/>
    <w:rsid w:val="00D1623C"/>
    <w:rsid w:val="00D16908"/>
    <w:rsid w:val="00D16A2F"/>
    <w:rsid w:val="00D17027"/>
    <w:rsid w:val="00D178AF"/>
    <w:rsid w:val="00D204F1"/>
    <w:rsid w:val="00D20B9B"/>
    <w:rsid w:val="00D212AD"/>
    <w:rsid w:val="00D212E3"/>
    <w:rsid w:val="00D21819"/>
    <w:rsid w:val="00D22B6A"/>
    <w:rsid w:val="00D22DAF"/>
    <w:rsid w:val="00D22DE3"/>
    <w:rsid w:val="00D23889"/>
    <w:rsid w:val="00D23C88"/>
    <w:rsid w:val="00D23DE9"/>
    <w:rsid w:val="00D2419A"/>
    <w:rsid w:val="00D241B9"/>
    <w:rsid w:val="00D242C7"/>
    <w:rsid w:val="00D248F0"/>
    <w:rsid w:val="00D24D42"/>
    <w:rsid w:val="00D2516A"/>
    <w:rsid w:val="00D2544D"/>
    <w:rsid w:val="00D25534"/>
    <w:rsid w:val="00D25999"/>
    <w:rsid w:val="00D25CCF"/>
    <w:rsid w:val="00D25D46"/>
    <w:rsid w:val="00D261DA"/>
    <w:rsid w:val="00D26911"/>
    <w:rsid w:val="00D26AEC"/>
    <w:rsid w:val="00D26C3A"/>
    <w:rsid w:val="00D26CE5"/>
    <w:rsid w:val="00D26D83"/>
    <w:rsid w:val="00D27019"/>
    <w:rsid w:val="00D270E8"/>
    <w:rsid w:val="00D27175"/>
    <w:rsid w:val="00D2718A"/>
    <w:rsid w:val="00D27852"/>
    <w:rsid w:val="00D3022F"/>
    <w:rsid w:val="00D3033E"/>
    <w:rsid w:val="00D306CC"/>
    <w:rsid w:val="00D30BCF"/>
    <w:rsid w:val="00D31021"/>
    <w:rsid w:val="00D312EC"/>
    <w:rsid w:val="00D317BE"/>
    <w:rsid w:val="00D317E2"/>
    <w:rsid w:val="00D31E60"/>
    <w:rsid w:val="00D32426"/>
    <w:rsid w:val="00D33299"/>
    <w:rsid w:val="00D33C65"/>
    <w:rsid w:val="00D34118"/>
    <w:rsid w:val="00D343CD"/>
    <w:rsid w:val="00D34431"/>
    <w:rsid w:val="00D34773"/>
    <w:rsid w:val="00D3513B"/>
    <w:rsid w:val="00D3657F"/>
    <w:rsid w:val="00D36AF2"/>
    <w:rsid w:val="00D37717"/>
    <w:rsid w:val="00D37DFF"/>
    <w:rsid w:val="00D4185F"/>
    <w:rsid w:val="00D425DC"/>
    <w:rsid w:val="00D4276A"/>
    <w:rsid w:val="00D42D7B"/>
    <w:rsid w:val="00D43070"/>
    <w:rsid w:val="00D432A0"/>
    <w:rsid w:val="00D433C4"/>
    <w:rsid w:val="00D440DD"/>
    <w:rsid w:val="00D44176"/>
    <w:rsid w:val="00D44930"/>
    <w:rsid w:val="00D459DF"/>
    <w:rsid w:val="00D465D1"/>
    <w:rsid w:val="00D46759"/>
    <w:rsid w:val="00D46921"/>
    <w:rsid w:val="00D4696A"/>
    <w:rsid w:val="00D4699E"/>
    <w:rsid w:val="00D46CAA"/>
    <w:rsid w:val="00D4732C"/>
    <w:rsid w:val="00D47AF9"/>
    <w:rsid w:val="00D47C80"/>
    <w:rsid w:val="00D501C6"/>
    <w:rsid w:val="00D5027E"/>
    <w:rsid w:val="00D50AFA"/>
    <w:rsid w:val="00D50B9C"/>
    <w:rsid w:val="00D51189"/>
    <w:rsid w:val="00D514A5"/>
    <w:rsid w:val="00D51615"/>
    <w:rsid w:val="00D51F75"/>
    <w:rsid w:val="00D5231A"/>
    <w:rsid w:val="00D526C2"/>
    <w:rsid w:val="00D52A5A"/>
    <w:rsid w:val="00D52E22"/>
    <w:rsid w:val="00D52E72"/>
    <w:rsid w:val="00D532AD"/>
    <w:rsid w:val="00D534ED"/>
    <w:rsid w:val="00D53514"/>
    <w:rsid w:val="00D53659"/>
    <w:rsid w:val="00D53C74"/>
    <w:rsid w:val="00D54557"/>
    <w:rsid w:val="00D5481B"/>
    <w:rsid w:val="00D5491B"/>
    <w:rsid w:val="00D5563C"/>
    <w:rsid w:val="00D56143"/>
    <w:rsid w:val="00D57A9D"/>
    <w:rsid w:val="00D57C3B"/>
    <w:rsid w:val="00D60590"/>
    <w:rsid w:val="00D60890"/>
    <w:rsid w:val="00D60B2A"/>
    <w:rsid w:val="00D61210"/>
    <w:rsid w:val="00D61706"/>
    <w:rsid w:val="00D61AB2"/>
    <w:rsid w:val="00D6220F"/>
    <w:rsid w:val="00D6238B"/>
    <w:rsid w:val="00D624A8"/>
    <w:rsid w:val="00D63424"/>
    <w:rsid w:val="00D63D6D"/>
    <w:rsid w:val="00D646F7"/>
    <w:rsid w:val="00D64741"/>
    <w:rsid w:val="00D64766"/>
    <w:rsid w:val="00D64B12"/>
    <w:rsid w:val="00D64BDA"/>
    <w:rsid w:val="00D64C51"/>
    <w:rsid w:val="00D654C7"/>
    <w:rsid w:val="00D662C3"/>
    <w:rsid w:val="00D6692B"/>
    <w:rsid w:val="00D66B61"/>
    <w:rsid w:val="00D67E8E"/>
    <w:rsid w:val="00D70A71"/>
    <w:rsid w:val="00D70B76"/>
    <w:rsid w:val="00D70DFE"/>
    <w:rsid w:val="00D71265"/>
    <w:rsid w:val="00D72271"/>
    <w:rsid w:val="00D72368"/>
    <w:rsid w:val="00D73934"/>
    <w:rsid w:val="00D7439E"/>
    <w:rsid w:val="00D74480"/>
    <w:rsid w:val="00D745FE"/>
    <w:rsid w:val="00D74C3D"/>
    <w:rsid w:val="00D74D79"/>
    <w:rsid w:val="00D752C1"/>
    <w:rsid w:val="00D75388"/>
    <w:rsid w:val="00D75F76"/>
    <w:rsid w:val="00D76684"/>
    <w:rsid w:val="00D766BB"/>
    <w:rsid w:val="00D76D5D"/>
    <w:rsid w:val="00D76E69"/>
    <w:rsid w:val="00D77099"/>
    <w:rsid w:val="00D77B7B"/>
    <w:rsid w:val="00D8059B"/>
    <w:rsid w:val="00D80835"/>
    <w:rsid w:val="00D80E06"/>
    <w:rsid w:val="00D812D0"/>
    <w:rsid w:val="00D818F8"/>
    <w:rsid w:val="00D81BFF"/>
    <w:rsid w:val="00D82734"/>
    <w:rsid w:val="00D827FA"/>
    <w:rsid w:val="00D82F48"/>
    <w:rsid w:val="00D83540"/>
    <w:rsid w:val="00D83543"/>
    <w:rsid w:val="00D83A15"/>
    <w:rsid w:val="00D8464D"/>
    <w:rsid w:val="00D84E9D"/>
    <w:rsid w:val="00D85D68"/>
    <w:rsid w:val="00D8661A"/>
    <w:rsid w:val="00D87071"/>
    <w:rsid w:val="00D8756B"/>
    <w:rsid w:val="00D875DB"/>
    <w:rsid w:val="00D87EEC"/>
    <w:rsid w:val="00D900AF"/>
    <w:rsid w:val="00D91D22"/>
    <w:rsid w:val="00D925C0"/>
    <w:rsid w:val="00D928F2"/>
    <w:rsid w:val="00D92952"/>
    <w:rsid w:val="00D930D8"/>
    <w:rsid w:val="00D932EC"/>
    <w:rsid w:val="00D936C0"/>
    <w:rsid w:val="00D93E6E"/>
    <w:rsid w:val="00D93FE8"/>
    <w:rsid w:val="00D94683"/>
    <w:rsid w:val="00D95237"/>
    <w:rsid w:val="00D952B2"/>
    <w:rsid w:val="00D95ECF"/>
    <w:rsid w:val="00D964D3"/>
    <w:rsid w:val="00D965A8"/>
    <w:rsid w:val="00D96740"/>
    <w:rsid w:val="00D9741F"/>
    <w:rsid w:val="00D97564"/>
    <w:rsid w:val="00D9795E"/>
    <w:rsid w:val="00DA16BD"/>
    <w:rsid w:val="00DA1B7B"/>
    <w:rsid w:val="00DA2C02"/>
    <w:rsid w:val="00DA3C16"/>
    <w:rsid w:val="00DA3D99"/>
    <w:rsid w:val="00DA3ECC"/>
    <w:rsid w:val="00DA4232"/>
    <w:rsid w:val="00DA4438"/>
    <w:rsid w:val="00DA4660"/>
    <w:rsid w:val="00DA4909"/>
    <w:rsid w:val="00DA4A3C"/>
    <w:rsid w:val="00DA4A55"/>
    <w:rsid w:val="00DA521A"/>
    <w:rsid w:val="00DA58E6"/>
    <w:rsid w:val="00DA5A13"/>
    <w:rsid w:val="00DA5D30"/>
    <w:rsid w:val="00DA66D6"/>
    <w:rsid w:val="00DA6785"/>
    <w:rsid w:val="00DA756F"/>
    <w:rsid w:val="00DB0363"/>
    <w:rsid w:val="00DB03F8"/>
    <w:rsid w:val="00DB0546"/>
    <w:rsid w:val="00DB06A1"/>
    <w:rsid w:val="00DB096F"/>
    <w:rsid w:val="00DB12FA"/>
    <w:rsid w:val="00DB14AD"/>
    <w:rsid w:val="00DB1692"/>
    <w:rsid w:val="00DB19BE"/>
    <w:rsid w:val="00DB1CA8"/>
    <w:rsid w:val="00DB20C5"/>
    <w:rsid w:val="00DB260E"/>
    <w:rsid w:val="00DB2A70"/>
    <w:rsid w:val="00DB2D5E"/>
    <w:rsid w:val="00DB30FE"/>
    <w:rsid w:val="00DB3173"/>
    <w:rsid w:val="00DB383D"/>
    <w:rsid w:val="00DB3E58"/>
    <w:rsid w:val="00DB406C"/>
    <w:rsid w:val="00DB454A"/>
    <w:rsid w:val="00DB4B62"/>
    <w:rsid w:val="00DB592D"/>
    <w:rsid w:val="00DB5BBC"/>
    <w:rsid w:val="00DB6594"/>
    <w:rsid w:val="00DB6C6C"/>
    <w:rsid w:val="00DB6F51"/>
    <w:rsid w:val="00DB6FD1"/>
    <w:rsid w:val="00DB74B3"/>
    <w:rsid w:val="00DB77FB"/>
    <w:rsid w:val="00DB7FC6"/>
    <w:rsid w:val="00DC00AD"/>
    <w:rsid w:val="00DC05F2"/>
    <w:rsid w:val="00DC07D7"/>
    <w:rsid w:val="00DC1B50"/>
    <w:rsid w:val="00DC1BDB"/>
    <w:rsid w:val="00DC2205"/>
    <w:rsid w:val="00DC229A"/>
    <w:rsid w:val="00DC2B6C"/>
    <w:rsid w:val="00DC357E"/>
    <w:rsid w:val="00DC3D8C"/>
    <w:rsid w:val="00DC477F"/>
    <w:rsid w:val="00DC4B51"/>
    <w:rsid w:val="00DC4F76"/>
    <w:rsid w:val="00DC58BC"/>
    <w:rsid w:val="00DC697C"/>
    <w:rsid w:val="00DC6BBB"/>
    <w:rsid w:val="00DC7243"/>
    <w:rsid w:val="00DC7C4E"/>
    <w:rsid w:val="00DD0679"/>
    <w:rsid w:val="00DD0F11"/>
    <w:rsid w:val="00DD109B"/>
    <w:rsid w:val="00DD11DA"/>
    <w:rsid w:val="00DD1605"/>
    <w:rsid w:val="00DD17F4"/>
    <w:rsid w:val="00DD19AD"/>
    <w:rsid w:val="00DD272E"/>
    <w:rsid w:val="00DD27E1"/>
    <w:rsid w:val="00DD2909"/>
    <w:rsid w:val="00DD2C6E"/>
    <w:rsid w:val="00DD2FCF"/>
    <w:rsid w:val="00DD33BA"/>
    <w:rsid w:val="00DD3A1B"/>
    <w:rsid w:val="00DD3A91"/>
    <w:rsid w:val="00DD3B80"/>
    <w:rsid w:val="00DD3E1F"/>
    <w:rsid w:val="00DD485D"/>
    <w:rsid w:val="00DD487B"/>
    <w:rsid w:val="00DD4EAE"/>
    <w:rsid w:val="00DD5012"/>
    <w:rsid w:val="00DD51BE"/>
    <w:rsid w:val="00DD5307"/>
    <w:rsid w:val="00DD535E"/>
    <w:rsid w:val="00DD55C6"/>
    <w:rsid w:val="00DD5C96"/>
    <w:rsid w:val="00DD602F"/>
    <w:rsid w:val="00DD6208"/>
    <w:rsid w:val="00DD6582"/>
    <w:rsid w:val="00DD65B1"/>
    <w:rsid w:val="00DD65D2"/>
    <w:rsid w:val="00DD7BED"/>
    <w:rsid w:val="00DE006D"/>
    <w:rsid w:val="00DE00A1"/>
    <w:rsid w:val="00DE02D4"/>
    <w:rsid w:val="00DE05E2"/>
    <w:rsid w:val="00DE0A47"/>
    <w:rsid w:val="00DE1716"/>
    <w:rsid w:val="00DE1784"/>
    <w:rsid w:val="00DE26EE"/>
    <w:rsid w:val="00DE280D"/>
    <w:rsid w:val="00DE2C47"/>
    <w:rsid w:val="00DE2E8E"/>
    <w:rsid w:val="00DE38DC"/>
    <w:rsid w:val="00DE3902"/>
    <w:rsid w:val="00DE4180"/>
    <w:rsid w:val="00DE44AF"/>
    <w:rsid w:val="00DE4617"/>
    <w:rsid w:val="00DE47C6"/>
    <w:rsid w:val="00DE4FCA"/>
    <w:rsid w:val="00DE53D3"/>
    <w:rsid w:val="00DE5651"/>
    <w:rsid w:val="00DE56E5"/>
    <w:rsid w:val="00DE5790"/>
    <w:rsid w:val="00DE6190"/>
    <w:rsid w:val="00DE64FA"/>
    <w:rsid w:val="00DE65CC"/>
    <w:rsid w:val="00DE70F6"/>
    <w:rsid w:val="00DE75AF"/>
    <w:rsid w:val="00DE78C4"/>
    <w:rsid w:val="00DE7EEF"/>
    <w:rsid w:val="00DF08FA"/>
    <w:rsid w:val="00DF0B0C"/>
    <w:rsid w:val="00DF0BFC"/>
    <w:rsid w:val="00DF0C89"/>
    <w:rsid w:val="00DF1108"/>
    <w:rsid w:val="00DF198A"/>
    <w:rsid w:val="00DF3521"/>
    <w:rsid w:val="00DF3B1A"/>
    <w:rsid w:val="00DF4597"/>
    <w:rsid w:val="00DF4AC8"/>
    <w:rsid w:val="00DF4B2A"/>
    <w:rsid w:val="00DF5006"/>
    <w:rsid w:val="00DF6111"/>
    <w:rsid w:val="00DF6231"/>
    <w:rsid w:val="00DF62DA"/>
    <w:rsid w:val="00DF6610"/>
    <w:rsid w:val="00DF6DD1"/>
    <w:rsid w:val="00DF71BF"/>
    <w:rsid w:val="00DF7606"/>
    <w:rsid w:val="00DF762C"/>
    <w:rsid w:val="00DF7868"/>
    <w:rsid w:val="00DF7D5A"/>
    <w:rsid w:val="00E0068C"/>
    <w:rsid w:val="00E00B3C"/>
    <w:rsid w:val="00E00E9B"/>
    <w:rsid w:val="00E01078"/>
    <w:rsid w:val="00E01370"/>
    <w:rsid w:val="00E017E2"/>
    <w:rsid w:val="00E01A9B"/>
    <w:rsid w:val="00E01B24"/>
    <w:rsid w:val="00E01CEB"/>
    <w:rsid w:val="00E01F39"/>
    <w:rsid w:val="00E02615"/>
    <w:rsid w:val="00E03091"/>
    <w:rsid w:val="00E0333C"/>
    <w:rsid w:val="00E044D5"/>
    <w:rsid w:val="00E04985"/>
    <w:rsid w:val="00E04AEB"/>
    <w:rsid w:val="00E04BBB"/>
    <w:rsid w:val="00E04C7A"/>
    <w:rsid w:val="00E05567"/>
    <w:rsid w:val="00E05FE5"/>
    <w:rsid w:val="00E06B55"/>
    <w:rsid w:val="00E06CBC"/>
    <w:rsid w:val="00E0786C"/>
    <w:rsid w:val="00E078C0"/>
    <w:rsid w:val="00E07EC8"/>
    <w:rsid w:val="00E10270"/>
    <w:rsid w:val="00E10D07"/>
    <w:rsid w:val="00E110E8"/>
    <w:rsid w:val="00E115B1"/>
    <w:rsid w:val="00E11876"/>
    <w:rsid w:val="00E128B3"/>
    <w:rsid w:val="00E13043"/>
    <w:rsid w:val="00E133CD"/>
    <w:rsid w:val="00E13857"/>
    <w:rsid w:val="00E13A6A"/>
    <w:rsid w:val="00E13CE1"/>
    <w:rsid w:val="00E13E14"/>
    <w:rsid w:val="00E147B8"/>
    <w:rsid w:val="00E149CC"/>
    <w:rsid w:val="00E14BB8"/>
    <w:rsid w:val="00E15056"/>
    <w:rsid w:val="00E152A8"/>
    <w:rsid w:val="00E15610"/>
    <w:rsid w:val="00E15853"/>
    <w:rsid w:val="00E15CF7"/>
    <w:rsid w:val="00E15D3A"/>
    <w:rsid w:val="00E161F7"/>
    <w:rsid w:val="00E16339"/>
    <w:rsid w:val="00E16CDB"/>
    <w:rsid w:val="00E16D34"/>
    <w:rsid w:val="00E17FE9"/>
    <w:rsid w:val="00E2035A"/>
    <w:rsid w:val="00E209A5"/>
    <w:rsid w:val="00E21E97"/>
    <w:rsid w:val="00E22A8F"/>
    <w:rsid w:val="00E22F42"/>
    <w:rsid w:val="00E233C6"/>
    <w:rsid w:val="00E2424B"/>
    <w:rsid w:val="00E2585D"/>
    <w:rsid w:val="00E259F2"/>
    <w:rsid w:val="00E26F1C"/>
    <w:rsid w:val="00E27E78"/>
    <w:rsid w:val="00E30CBC"/>
    <w:rsid w:val="00E30CC8"/>
    <w:rsid w:val="00E30FEC"/>
    <w:rsid w:val="00E314D0"/>
    <w:rsid w:val="00E31C61"/>
    <w:rsid w:val="00E32437"/>
    <w:rsid w:val="00E32743"/>
    <w:rsid w:val="00E32D70"/>
    <w:rsid w:val="00E3394E"/>
    <w:rsid w:val="00E345E7"/>
    <w:rsid w:val="00E34A7D"/>
    <w:rsid w:val="00E34D75"/>
    <w:rsid w:val="00E36C87"/>
    <w:rsid w:val="00E36DE3"/>
    <w:rsid w:val="00E37074"/>
    <w:rsid w:val="00E37BC7"/>
    <w:rsid w:val="00E37D64"/>
    <w:rsid w:val="00E400A1"/>
    <w:rsid w:val="00E40179"/>
    <w:rsid w:val="00E4027B"/>
    <w:rsid w:val="00E402DE"/>
    <w:rsid w:val="00E411C2"/>
    <w:rsid w:val="00E419BD"/>
    <w:rsid w:val="00E41BE9"/>
    <w:rsid w:val="00E42FAA"/>
    <w:rsid w:val="00E4336E"/>
    <w:rsid w:val="00E4397E"/>
    <w:rsid w:val="00E43EC2"/>
    <w:rsid w:val="00E43F79"/>
    <w:rsid w:val="00E4433A"/>
    <w:rsid w:val="00E44341"/>
    <w:rsid w:val="00E44C93"/>
    <w:rsid w:val="00E44D0C"/>
    <w:rsid w:val="00E44DDF"/>
    <w:rsid w:val="00E4540D"/>
    <w:rsid w:val="00E4542C"/>
    <w:rsid w:val="00E45637"/>
    <w:rsid w:val="00E45E65"/>
    <w:rsid w:val="00E46D2A"/>
    <w:rsid w:val="00E46D53"/>
    <w:rsid w:val="00E47170"/>
    <w:rsid w:val="00E475DE"/>
    <w:rsid w:val="00E47801"/>
    <w:rsid w:val="00E50234"/>
    <w:rsid w:val="00E505AC"/>
    <w:rsid w:val="00E5076A"/>
    <w:rsid w:val="00E513B9"/>
    <w:rsid w:val="00E513CB"/>
    <w:rsid w:val="00E518A7"/>
    <w:rsid w:val="00E51BEE"/>
    <w:rsid w:val="00E520B8"/>
    <w:rsid w:val="00E526AF"/>
    <w:rsid w:val="00E528D9"/>
    <w:rsid w:val="00E532C5"/>
    <w:rsid w:val="00E53515"/>
    <w:rsid w:val="00E537F5"/>
    <w:rsid w:val="00E53EB4"/>
    <w:rsid w:val="00E54131"/>
    <w:rsid w:val="00E54AF4"/>
    <w:rsid w:val="00E54CEA"/>
    <w:rsid w:val="00E54FFA"/>
    <w:rsid w:val="00E55056"/>
    <w:rsid w:val="00E56107"/>
    <w:rsid w:val="00E561F1"/>
    <w:rsid w:val="00E563D8"/>
    <w:rsid w:val="00E568A9"/>
    <w:rsid w:val="00E56B08"/>
    <w:rsid w:val="00E57135"/>
    <w:rsid w:val="00E57557"/>
    <w:rsid w:val="00E57E4A"/>
    <w:rsid w:val="00E57FEF"/>
    <w:rsid w:val="00E60061"/>
    <w:rsid w:val="00E6082F"/>
    <w:rsid w:val="00E60938"/>
    <w:rsid w:val="00E6122F"/>
    <w:rsid w:val="00E6220E"/>
    <w:rsid w:val="00E62564"/>
    <w:rsid w:val="00E62572"/>
    <w:rsid w:val="00E63049"/>
    <w:rsid w:val="00E636E3"/>
    <w:rsid w:val="00E63844"/>
    <w:rsid w:val="00E6389E"/>
    <w:rsid w:val="00E63F3D"/>
    <w:rsid w:val="00E6408A"/>
    <w:rsid w:val="00E64376"/>
    <w:rsid w:val="00E65444"/>
    <w:rsid w:val="00E655B0"/>
    <w:rsid w:val="00E656B9"/>
    <w:rsid w:val="00E65ACD"/>
    <w:rsid w:val="00E65DCC"/>
    <w:rsid w:val="00E65FD8"/>
    <w:rsid w:val="00E67BFF"/>
    <w:rsid w:val="00E67DC9"/>
    <w:rsid w:val="00E67EB6"/>
    <w:rsid w:val="00E70106"/>
    <w:rsid w:val="00E701C2"/>
    <w:rsid w:val="00E70721"/>
    <w:rsid w:val="00E707EE"/>
    <w:rsid w:val="00E7099D"/>
    <w:rsid w:val="00E70A17"/>
    <w:rsid w:val="00E712B5"/>
    <w:rsid w:val="00E714EB"/>
    <w:rsid w:val="00E71638"/>
    <w:rsid w:val="00E71A4C"/>
    <w:rsid w:val="00E7265A"/>
    <w:rsid w:val="00E733E2"/>
    <w:rsid w:val="00E735DC"/>
    <w:rsid w:val="00E73915"/>
    <w:rsid w:val="00E73A6F"/>
    <w:rsid w:val="00E73D6E"/>
    <w:rsid w:val="00E7471A"/>
    <w:rsid w:val="00E747C7"/>
    <w:rsid w:val="00E74CB8"/>
    <w:rsid w:val="00E74D36"/>
    <w:rsid w:val="00E7526F"/>
    <w:rsid w:val="00E75EC9"/>
    <w:rsid w:val="00E76FB5"/>
    <w:rsid w:val="00E77098"/>
    <w:rsid w:val="00E775C7"/>
    <w:rsid w:val="00E77D8C"/>
    <w:rsid w:val="00E77ED8"/>
    <w:rsid w:val="00E77F9E"/>
    <w:rsid w:val="00E8130C"/>
    <w:rsid w:val="00E8162B"/>
    <w:rsid w:val="00E81678"/>
    <w:rsid w:val="00E820D5"/>
    <w:rsid w:val="00E82176"/>
    <w:rsid w:val="00E8223D"/>
    <w:rsid w:val="00E82EAF"/>
    <w:rsid w:val="00E8313D"/>
    <w:rsid w:val="00E83958"/>
    <w:rsid w:val="00E8404E"/>
    <w:rsid w:val="00E84733"/>
    <w:rsid w:val="00E848D4"/>
    <w:rsid w:val="00E85068"/>
    <w:rsid w:val="00E86645"/>
    <w:rsid w:val="00E8678B"/>
    <w:rsid w:val="00E86C11"/>
    <w:rsid w:val="00E86D4A"/>
    <w:rsid w:val="00E86F6C"/>
    <w:rsid w:val="00E87348"/>
    <w:rsid w:val="00E87B8B"/>
    <w:rsid w:val="00E87BB5"/>
    <w:rsid w:val="00E87FF4"/>
    <w:rsid w:val="00E90396"/>
    <w:rsid w:val="00E90742"/>
    <w:rsid w:val="00E90809"/>
    <w:rsid w:val="00E90C62"/>
    <w:rsid w:val="00E90E3E"/>
    <w:rsid w:val="00E91911"/>
    <w:rsid w:val="00E91A94"/>
    <w:rsid w:val="00E921E6"/>
    <w:rsid w:val="00E92A77"/>
    <w:rsid w:val="00E9331E"/>
    <w:rsid w:val="00E935F9"/>
    <w:rsid w:val="00E93826"/>
    <w:rsid w:val="00E93A3D"/>
    <w:rsid w:val="00E93F4C"/>
    <w:rsid w:val="00E94514"/>
    <w:rsid w:val="00E95CAD"/>
    <w:rsid w:val="00E96333"/>
    <w:rsid w:val="00E96341"/>
    <w:rsid w:val="00E963E5"/>
    <w:rsid w:val="00E9657A"/>
    <w:rsid w:val="00E96687"/>
    <w:rsid w:val="00E9751D"/>
    <w:rsid w:val="00E975E9"/>
    <w:rsid w:val="00EA09D4"/>
    <w:rsid w:val="00EA0A1F"/>
    <w:rsid w:val="00EA0A26"/>
    <w:rsid w:val="00EA0D4A"/>
    <w:rsid w:val="00EA0EDA"/>
    <w:rsid w:val="00EA11DE"/>
    <w:rsid w:val="00EA1884"/>
    <w:rsid w:val="00EA1DF6"/>
    <w:rsid w:val="00EA1E6B"/>
    <w:rsid w:val="00EA211E"/>
    <w:rsid w:val="00EA23AE"/>
    <w:rsid w:val="00EA26AD"/>
    <w:rsid w:val="00EA2AE5"/>
    <w:rsid w:val="00EA2BD3"/>
    <w:rsid w:val="00EA2C65"/>
    <w:rsid w:val="00EA2FB8"/>
    <w:rsid w:val="00EA34E5"/>
    <w:rsid w:val="00EA4866"/>
    <w:rsid w:val="00EA4992"/>
    <w:rsid w:val="00EA4C20"/>
    <w:rsid w:val="00EA551C"/>
    <w:rsid w:val="00EA5A97"/>
    <w:rsid w:val="00EA5ACE"/>
    <w:rsid w:val="00EA5D7A"/>
    <w:rsid w:val="00EA6A15"/>
    <w:rsid w:val="00EA6D1A"/>
    <w:rsid w:val="00EA7A67"/>
    <w:rsid w:val="00EB09B2"/>
    <w:rsid w:val="00EB1022"/>
    <w:rsid w:val="00EB10D0"/>
    <w:rsid w:val="00EB1611"/>
    <w:rsid w:val="00EB1B67"/>
    <w:rsid w:val="00EB1CB4"/>
    <w:rsid w:val="00EB1F41"/>
    <w:rsid w:val="00EB2567"/>
    <w:rsid w:val="00EB2CFD"/>
    <w:rsid w:val="00EB2E81"/>
    <w:rsid w:val="00EB3438"/>
    <w:rsid w:val="00EB3AF0"/>
    <w:rsid w:val="00EB3B77"/>
    <w:rsid w:val="00EB3F8F"/>
    <w:rsid w:val="00EB423C"/>
    <w:rsid w:val="00EB44EE"/>
    <w:rsid w:val="00EB4F38"/>
    <w:rsid w:val="00EB5959"/>
    <w:rsid w:val="00EB6E52"/>
    <w:rsid w:val="00EB7524"/>
    <w:rsid w:val="00EB77A0"/>
    <w:rsid w:val="00EB7F2B"/>
    <w:rsid w:val="00EB7F84"/>
    <w:rsid w:val="00EC02A5"/>
    <w:rsid w:val="00EC02B0"/>
    <w:rsid w:val="00EC0356"/>
    <w:rsid w:val="00EC04A0"/>
    <w:rsid w:val="00EC0917"/>
    <w:rsid w:val="00EC0A99"/>
    <w:rsid w:val="00EC0AC4"/>
    <w:rsid w:val="00EC11E8"/>
    <w:rsid w:val="00EC1AC1"/>
    <w:rsid w:val="00EC21F6"/>
    <w:rsid w:val="00EC2811"/>
    <w:rsid w:val="00EC38FD"/>
    <w:rsid w:val="00EC4175"/>
    <w:rsid w:val="00EC49A1"/>
    <w:rsid w:val="00EC4D1B"/>
    <w:rsid w:val="00EC5041"/>
    <w:rsid w:val="00EC5131"/>
    <w:rsid w:val="00EC5CF7"/>
    <w:rsid w:val="00EC5D3A"/>
    <w:rsid w:val="00EC603E"/>
    <w:rsid w:val="00EC62B6"/>
    <w:rsid w:val="00EC6B54"/>
    <w:rsid w:val="00EC71B8"/>
    <w:rsid w:val="00EC765B"/>
    <w:rsid w:val="00EC7749"/>
    <w:rsid w:val="00EC7AD8"/>
    <w:rsid w:val="00EC7ADB"/>
    <w:rsid w:val="00EC7B31"/>
    <w:rsid w:val="00ED045A"/>
    <w:rsid w:val="00ED09A4"/>
    <w:rsid w:val="00ED115A"/>
    <w:rsid w:val="00ED166F"/>
    <w:rsid w:val="00ED1805"/>
    <w:rsid w:val="00ED1BDA"/>
    <w:rsid w:val="00ED2745"/>
    <w:rsid w:val="00ED29EE"/>
    <w:rsid w:val="00ED3B36"/>
    <w:rsid w:val="00ED4006"/>
    <w:rsid w:val="00ED41BB"/>
    <w:rsid w:val="00ED42DF"/>
    <w:rsid w:val="00ED4384"/>
    <w:rsid w:val="00ED4570"/>
    <w:rsid w:val="00ED4778"/>
    <w:rsid w:val="00ED4AE7"/>
    <w:rsid w:val="00ED4B95"/>
    <w:rsid w:val="00ED5806"/>
    <w:rsid w:val="00ED6001"/>
    <w:rsid w:val="00ED6833"/>
    <w:rsid w:val="00ED6B3F"/>
    <w:rsid w:val="00ED71C6"/>
    <w:rsid w:val="00ED7621"/>
    <w:rsid w:val="00ED7ADC"/>
    <w:rsid w:val="00ED7F80"/>
    <w:rsid w:val="00EE1840"/>
    <w:rsid w:val="00EE234D"/>
    <w:rsid w:val="00EE24FF"/>
    <w:rsid w:val="00EE2A27"/>
    <w:rsid w:val="00EE2BBA"/>
    <w:rsid w:val="00EE2F8A"/>
    <w:rsid w:val="00EE325A"/>
    <w:rsid w:val="00EE374E"/>
    <w:rsid w:val="00EE44E3"/>
    <w:rsid w:val="00EE4D62"/>
    <w:rsid w:val="00EE5003"/>
    <w:rsid w:val="00EE589D"/>
    <w:rsid w:val="00EE60A7"/>
    <w:rsid w:val="00EE6942"/>
    <w:rsid w:val="00EE7291"/>
    <w:rsid w:val="00EE7477"/>
    <w:rsid w:val="00EE7AB7"/>
    <w:rsid w:val="00EE7C88"/>
    <w:rsid w:val="00EF003A"/>
    <w:rsid w:val="00EF1FD7"/>
    <w:rsid w:val="00EF269F"/>
    <w:rsid w:val="00EF2C66"/>
    <w:rsid w:val="00EF2E36"/>
    <w:rsid w:val="00EF3127"/>
    <w:rsid w:val="00EF3830"/>
    <w:rsid w:val="00EF38CE"/>
    <w:rsid w:val="00EF404F"/>
    <w:rsid w:val="00EF456F"/>
    <w:rsid w:val="00EF473A"/>
    <w:rsid w:val="00EF4928"/>
    <w:rsid w:val="00EF4E49"/>
    <w:rsid w:val="00EF652B"/>
    <w:rsid w:val="00EF6949"/>
    <w:rsid w:val="00EF6D2C"/>
    <w:rsid w:val="00EF6E1B"/>
    <w:rsid w:val="00EF7885"/>
    <w:rsid w:val="00EF78A3"/>
    <w:rsid w:val="00EF78B8"/>
    <w:rsid w:val="00EF7B7B"/>
    <w:rsid w:val="00F0028C"/>
    <w:rsid w:val="00F00ADB"/>
    <w:rsid w:val="00F00B2A"/>
    <w:rsid w:val="00F00C3A"/>
    <w:rsid w:val="00F00F38"/>
    <w:rsid w:val="00F00F4D"/>
    <w:rsid w:val="00F01968"/>
    <w:rsid w:val="00F0197A"/>
    <w:rsid w:val="00F02586"/>
    <w:rsid w:val="00F0297F"/>
    <w:rsid w:val="00F029B2"/>
    <w:rsid w:val="00F03247"/>
    <w:rsid w:val="00F04563"/>
    <w:rsid w:val="00F06B43"/>
    <w:rsid w:val="00F072B6"/>
    <w:rsid w:val="00F073BE"/>
    <w:rsid w:val="00F07C56"/>
    <w:rsid w:val="00F07C92"/>
    <w:rsid w:val="00F109E1"/>
    <w:rsid w:val="00F10A1B"/>
    <w:rsid w:val="00F10D1A"/>
    <w:rsid w:val="00F11A26"/>
    <w:rsid w:val="00F11BFD"/>
    <w:rsid w:val="00F11C28"/>
    <w:rsid w:val="00F12A85"/>
    <w:rsid w:val="00F13BD4"/>
    <w:rsid w:val="00F14012"/>
    <w:rsid w:val="00F143E8"/>
    <w:rsid w:val="00F1473A"/>
    <w:rsid w:val="00F15658"/>
    <w:rsid w:val="00F1578A"/>
    <w:rsid w:val="00F16819"/>
    <w:rsid w:val="00F16E23"/>
    <w:rsid w:val="00F17179"/>
    <w:rsid w:val="00F20147"/>
    <w:rsid w:val="00F201C6"/>
    <w:rsid w:val="00F201DF"/>
    <w:rsid w:val="00F20645"/>
    <w:rsid w:val="00F20F27"/>
    <w:rsid w:val="00F21025"/>
    <w:rsid w:val="00F215EB"/>
    <w:rsid w:val="00F216D2"/>
    <w:rsid w:val="00F22245"/>
    <w:rsid w:val="00F231A4"/>
    <w:rsid w:val="00F2337F"/>
    <w:rsid w:val="00F2423B"/>
    <w:rsid w:val="00F242DD"/>
    <w:rsid w:val="00F247F2"/>
    <w:rsid w:val="00F250B7"/>
    <w:rsid w:val="00F25545"/>
    <w:rsid w:val="00F255C3"/>
    <w:rsid w:val="00F25B04"/>
    <w:rsid w:val="00F25CDD"/>
    <w:rsid w:val="00F26685"/>
    <w:rsid w:val="00F269B1"/>
    <w:rsid w:val="00F26A95"/>
    <w:rsid w:val="00F30083"/>
    <w:rsid w:val="00F30F13"/>
    <w:rsid w:val="00F31061"/>
    <w:rsid w:val="00F311CB"/>
    <w:rsid w:val="00F31670"/>
    <w:rsid w:val="00F3214B"/>
    <w:rsid w:val="00F32191"/>
    <w:rsid w:val="00F3256C"/>
    <w:rsid w:val="00F32B62"/>
    <w:rsid w:val="00F32BD0"/>
    <w:rsid w:val="00F32EB5"/>
    <w:rsid w:val="00F330F0"/>
    <w:rsid w:val="00F338C3"/>
    <w:rsid w:val="00F33A00"/>
    <w:rsid w:val="00F340E9"/>
    <w:rsid w:val="00F34395"/>
    <w:rsid w:val="00F34E2A"/>
    <w:rsid w:val="00F35113"/>
    <w:rsid w:val="00F35338"/>
    <w:rsid w:val="00F3533A"/>
    <w:rsid w:val="00F353F5"/>
    <w:rsid w:val="00F35A49"/>
    <w:rsid w:val="00F36728"/>
    <w:rsid w:val="00F36B12"/>
    <w:rsid w:val="00F37BCC"/>
    <w:rsid w:val="00F37F45"/>
    <w:rsid w:val="00F4109C"/>
    <w:rsid w:val="00F41BC4"/>
    <w:rsid w:val="00F42074"/>
    <w:rsid w:val="00F42423"/>
    <w:rsid w:val="00F425A3"/>
    <w:rsid w:val="00F43297"/>
    <w:rsid w:val="00F433D8"/>
    <w:rsid w:val="00F43405"/>
    <w:rsid w:val="00F436C7"/>
    <w:rsid w:val="00F437FE"/>
    <w:rsid w:val="00F43DCE"/>
    <w:rsid w:val="00F44011"/>
    <w:rsid w:val="00F44038"/>
    <w:rsid w:val="00F442DD"/>
    <w:rsid w:val="00F448D7"/>
    <w:rsid w:val="00F44B40"/>
    <w:rsid w:val="00F456BA"/>
    <w:rsid w:val="00F45D4C"/>
    <w:rsid w:val="00F46186"/>
    <w:rsid w:val="00F46233"/>
    <w:rsid w:val="00F4668A"/>
    <w:rsid w:val="00F47EE1"/>
    <w:rsid w:val="00F500FA"/>
    <w:rsid w:val="00F5045C"/>
    <w:rsid w:val="00F51896"/>
    <w:rsid w:val="00F5233D"/>
    <w:rsid w:val="00F5238F"/>
    <w:rsid w:val="00F525B4"/>
    <w:rsid w:val="00F5294B"/>
    <w:rsid w:val="00F52A55"/>
    <w:rsid w:val="00F54B0E"/>
    <w:rsid w:val="00F5532B"/>
    <w:rsid w:val="00F55567"/>
    <w:rsid w:val="00F55870"/>
    <w:rsid w:val="00F55D13"/>
    <w:rsid w:val="00F55E50"/>
    <w:rsid w:val="00F55FB4"/>
    <w:rsid w:val="00F56354"/>
    <w:rsid w:val="00F5699E"/>
    <w:rsid w:val="00F57092"/>
    <w:rsid w:val="00F57328"/>
    <w:rsid w:val="00F57A2A"/>
    <w:rsid w:val="00F57CF0"/>
    <w:rsid w:val="00F601D2"/>
    <w:rsid w:val="00F614DC"/>
    <w:rsid w:val="00F6197F"/>
    <w:rsid w:val="00F61E4D"/>
    <w:rsid w:val="00F620AE"/>
    <w:rsid w:val="00F620C6"/>
    <w:rsid w:val="00F62448"/>
    <w:rsid w:val="00F62451"/>
    <w:rsid w:val="00F62687"/>
    <w:rsid w:val="00F62A7A"/>
    <w:rsid w:val="00F62BC6"/>
    <w:rsid w:val="00F6328B"/>
    <w:rsid w:val="00F63C68"/>
    <w:rsid w:val="00F63CF1"/>
    <w:rsid w:val="00F640F0"/>
    <w:rsid w:val="00F643FA"/>
    <w:rsid w:val="00F64C73"/>
    <w:rsid w:val="00F6563A"/>
    <w:rsid w:val="00F65FFD"/>
    <w:rsid w:val="00F664AD"/>
    <w:rsid w:val="00F66E5D"/>
    <w:rsid w:val="00F66ED4"/>
    <w:rsid w:val="00F67295"/>
    <w:rsid w:val="00F6744C"/>
    <w:rsid w:val="00F6777A"/>
    <w:rsid w:val="00F678F1"/>
    <w:rsid w:val="00F679D9"/>
    <w:rsid w:val="00F67E0C"/>
    <w:rsid w:val="00F70041"/>
    <w:rsid w:val="00F7011D"/>
    <w:rsid w:val="00F71A4A"/>
    <w:rsid w:val="00F71D02"/>
    <w:rsid w:val="00F72599"/>
    <w:rsid w:val="00F7288A"/>
    <w:rsid w:val="00F72A76"/>
    <w:rsid w:val="00F72CD5"/>
    <w:rsid w:val="00F72EC6"/>
    <w:rsid w:val="00F735D8"/>
    <w:rsid w:val="00F73BF8"/>
    <w:rsid w:val="00F73CDA"/>
    <w:rsid w:val="00F73F1F"/>
    <w:rsid w:val="00F74454"/>
    <w:rsid w:val="00F749D3"/>
    <w:rsid w:val="00F750EB"/>
    <w:rsid w:val="00F756EC"/>
    <w:rsid w:val="00F75986"/>
    <w:rsid w:val="00F75F08"/>
    <w:rsid w:val="00F75F24"/>
    <w:rsid w:val="00F761AD"/>
    <w:rsid w:val="00F76489"/>
    <w:rsid w:val="00F76597"/>
    <w:rsid w:val="00F7665E"/>
    <w:rsid w:val="00F81029"/>
    <w:rsid w:val="00F8108D"/>
    <w:rsid w:val="00F81C21"/>
    <w:rsid w:val="00F82032"/>
    <w:rsid w:val="00F82DB9"/>
    <w:rsid w:val="00F83150"/>
    <w:rsid w:val="00F8330F"/>
    <w:rsid w:val="00F8429C"/>
    <w:rsid w:val="00F843FA"/>
    <w:rsid w:val="00F84A67"/>
    <w:rsid w:val="00F84EAA"/>
    <w:rsid w:val="00F853F2"/>
    <w:rsid w:val="00F858BD"/>
    <w:rsid w:val="00F85CB8"/>
    <w:rsid w:val="00F85D2E"/>
    <w:rsid w:val="00F86B2D"/>
    <w:rsid w:val="00F86FBA"/>
    <w:rsid w:val="00F87BD6"/>
    <w:rsid w:val="00F900C0"/>
    <w:rsid w:val="00F90C7F"/>
    <w:rsid w:val="00F918E0"/>
    <w:rsid w:val="00F9198B"/>
    <w:rsid w:val="00F91BC6"/>
    <w:rsid w:val="00F91CD1"/>
    <w:rsid w:val="00F9223E"/>
    <w:rsid w:val="00F92C07"/>
    <w:rsid w:val="00F92E8C"/>
    <w:rsid w:val="00F938AE"/>
    <w:rsid w:val="00F94E05"/>
    <w:rsid w:val="00F957B8"/>
    <w:rsid w:val="00F95AEF"/>
    <w:rsid w:val="00F95B10"/>
    <w:rsid w:val="00F964CD"/>
    <w:rsid w:val="00F97ABC"/>
    <w:rsid w:val="00F97E4A"/>
    <w:rsid w:val="00F97E8B"/>
    <w:rsid w:val="00F97E94"/>
    <w:rsid w:val="00F97F88"/>
    <w:rsid w:val="00FA1602"/>
    <w:rsid w:val="00FA1ED9"/>
    <w:rsid w:val="00FA242F"/>
    <w:rsid w:val="00FA2990"/>
    <w:rsid w:val="00FA30F3"/>
    <w:rsid w:val="00FA4007"/>
    <w:rsid w:val="00FA4331"/>
    <w:rsid w:val="00FA474B"/>
    <w:rsid w:val="00FA4EA7"/>
    <w:rsid w:val="00FA5CC7"/>
    <w:rsid w:val="00FA682D"/>
    <w:rsid w:val="00FA693D"/>
    <w:rsid w:val="00FA6A09"/>
    <w:rsid w:val="00FA6BB9"/>
    <w:rsid w:val="00FA6BD4"/>
    <w:rsid w:val="00FA6C92"/>
    <w:rsid w:val="00FA6CBB"/>
    <w:rsid w:val="00FA7396"/>
    <w:rsid w:val="00FA767D"/>
    <w:rsid w:val="00FA7788"/>
    <w:rsid w:val="00FA788B"/>
    <w:rsid w:val="00FA7DF3"/>
    <w:rsid w:val="00FB0188"/>
    <w:rsid w:val="00FB05EB"/>
    <w:rsid w:val="00FB0AC2"/>
    <w:rsid w:val="00FB0F19"/>
    <w:rsid w:val="00FB1613"/>
    <w:rsid w:val="00FB16D2"/>
    <w:rsid w:val="00FB1784"/>
    <w:rsid w:val="00FB2128"/>
    <w:rsid w:val="00FB2292"/>
    <w:rsid w:val="00FB2AB6"/>
    <w:rsid w:val="00FB3023"/>
    <w:rsid w:val="00FB34F8"/>
    <w:rsid w:val="00FB3A81"/>
    <w:rsid w:val="00FB50F3"/>
    <w:rsid w:val="00FB54C2"/>
    <w:rsid w:val="00FB59FE"/>
    <w:rsid w:val="00FB5BC5"/>
    <w:rsid w:val="00FB5DB3"/>
    <w:rsid w:val="00FB685E"/>
    <w:rsid w:val="00FB6891"/>
    <w:rsid w:val="00FB6FC7"/>
    <w:rsid w:val="00FB6FDD"/>
    <w:rsid w:val="00FB71A3"/>
    <w:rsid w:val="00FB7231"/>
    <w:rsid w:val="00FB7472"/>
    <w:rsid w:val="00FB7964"/>
    <w:rsid w:val="00FC04B9"/>
    <w:rsid w:val="00FC0C4B"/>
    <w:rsid w:val="00FC0DCE"/>
    <w:rsid w:val="00FC1856"/>
    <w:rsid w:val="00FC18C9"/>
    <w:rsid w:val="00FC2459"/>
    <w:rsid w:val="00FC24BB"/>
    <w:rsid w:val="00FC26C8"/>
    <w:rsid w:val="00FC2ACD"/>
    <w:rsid w:val="00FC30F0"/>
    <w:rsid w:val="00FC32DD"/>
    <w:rsid w:val="00FC44FC"/>
    <w:rsid w:val="00FC4B09"/>
    <w:rsid w:val="00FC4EAE"/>
    <w:rsid w:val="00FC561C"/>
    <w:rsid w:val="00FC589A"/>
    <w:rsid w:val="00FC5A37"/>
    <w:rsid w:val="00FC5ABB"/>
    <w:rsid w:val="00FC5C79"/>
    <w:rsid w:val="00FC61AA"/>
    <w:rsid w:val="00FC7259"/>
    <w:rsid w:val="00FC7494"/>
    <w:rsid w:val="00FC7748"/>
    <w:rsid w:val="00FC7959"/>
    <w:rsid w:val="00FC7C56"/>
    <w:rsid w:val="00FD0693"/>
    <w:rsid w:val="00FD0904"/>
    <w:rsid w:val="00FD0FE6"/>
    <w:rsid w:val="00FD171C"/>
    <w:rsid w:val="00FD2E88"/>
    <w:rsid w:val="00FD35C0"/>
    <w:rsid w:val="00FD3643"/>
    <w:rsid w:val="00FD5785"/>
    <w:rsid w:val="00FD7359"/>
    <w:rsid w:val="00FD7484"/>
    <w:rsid w:val="00FD7BC9"/>
    <w:rsid w:val="00FE00EE"/>
    <w:rsid w:val="00FE0AAC"/>
    <w:rsid w:val="00FE0D98"/>
    <w:rsid w:val="00FE1373"/>
    <w:rsid w:val="00FE1413"/>
    <w:rsid w:val="00FE143F"/>
    <w:rsid w:val="00FE1840"/>
    <w:rsid w:val="00FE1BA2"/>
    <w:rsid w:val="00FE1DCC"/>
    <w:rsid w:val="00FE1FF9"/>
    <w:rsid w:val="00FE2344"/>
    <w:rsid w:val="00FE2402"/>
    <w:rsid w:val="00FE25D6"/>
    <w:rsid w:val="00FE2841"/>
    <w:rsid w:val="00FE2A4D"/>
    <w:rsid w:val="00FE2B42"/>
    <w:rsid w:val="00FE2ED0"/>
    <w:rsid w:val="00FE2FEC"/>
    <w:rsid w:val="00FE3026"/>
    <w:rsid w:val="00FE3D7C"/>
    <w:rsid w:val="00FE4C5C"/>
    <w:rsid w:val="00FE4CA8"/>
    <w:rsid w:val="00FE4DA3"/>
    <w:rsid w:val="00FE5627"/>
    <w:rsid w:val="00FE5630"/>
    <w:rsid w:val="00FE56F8"/>
    <w:rsid w:val="00FE5BD4"/>
    <w:rsid w:val="00FE61CE"/>
    <w:rsid w:val="00FE667F"/>
    <w:rsid w:val="00FE67F2"/>
    <w:rsid w:val="00FE69FD"/>
    <w:rsid w:val="00FE6CAF"/>
    <w:rsid w:val="00FE6F9B"/>
    <w:rsid w:val="00FE72DC"/>
    <w:rsid w:val="00FE72ED"/>
    <w:rsid w:val="00FE73B3"/>
    <w:rsid w:val="00FF00B1"/>
    <w:rsid w:val="00FF0E3A"/>
    <w:rsid w:val="00FF0F2D"/>
    <w:rsid w:val="00FF14DC"/>
    <w:rsid w:val="00FF178A"/>
    <w:rsid w:val="00FF181A"/>
    <w:rsid w:val="00FF1C5C"/>
    <w:rsid w:val="00FF28AB"/>
    <w:rsid w:val="00FF2DDF"/>
    <w:rsid w:val="00FF3D8F"/>
    <w:rsid w:val="00FF3E56"/>
    <w:rsid w:val="00FF4254"/>
    <w:rsid w:val="00FF5463"/>
    <w:rsid w:val="00FF5E19"/>
    <w:rsid w:val="00FF6BC7"/>
    <w:rsid w:val="00FF6E52"/>
    <w:rsid w:val="00FF72A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147CC"/>
  </w:style>
  <w:style w:type="paragraph" w:styleId="Heading1">
    <w:name w:val="heading 1"/>
    <w:basedOn w:val="Basedettulo"/>
    <w:next w:val="BodyText"/>
    <w:qFormat/>
    <w:rsid w:val="001147CC"/>
    <w:pPr>
      <w:outlineLvl w:val="0"/>
    </w:pPr>
  </w:style>
  <w:style w:type="paragraph" w:styleId="Heading2">
    <w:name w:val="heading 2"/>
    <w:basedOn w:val="Basedettulo"/>
    <w:next w:val="BodyText"/>
    <w:qFormat/>
    <w:rsid w:val="001147CC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1147CC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1147CC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1147CC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1147CC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1147CC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1147CC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1147CC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1147CC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1147CC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1147CC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1147CC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1147CC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1147CC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1147CC"/>
    <w:pPr>
      <w:keepNext/>
    </w:pPr>
  </w:style>
  <w:style w:type="paragraph" w:styleId="Caption">
    <w:name w:val="caption"/>
    <w:basedOn w:val="Figura"/>
    <w:next w:val="BodyText"/>
    <w:qFormat/>
    <w:rsid w:val="001147CC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1147CC"/>
    <w:pPr>
      <w:keepNext/>
      <w:spacing w:line="240" w:lineRule="auto"/>
    </w:pPr>
  </w:style>
  <w:style w:type="paragraph" w:styleId="Date">
    <w:name w:val="Date"/>
    <w:basedOn w:val="BodyText"/>
    <w:semiHidden/>
    <w:rsid w:val="001147CC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1147CC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1147CC"/>
  </w:style>
  <w:style w:type="paragraph" w:customStyle="1" w:styleId="Basedecabealho">
    <w:name w:val="Base de cabeçalho"/>
    <w:basedOn w:val="Normal"/>
    <w:rsid w:val="001147CC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1147CC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1147CC"/>
  </w:style>
  <w:style w:type="character" w:customStyle="1" w:styleId="nfaseprincipal">
    <w:name w:val="Ênfase principal"/>
    <w:rsid w:val="001147CC"/>
    <w:rPr>
      <w:b/>
      <w:i/>
    </w:rPr>
  </w:style>
  <w:style w:type="paragraph" w:styleId="ListBullet">
    <w:name w:val="List Bullet"/>
    <w:basedOn w:val="List"/>
    <w:semiHidden/>
    <w:rsid w:val="001147CC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1147CC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1147CC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1147CC"/>
    <w:rPr>
      <w:b/>
    </w:rPr>
  </w:style>
  <w:style w:type="paragraph" w:customStyle="1" w:styleId="Endereoremetente">
    <w:name w:val="Endereço remetente"/>
    <w:basedOn w:val="Endereo"/>
    <w:rsid w:val="001147CC"/>
  </w:style>
  <w:style w:type="paragraph" w:customStyle="1" w:styleId="Endereo">
    <w:name w:val="Endereço"/>
    <w:basedOn w:val="BodyText"/>
    <w:rsid w:val="001147CC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1147CC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1147CC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1147CC"/>
    <w:rPr>
      <w:vertAlign w:val="superscript"/>
    </w:rPr>
  </w:style>
  <w:style w:type="paragraph" w:customStyle="1" w:styleId="Empresa">
    <w:name w:val="Empresa"/>
    <w:basedOn w:val="BodyText"/>
    <w:rsid w:val="001147CC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1147CC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1147CC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1147CC"/>
    <w:pPr>
      <w:spacing w:before="120"/>
    </w:pPr>
  </w:style>
  <w:style w:type="paragraph" w:customStyle="1" w:styleId="ltimacitao">
    <w:name w:val="Última citação"/>
    <w:basedOn w:val="Quote"/>
    <w:next w:val="BodyText"/>
    <w:rsid w:val="001147CC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1147CC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1147CC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1147CC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1147CC"/>
    <w:pPr>
      <w:spacing w:after="240"/>
    </w:pPr>
  </w:style>
  <w:style w:type="character" w:styleId="FootnoteReference">
    <w:name w:val="footnote reference"/>
    <w:semiHidden/>
    <w:rsid w:val="001147CC"/>
    <w:rPr>
      <w:vertAlign w:val="superscript"/>
    </w:rPr>
  </w:style>
  <w:style w:type="paragraph" w:styleId="FootnoteText">
    <w:name w:val="footnote text"/>
    <w:basedOn w:val="Basenotaderodap"/>
    <w:semiHidden/>
    <w:rsid w:val="001147CC"/>
    <w:pPr>
      <w:spacing w:after="120"/>
    </w:pPr>
  </w:style>
  <w:style w:type="paragraph" w:customStyle="1" w:styleId="Primeiralista">
    <w:name w:val="Primeira lista"/>
    <w:basedOn w:val="List"/>
    <w:next w:val="List"/>
    <w:rsid w:val="001147CC"/>
    <w:pPr>
      <w:spacing w:before="80"/>
    </w:pPr>
  </w:style>
  <w:style w:type="paragraph" w:customStyle="1" w:styleId="ltimalista">
    <w:name w:val="Última lista"/>
    <w:basedOn w:val="List"/>
    <w:next w:val="BodyText"/>
    <w:rsid w:val="001147CC"/>
    <w:pPr>
      <w:spacing w:after="240"/>
    </w:pPr>
  </w:style>
  <w:style w:type="paragraph" w:styleId="ListContinue">
    <w:name w:val="List Continue"/>
    <w:basedOn w:val="List"/>
    <w:semiHidden/>
    <w:rsid w:val="001147CC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1147CC"/>
    <w:pPr>
      <w:ind w:left="2160"/>
    </w:pPr>
  </w:style>
  <w:style w:type="paragraph" w:styleId="ListNumber4">
    <w:name w:val="List Number 4"/>
    <w:basedOn w:val="ListNumber"/>
    <w:semiHidden/>
    <w:rsid w:val="001147CC"/>
    <w:pPr>
      <w:ind w:left="1800"/>
    </w:pPr>
  </w:style>
  <w:style w:type="paragraph" w:styleId="ListNumber3">
    <w:name w:val="List Number 3"/>
    <w:basedOn w:val="ListNumber"/>
    <w:semiHidden/>
    <w:rsid w:val="001147CC"/>
    <w:pPr>
      <w:ind w:left="1440"/>
    </w:pPr>
  </w:style>
  <w:style w:type="paragraph" w:styleId="ListNumber2">
    <w:name w:val="List Number 2"/>
    <w:basedOn w:val="ListNumber"/>
    <w:semiHidden/>
    <w:rsid w:val="001147CC"/>
    <w:pPr>
      <w:ind w:left="1080"/>
    </w:pPr>
  </w:style>
  <w:style w:type="paragraph" w:styleId="ListBullet5">
    <w:name w:val="List Bullet 5"/>
    <w:basedOn w:val="ListBullet"/>
    <w:semiHidden/>
    <w:rsid w:val="001147CC"/>
    <w:pPr>
      <w:ind w:left="2160"/>
    </w:pPr>
  </w:style>
  <w:style w:type="paragraph" w:styleId="ListBullet4">
    <w:name w:val="List Bullet 4"/>
    <w:basedOn w:val="ListBullet"/>
    <w:semiHidden/>
    <w:rsid w:val="001147CC"/>
    <w:pPr>
      <w:ind w:left="1800"/>
    </w:pPr>
  </w:style>
  <w:style w:type="paragraph" w:styleId="ListBullet3">
    <w:name w:val="List Bullet 3"/>
    <w:basedOn w:val="ListBullet"/>
    <w:semiHidden/>
    <w:rsid w:val="001147CC"/>
    <w:pPr>
      <w:ind w:left="1440"/>
    </w:pPr>
  </w:style>
  <w:style w:type="paragraph" w:styleId="ListBullet2">
    <w:name w:val="List Bullet 2"/>
    <w:basedOn w:val="ListBullet"/>
    <w:semiHidden/>
    <w:rsid w:val="001147CC"/>
    <w:pPr>
      <w:ind w:left="1080"/>
    </w:pPr>
  </w:style>
  <w:style w:type="paragraph" w:styleId="List5">
    <w:name w:val="List 5"/>
    <w:basedOn w:val="List"/>
    <w:semiHidden/>
    <w:rsid w:val="001147CC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1147CC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1147CC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1147CC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1147CC"/>
    <w:pPr>
      <w:ind w:left="360"/>
    </w:pPr>
  </w:style>
  <w:style w:type="character" w:styleId="EndnoteReference">
    <w:name w:val="endnote reference"/>
    <w:semiHidden/>
    <w:rsid w:val="001147CC"/>
    <w:rPr>
      <w:vertAlign w:val="superscript"/>
    </w:rPr>
  </w:style>
  <w:style w:type="paragraph" w:styleId="EndnoteText">
    <w:name w:val="endnote text"/>
    <w:basedOn w:val="Basenotaderodap"/>
    <w:semiHidden/>
    <w:rsid w:val="001147CC"/>
    <w:pPr>
      <w:spacing w:after="120"/>
    </w:pPr>
  </w:style>
  <w:style w:type="character" w:styleId="Emphasis">
    <w:name w:val="Emphasis"/>
    <w:qFormat/>
    <w:rsid w:val="001147CC"/>
    <w:rPr>
      <w:i/>
    </w:rPr>
  </w:style>
  <w:style w:type="character" w:styleId="CommentReference">
    <w:name w:val="annotation reference"/>
    <w:semiHidden/>
    <w:rsid w:val="001147CC"/>
    <w:rPr>
      <w:sz w:val="16"/>
    </w:rPr>
  </w:style>
  <w:style w:type="paragraph" w:styleId="Subtitle">
    <w:name w:val="Subtitle"/>
    <w:basedOn w:val="Title"/>
    <w:next w:val="BodyText"/>
    <w:qFormat/>
    <w:rsid w:val="001147CC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1147CC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1147CC"/>
    <w:pPr>
      <w:ind w:left="1080"/>
    </w:pPr>
  </w:style>
  <w:style w:type="paragraph" w:styleId="ListContinue3">
    <w:name w:val="List Continue 3"/>
    <w:basedOn w:val="ListContinue"/>
    <w:semiHidden/>
    <w:rsid w:val="001147CC"/>
    <w:pPr>
      <w:ind w:left="1440"/>
    </w:pPr>
  </w:style>
  <w:style w:type="paragraph" w:styleId="ListContinue4">
    <w:name w:val="List Continue 4"/>
    <w:basedOn w:val="ListContinue"/>
    <w:semiHidden/>
    <w:rsid w:val="001147CC"/>
    <w:pPr>
      <w:ind w:left="1800"/>
    </w:pPr>
  </w:style>
  <w:style w:type="paragraph" w:styleId="ListContinue5">
    <w:name w:val="List Continue 5"/>
    <w:basedOn w:val="ListContinue"/>
    <w:semiHidden/>
    <w:rsid w:val="001147CC"/>
    <w:pPr>
      <w:ind w:left="2160"/>
    </w:pPr>
  </w:style>
  <w:style w:type="paragraph" w:styleId="BodyTextIndent2">
    <w:name w:val="Body Text Indent 2"/>
    <w:basedOn w:val="Normal"/>
    <w:semiHidden/>
    <w:rsid w:val="001147CC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1147CC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1093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1093E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45301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9940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34721</TotalTime>
  <Pages>1</Pages>
  <Words>107</Words>
  <Characters>616</Characters>
  <Application>Microsoft Office Word</Application>
  <DocSecurity>0</DocSecurity>
  <Lines>5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722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4645</cp:revision>
  <cp:lastPrinted>2023-04-18T21:05:00Z</cp:lastPrinted>
  <dcterms:created xsi:type="dcterms:W3CDTF">2016-03-08T22:17:00Z</dcterms:created>
  <dcterms:modified xsi:type="dcterms:W3CDTF">2023-05-08T21:34:00Z</dcterms:modified>
</cp:coreProperties>
</file>