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Nome :  </w:t>
      </w:r>
      <w:r w:rsidRPr="004A04A2">
        <w:rPr>
          <w:sz w:val="22"/>
        </w:rPr>
        <w:tab/>
        <w:t>Daniel Francisco Avelar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Idade :  </w:t>
      </w:r>
      <w:r w:rsidRPr="004A04A2">
        <w:rPr>
          <w:sz w:val="22"/>
        </w:rPr>
        <w:tab/>
        <w:t>33  anos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>Indicação            Check up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 Data:                  5 mai. 23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>Medico:              Dr.Claudio Oppenheimer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>Terapêutica :</w:t>
      </w:r>
      <w:r w:rsidRPr="004A04A2">
        <w:rPr>
          <w:sz w:val="22"/>
        </w:rPr>
        <w:tab/>
        <w:t>Escitalopram</w:t>
      </w:r>
    </w:p>
    <w:p w:rsidR="00EB1180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>Lateralidade :</w:t>
      </w:r>
      <w:r w:rsidRPr="004A04A2">
        <w:rPr>
          <w:sz w:val="22"/>
        </w:rPr>
        <w:tab/>
        <w:t>ESQUERDO</w:t>
      </w:r>
      <w:bookmarkStart w:id="0" w:name="_GoBack"/>
      <w:bookmarkEnd w:id="0"/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</w:t>
      </w:r>
      <w:r w:rsidR="00F50C1E">
        <w:t xml:space="preserve"> e ritmos</w:t>
      </w:r>
      <w:r w:rsidR="00DB47FE" w:rsidRPr="00DB47FE">
        <w:t xml:space="preserve"> beta de p</w:t>
      </w:r>
      <w:r w:rsidR="00FB2585">
        <w:t xml:space="preserve">redomínio em projeção frontal </w:t>
      </w:r>
      <w:r w:rsidR="00996611">
        <w:t>e</w:t>
      </w:r>
      <w:r w:rsidR="00F50C1E">
        <w:t xml:space="preserve"> projecao difusa em ambos os hemisferios cerebrais</w:t>
      </w:r>
      <w:r w:rsidR="00FB2585">
        <w:t>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61588D">
        <w:t>11.3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437E20">
        <w:t>27.0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142A2">
        <w:rPr>
          <w:sz w:val="22"/>
          <w:szCs w:val="22"/>
        </w:rPr>
        <w:t>ritmos</w:t>
      </w:r>
      <w:r w:rsidR="00F50C1E">
        <w:rPr>
          <w:sz w:val="22"/>
          <w:szCs w:val="22"/>
        </w:rPr>
        <w:t xml:space="preserve"> e ritmo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A7329F">
        <w:rPr>
          <w:sz w:val="22"/>
          <w:szCs w:val="22"/>
        </w:rPr>
        <w:t xml:space="preserve"> e </w:t>
      </w:r>
      <w:r w:rsidR="00996611">
        <w:rPr>
          <w:sz w:val="22"/>
          <w:szCs w:val="22"/>
        </w:rPr>
        <w:t>difusa</w:t>
      </w:r>
      <w:r w:rsidR="00297EBD">
        <w:rPr>
          <w:sz w:val="22"/>
          <w:szCs w:val="22"/>
        </w:rPr>
        <w:t xml:space="preserve"> e </w:t>
      </w:r>
      <w:r w:rsidR="00F50C1E">
        <w:rPr>
          <w:sz w:val="22"/>
          <w:szCs w:val="22"/>
        </w:rPr>
        <w:t xml:space="preserve">em </w:t>
      </w:r>
      <w:r w:rsidR="00777490">
        <w:rPr>
          <w:sz w:val="22"/>
          <w:szCs w:val="22"/>
        </w:rPr>
        <w:t>ambos os hemisferios cerebrais.</w:t>
      </w:r>
    </w:p>
    <w:p w:rsidR="00EB1180" w:rsidRDefault="00EB1180">
      <w:pPr>
        <w:ind w:firstLine="720"/>
      </w:pPr>
    </w:p>
    <w:p w:rsidR="00FB2585" w:rsidRDefault="00FB2585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4A04A2">
        <w:rPr>
          <w:noProof/>
          <w:sz w:val="24"/>
        </w:rPr>
        <w:t>5 de maio de 2023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5264" w:rsidRDefault="00EE5264">
      <w:r>
        <w:separator/>
      </w:r>
    </w:p>
  </w:endnote>
  <w:endnote w:type="continuationSeparator" w:id="0">
    <w:p w:rsidR="00EE5264" w:rsidRDefault="00EE52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52F25" w:rsidRDefault="00EE526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E52F25" w:rsidRPr="003C4759">
        <w:rPr>
          <w:rStyle w:val="Hyperlink"/>
          <w:rFonts w:ascii="Arial" w:hAnsi="Arial"/>
          <w:b/>
        </w:rPr>
        <w:t>www.neurofis.com.br</w:t>
      </w:r>
    </w:hyperlink>
    <w:r w:rsidR="00E52F25">
      <w:rPr>
        <w:rFonts w:ascii="Arial" w:hAnsi="Arial"/>
        <w:b/>
      </w:rPr>
      <w:t xml:space="preserve">  contato@neurofis.com.br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5264" w:rsidRDefault="00EE5264">
      <w:r>
        <w:separator/>
      </w:r>
    </w:p>
  </w:footnote>
  <w:footnote w:type="continuationSeparator" w:id="0">
    <w:p w:rsidR="00EE5264" w:rsidRDefault="00EE526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0BA6"/>
    <w:rsid w:val="0000555A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4640"/>
    <w:rsid w:val="000978C4"/>
    <w:rsid w:val="000A11F4"/>
    <w:rsid w:val="000A2EE5"/>
    <w:rsid w:val="000B042A"/>
    <w:rsid w:val="000B37F8"/>
    <w:rsid w:val="000C3FA4"/>
    <w:rsid w:val="000D0F5B"/>
    <w:rsid w:val="000D1D49"/>
    <w:rsid w:val="000D298F"/>
    <w:rsid w:val="000E4E83"/>
    <w:rsid w:val="000F187B"/>
    <w:rsid w:val="000F2250"/>
    <w:rsid w:val="000F2DB9"/>
    <w:rsid w:val="00107C01"/>
    <w:rsid w:val="0011308A"/>
    <w:rsid w:val="0013251A"/>
    <w:rsid w:val="00137DC4"/>
    <w:rsid w:val="00140FD1"/>
    <w:rsid w:val="00150BB8"/>
    <w:rsid w:val="0015489F"/>
    <w:rsid w:val="001623FD"/>
    <w:rsid w:val="001635BA"/>
    <w:rsid w:val="0017044A"/>
    <w:rsid w:val="00191170"/>
    <w:rsid w:val="0019700F"/>
    <w:rsid w:val="0019719B"/>
    <w:rsid w:val="001A15A2"/>
    <w:rsid w:val="001B08CA"/>
    <w:rsid w:val="001B5F66"/>
    <w:rsid w:val="001B78AA"/>
    <w:rsid w:val="001C20EE"/>
    <w:rsid w:val="001C3528"/>
    <w:rsid w:val="001D7767"/>
    <w:rsid w:val="001E30D8"/>
    <w:rsid w:val="001E504F"/>
    <w:rsid w:val="001E7806"/>
    <w:rsid w:val="001F32B2"/>
    <w:rsid w:val="00245D38"/>
    <w:rsid w:val="002626B5"/>
    <w:rsid w:val="0026783E"/>
    <w:rsid w:val="00276591"/>
    <w:rsid w:val="00283EDF"/>
    <w:rsid w:val="00287446"/>
    <w:rsid w:val="00295DC9"/>
    <w:rsid w:val="00297EBD"/>
    <w:rsid w:val="002A1ADA"/>
    <w:rsid w:val="002A2466"/>
    <w:rsid w:val="002A309D"/>
    <w:rsid w:val="002A5E1C"/>
    <w:rsid w:val="002A658A"/>
    <w:rsid w:val="002A78C1"/>
    <w:rsid w:val="002B58DC"/>
    <w:rsid w:val="002B671A"/>
    <w:rsid w:val="002C21B8"/>
    <w:rsid w:val="002C2733"/>
    <w:rsid w:val="002C2FE9"/>
    <w:rsid w:val="002C6DAD"/>
    <w:rsid w:val="002D3DCE"/>
    <w:rsid w:val="002D588C"/>
    <w:rsid w:val="002F023B"/>
    <w:rsid w:val="00303A3A"/>
    <w:rsid w:val="00303AE9"/>
    <w:rsid w:val="00306EB6"/>
    <w:rsid w:val="00317A51"/>
    <w:rsid w:val="003213A4"/>
    <w:rsid w:val="003217A4"/>
    <w:rsid w:val="00326A24"/>
    <w:rsid w:val="00356DDC"/>
    <w:rsid w:val="0036490A"/>
    <w:rsid w:val="00367B1E"/>
    <w:rsid w:val="00377976"/>
    <w:rsid w:val="00380B99"/>
    <w:rsid w:val="00385D8B"/>
    <w:rsid w:val="00393B76"/>
    <w:rsid w:val="003A2573"/>
    <w:rsid w:val="003A2DE2"/>
    <w:rsid w:val="003A3535"/>
    <w:rsid w:val="003B397A"/>
    <w:rsid w:val="003C60F1"/>
    <w:rsid w:val="003C6502"/>
    <w:rsid w:val="003C7FFE"/>
    <w:rsid w:val="003E1E94"/>
    <w:rsid w:val="003E2F2F"/>
    <w:rsid w:val="003E362A"/>
    <w:rsid w:val="003F0153"/>
    <w:rsid w:val="00400484"/>
    <w:rsid w:val="004038A6"/>
    <w:rsid w:val="004050D8"/>
    <w:rsid w:val="00410DB7"/>
    <w:rsid w:val="004128A0"/>
    <w:rsid w:val="00412B80"/>
    <w:rsid w:val="00414FDF"/>
    <w:rsid w:val="00415563"/>
    <w:rsid w:val="00424BB9"/>
    <w:rsid w:val="00427242"/>
    <w:rsid w:val="00437E20"/>
    <w:rsid w:val="0045020B"/>
    <w:rsid w:val="004506D2"/>
    <w:rsid w:val="0045221D"/>
    <w:rsid w:val="004533D7"/>
    <w:rsid w:val="004547E7"/>
    <w:rsid w:val="0046037A"/>
    <w:rsid w:val="004640BC"/>
    <w:rsid w:val="0046713B"/>
    <w:rsid w:val="004764C3"/>
    <w:rsid w:val="00483182"/>
    <w:rsid w:val="004843CD"/>
    <w:rsid w:val="00484CB5"/>
    <w:rsid w:val="004A04A2"/>
    <w:rsid w:val="004A24A3"/>
    <w:rsid w:val="004A705B"/>
    <w:rsid w:val="004B1466"/>
    <w:rsid w:val="004C0F53"/>
    <w:rsid w:val="004D18E5"/>
    <w:rsid w:val="004D6FEA"/>
    <w:rsid w:val="00510208"/>
    <w:rsid w:val="00522172"/>
    <w:rsid w:val="005271F8"/>
    <w:rsid w:val="00532E96"/>
    <w:rsid w:val="00542B65"/>
    <w:rsid w:val="0054449A"/>
    <w:rsid w:val="00551625"/>
    <w:rsid w:val="00571E8D"/>
    <w:rsid w:val="00573953"/>
    <w:rsid w:val="0057743B"/>
    <w:rsid w:val="00586977"/>
    <w:rsid w:val="005927F4"/>
    <w:rsid w:val="00593CA4"/>
    <w:rsid w:val="005A5BCF"/>
    <w:rsid w:val="005B0395"/>
    <w:rsid w:val="005B30E1"/>
    <w:rsid w:val="005D0B68"/>
    <w:rsid w:val="005D1D70"/>
    <w:rsid w:val="005D5FF9"/>
    <w:rsid w:val="005E51C3"/>
    <w:rsid w:val="005E5567"/>
    <w:rsid w:val="005F52FD"/>
    <w:rsid w:val="00606124"/>
    <w:rsid w:val="006101D0"/>
    <w:rsid w:val="00611124"/>
    <w:rsid w:val="0061588D"/>
    <w:rsid w:val="00616D1E"/>
    <w:rsid w:val="00617BF4"/>
    <w:rsid w:val="0062247B"/>
    <w:rsid w:val="00631297"/>
    <w:rsid w:val="00636F97"/>
    <w:rsid w:val="00642722"/>
    <w:rsid w:val="00651DCB"/>
    <w:rsid w:val="006814E2"/>
    <w:rsid w:val="006961BD"/>
    <w:rsid w:val="00697D05"/>
    <w:rsid w:val="006A4B2E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7AA9"/>
    <w:rsid w:val="007438D3"/>
    <w:rsid w:val="007445C3"/>
    <w:rsid w:val="00751CF2"/>
    <w:rsid w:val="007614FB"/>
    <w:rsid w:val="00772E4B"/>
    <w:rsid w:val="00777490"/>
    <w:rsid w:val="0077778B"/>
    <w:rsid w:val="00793B5E"/>
    <w:rsid w:val="007965FB"/>
    <w:rsid w:val="00797AF8"/>
    <w:rsid w:val="007A5E83"/>
    <w:rsid w:val="007A73CF"/>
    <w:rsid w:val="007B078F"/>
    <w:rsid w:val="007B0A66"/>
    <w:rsid w:val="007B3B39"/>
    <w:rsid w:val="007B5E0E"/>
    <w:rsid w:val="007B6426"/>
    <w:rsid w:val="007D0C53"/>
    <w:rsid w:val="007D3C51"/>
    <w:rsid w:val="007E62F7"/>
    <w:rsid w:val="007F2166"/>
    <w:rsid w:val="007F6D91"/>
    <w:rsid w:val="008038F7"/>
    <w:rsid w:val="00812B55"/>
    <w:rsid w:val="00813BE9"/>
    <w:rsid w:val="00822228"/>
    <w:rsid w:val="008278B0"/>
    <w:rsid w:val="00830260"/>
    <w:rsid w:val="0083208A"/>
    <w:rsid w:val="008339D2"/>
    <w:rsid w:val="00835AD0"/>
    <w:rsid w:val="00837575"/>
    <w:rsid w:val="008400D8"/>
    <w:rsid w:val="00850A62"/>
    <w:rsid w:val="0085117C"/>
    <w:rsid w:val="00852F4B"/>
    <w:rsid w:val="0085538E"/>
    <w:rsid w:val="00857507"/>
    <w:rsid w:val="00871973"/>
    <w:rsid w:val="00871FC4"/>
    <w:rsid w:val="008751CD"/>
    <w:rsid w:val="00886403"/>
    <w:rsid w:val="0089317F"/>
    <w:rsid w:val="008B6E17"/>
    <w:rsid w:val="008C38D5"/>
    <w:rsid w:val="008C41C5"/>
    <w:rsid w:val="008D0577"/>
    <w:rsid w:val="008D099E"/>
    <w:rsid w:val="008D14D4"/>
    <w:rsid w:val="008D52A1"/>
    <w:rsid w:val="008E4A70"/>
    <w:rsid w:val="008E5470"/>
    <w:rsid w:val="008F2145"/>
    <w:rsid w:val="008F2286"/>
    <w:rsid w:val="009018C0"/>
    <w:rsid w:val="0091534B"/>
    <w:rsid w:val="00920F82"/>
    <w:rsid w:val="009228C4"/>
    <w:rsid w:val="00925C90"/>
    <w:rsid w:val="00926627"/>
    <w:rsid w:val="00931A5A"/>
    <w:rsid w:val="00931A6C"/>
    <w:rsid w:val="00931F17"/>
    <w:rsid w:val="00937C18"/>
    <w:rsid w:val="0094329E"/>
    <w:rsid w:val="00954C0C"/>
    <w:rsid w:val="0097033C"/>
    <w:rsid w:val="009908EC"/>
    <w:rsid w:val="00992369"/>
    <w:rsid w:val="00996611"/>
    <w:rsid w:val="009A079A"/>
    <w:rsid w:val="009A4119"/>
    <w:rsid w:val="009A4AE5"/>
    <w:rsid w:val="009C58F5"/>
    <w:rsid w:val="009D0BDA"/>
    <w:rsid w:val="009D13FD"/>
    <w:rsid w:val="009E15CA"/>
    <w:rsid w:val="009E481F"/>
    <w:rsid w:val="009E7B2A"/>
    <w:rsid w:val="009F0DA5"/>
    <w:rsid w:val="009F5F79"/>
    <w:rsid w:val="00A014BB"/>
    <w:rsid w:val="00A02777"/>
    <w:rsid w:val="00A04778"/>
    <w:rsid w:val="00A05902"/>
    <w:rsid w:val="00A20C6B"/>
    <w:rsid w:val="00A27308"/>
    <w:rsid w:val="00A30F0F"/>
    <w:rsid w:val="00A47C7D"/>
    <w:rsid w:val="00A71244"/>
    <w:rsid w:val="00A7329F"/>
    <w:rsid w:val="00A75EEF"/>
    <w:rsid w:val="00A7644B"/>
    <w:rsid w:val="00A774AD"/>
    <w:rsid w:val="00A8524E"/>
    <w:rsid w:val="00A93B14"/>
    <w:rsid w:val="00AB4370"/>
    <w:rsid w:val="00AB5FD0"/>
    <w:rsid w:val="00AC5750"/>
    <w:rsid w:val="00AC7186"/>
    <w:rsid w:val="00AD173C"/>
    <w:rsid w:val="00AD7D93"/>
    <w:rsid w:val="00AE3EF0"/>
    <w:rsid w:val="00AE671A"/>
    <w:rsid w:val="00AF1E9D"/>
    <w:rsid w:val="00AF2E61"/>
    <w:rsid w:val="00AF46AC"/>
    <w:rsid w:val="00B2161C"/>
    <w:rsid w:val="00B36880"/>
    <w:rsid w:val="00B369F9"/>
    <w:rsid w:val="00B42EF5"/>
    <w:rsid w:val="00B6081C"/>
    <w:rsid w:val="00B6726A"/>
    <w:rsid w:val="00B6781A"/>
    <w:rsid w:val="00B720E5"/>
    <w:rsid w:val="00B76DFD"/>
    <w:rsid w:val="00B77CB4"/>
    <w:rsid w:val="00B84EC4"/>
    <w:rsid w:val="00B94A11"/>
    <w:rsid w:val="00B95E0A"/>
    <w:rsid w:val="00BA27F0"/>
    <w:rsid w:val="00BA4FBB"/>
    <w:rsid w:val="00BB04F0"/>
    <w:rsid w:val="00BB639B"/>
    <w:rsid w:val="00BC188E"/>
    <w:rsid w:val="00BD176D"/>
    <w:rsid w:val="00BD26E7"/>
    <w:rsid w:val="00BE3E18"/>
    <w:rsid w:val="00BF36FF"/>
    <w:rsid w:val="00C20E50"/>
    <w:rsid w:val="00C229C3"/>
    <w:rsid w:val="00C234A5"/>
    <w:rsid w:val="00C343A1"/>
    <w:rsid w:val="00C50F3F"/>
    <w:rsid w:val="00C67EC5"/>
    <w:rsid w:val="00C764ED"/>
    <w:rsid w:val="00C7671B"/>
    <w:rsid w:val="00C91ACE"/>
    <w:rsid w:val="00C96215"/>
    <w:rsid w:val="00CD37B8"/>
    <w:rsid w:val="00CD3B6C"/>
    <w:rsid w:val="00CD710A"/>
    <w:rsid w:val="00CF6BB2"/>
    <w:rsid w:val="00D22BF6"/>
    <w:rsid w:val="00D31022"/>
    <w:rsid w:val="00D33DEF"/>
    <w:rsid w:val="00D47010"/>
    <w:rsid w:val="00D47112"/>
    <w:rsid w:val="00D55105"/>
    <w:rsid w:val="00D60E18"/>
    <w:rsid w:val="00D6497E"/>
    <w:rsid w:val="00D7295B"/>
    <w:rsid w:val="00D74979"/>
    <w:rsid w:val="00DA636B"/>
    <w:rsid w:val="00DB2189"/>
    <w:rsid w:val="00DB47FE"/>
    <w:rsid w:val="00DB4D50"/>
    <w:rsid w:val="00DC2FB4"/>
    <w:rsid w:val="00DC424E"/>
    <w:rsid w:val="00DC4A67"/>
    <w:rsid w:val="00DC6787"/>
    <w:rsid w:val="00DC6AC2"/>
    <w:rsid w:val="00DE09D7"/>
    <w:rsid w:val="00DE21E1"/>
    <w:rsid w:val="00DE424F"/>
    <w:rsid w:val="00E01342"/>
    <w:rsid w:val="00E0340C"/>
    <w:rsid w:val="00E15D65"/>
    <w:rsid w:val="00E27EC9"/>
    <w:rsid w:val="00E420C5"/>
    <w:rsid w:val="00E457D2"/>
    <w:rsid w:val="00E52F25"/>
    <w:rsid w:val="00E53451"/>
    <w:rsid w:val="00E55FC0"/>
    <w:rsid w:val="00E6204C"/>
    <w:rsid w:val="00E73FE2"/>
    <w:rsid w:val="00E751FA"/>
    <w:rsid w:val="00E81287"/>
    <w:rsid w:val="00E827F1"/>
    <w:rsid w:val="00E87DEC"/>
    <w:rsid w:val="00EA2424"/>
    <w:rsid w:val="00EA2FF0"/>
    <w:rsid w:val="00EA68BF"/>
    <w:rsid w:val="00EB1180"/>
    <w:rsid w:val="00EC0F8A"/>
    <w:rsid w:val="00EC2F0B"/>
    <w:rsid w:val="00EC337C"/>
    <w:rsid w:val="00ED58EA"/>
    <w:rsid w:val="00ED5956"/>
    <w:rsid w:val="00ED7331"/>
    <w:rsid w:val="00EE411D"/>
    <w:rsid w:val="00EE5264"/>
    <w:rsid w:val="00EE5D32"/>
    <w:rsid w:val="00EF640B"/>
    <w:rsid w:val="00F142A2"/>
    <w:rsid w:val="00F16DA2"/>
    <w:rsid w:val="00F24021"/>
    <w:rsid w:val="00F24942"/>
    <w:rsid w:val="00F31177"/>
    <w:rsid w:val="00F32CBA"/>
    <w:rsid w:val="00F446FE"/>
    <w:rsid w:val="00F500E0"/>
    <w:rsid w:val="00F50C1E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2585"/>
    <w:rsid w:val="00FB6AA1"/>
    <w:rsid w:val="00FB6C1D"/>
    <w:rsid w:val="00FC0000"/>
    <w:rsid w:val="00FC2EED"/>
    <w:rsid w:val="00FC6A14"/>
    <w:rsid w:val="00FD040C"/>
    <w:rsid w:val="00FE17FF"/>
    <w:rsid w:val="00FE32C4"/>
    <w:rsid w:val="00FE7DD7"/>
    <w:rsid w:val="00FF190E"/>
    <w:rsid w:val="00FF42F9"/>
    <w:rsid w:val="00FF7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52F2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52F2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569</TotalTime>
  <Pages>1</Pages>
  <Words>282</Words>
  <Characters>1612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1891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157</cp:revision>
  <cp:lastPrinted>2011-05-26T22:39:00Z</cp:lastPrinted>
  <dcterms:created xsi:type="dcterms:W3CDTF">2019-02-08T15:27:00Z</dcterms:created>
  <dcterms:modified xsi:type="dcterms:W3CDTF">2023-05-05T16:28:00Z</dcterms:modified>
</cp:coreProperties>
</file>