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0596E" w:rsidRPr="0010596E">
        <w:rPr>
          <w:sz w:val="22"/>
        </w:rPr>
        <w:t>Daniel Francisco Avelar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0596E">
        <w:rPr>
          <w:sz w:val="22"/>
        </w:rPr>
        <w:t>33</w:t>
      </w:r>
      <w:r w:rsidR="00E74F92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bookmarkStart w:id="0" w:name="_GoBack"/>
      <w:r w:rsidR="00E74F92">
        <w:rPr>
          <w:sz w:val="22"/>
        </w:rPr>
        <w:t>Check up</w:t>
      </w:r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75625">
        <w:rPr>
          <w:sz w:val="22"/>
        </w:rPr>
        <w:t>5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0596E">
        <w:rPr>
          <w:sz w:val="22"/>
        </w:rPr>
        <w:t>Escitalopram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A89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A89">
        <w:t>28.0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5625">
        <w:rPr>
          <w:noProof/>
          <w:sz w:val="24"/>
        </w:rPr>
        <w:t>5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728" w:rsidRDefault="006B3728">
      <w:r>
        <w:separator/>
      </w:r>
    </w:p>
  </w:endnote>
  <w:endnote w:type="continuationSeparator" w:id="0">
    <w:p w:rsidR="006B3728" w:rsidRDefault="006B3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B372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728" w:rsidRDefault="006B3728">
      <w:r>
        <w:separator/>
      </w:r>
    </w:p>
  </w:footnote>
  <w:footnote w:type="continuationSeparator" w:id="0">
    <w:p w:rsidR="006B3728" w:rsidRDefault="006B37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54881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4741</cp:revision>
  <cp:lastPrinted>2023-04-18T21:04:00Z</cp:lastPrinted>
  <dcterms:created xsi:type="dcterms:W3CDTF">2016-03-08T22:06:00Z</dcterms:created>
  <dcterms:modified xsi:type="dcterms:W3CDTF">2023-05-05T16:27:00Z</dcterms:modified>
</cp:coreProperties>
</file>