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D11AE" w:rsidRPr="006D11AE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PACIENTE    </w:t>
      </w:r>
      <w:r w:rsidR="00664098" w:rsidRPr="00664098">
        <w:rPr>
          <w:sz w:val="32"/>
          <w:szCs w:val="32"/>
        </w:rPr>
        <w:t>Tiago Marque Cavalcante</w:t>
      </w:r>
    </w:p>
    <w:p w:rsidR="006D11AE" w:rsidRPr="006D11AE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IDADE: </w:t>
      </w:r>
      <w:r w:rsidR="00664098">
        <w:rPr>
          <w:sz w:val="32"/>
          <w:szCs w:val="32"/>
        </w:rPr>
        <w:t>36</w:t>
      </w:r>
      <w:r w:rsidRPr="006D11AE">
        <w:rPr>
          <w:sz w:val="32"/>
          <w:szCs w:val="32"/>
        </w:rPr>
        <w:t xml:space="preserve"> anos SEXO: M</w:t>
      </w:r>
    </w:p>
    <w:p w:rsidR="00B07B16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DATA DO EXAME: </w:t>
      </w:r>
      <w:r w:rsidR="00664098">
        <w:rPr>
          <w:sz w:val="32"/>
          <w:szCs w:val="32"/>
        </w:rPr>
        <w:t>28 abr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1F2" w:rsidRDefault="005461F2">
      <w:r>
        <w:separator/>
      </w:r>
    </w:p>
  </w:endnote>
  <w:endnote w:type="continuationSeparator" w:id="0">
    <w:p w:rsidR="005461F2" w:rsidRDefault="00546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1F2" w:rsidRDefault="005461F2">
      <w:r>
        <w:separator/>
      </w:r>
    </w:p>
  </w:footnote>
  <w:footnote w:type="continuationSeparator" w:id="0">
    <w:p w:rsidR="005461F2" w:rsidRDefault="005461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14A6A-86A2-45F6-B3CF-9433F4250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8793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3248</cp:revision>
  <cp:lastPrinted>2018-12-13T13:35:00Z</cp:lastPrinted>
  <dcterms:created xsi:type="dcterms:W3CDTF">2016-03-08T23:34:00Z</dcterms:created>
  <dcterms:modified xsi:type="dcterms:W3CDTF">2023-05-03T17:35:00Z</dcterms:modified>
</cp:coreProperties>
</file>