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74F92" w:rsidRPr="00E74F92">
        <w:rPr>
          <w:sz w:val="22"/>
        </w:rPr>
        <w:t>Tiago Marque Cavalcante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74F92">
        <w:rPr>
          <w:sz w:val="22"/>
        </w:rPr>
        <w:t xml:space="preserve">36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74F92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E74F92">
        <w:rPr>
          <w:sz w:val="22"/>
        </w:rPr>
        <w:t>28 abr</w:t>
      </w:r>
      <w:bookmarkStart w:id="0" w:name="_GoBack"/>
      <w:bookmarkEnd w:id="0"/>
      <w:r w:rsidR="00C103D1">
        <w:rPr>
          <w:sz w:val="22"/>
        </w:rPr>
        <w:t>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31B9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36A89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36A89">
        <w:t>28.0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74F92">
        <w:rPr>
          <w:noProof/>
          <w:sz w:val="24"/>
        </w:rPr>
        <w:t>3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D0D" w:rsidRDefault="00243D0D">
      <w:r>
        <w:separator/>
      </w:r>
    </w:p>
  </w:endnote>
  <w:endnote w:type="continuationSeparator" w:id="0">
    <w:p w:rsidR="00243D0D" w:rsidRDefault="00243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43D0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D0D" w:rsidRDefault="00243D0D">
      <w:r>
        <w:separator/>
      </w:r>
    </w:p>
  </w:footnote>
  <w:footnote w:type="continuationSeparator" w:id="0">
    <w:p w:rsidR="00243D0D" w:rsidRDefault="00243D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54876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4739</cp:revision>
  <cp:lastPrinted>2023-04-18T21:04:00Z</cp:lastPrinted>
  <dcterms:created xsi:type="dcterms:W3CDTF">2016-03-08T22:06:00Z</dcterms:created>
  <dcterms:modified xsi:type="dcterms:W3CDTF">2023-05-03T17:34:00Z</dcterms:modified>
</cp:coreProperties>
</file>