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PACIENTE    </w:t>
      </w:r>
      <w:r w:rsidR="000B6572" w:rsidRPr="000B6572">
        <w:rPr>
          <w:sz w:val="32"/>
          <w:szCs w:val="32"/>
        </w:rPr>
        <w:t>Davi Carvalho Santos</w:t>
      </w:r>
    </w:p>
    <w:p w:rsidR="00B97AEB" w:rsidRPr="00B97AEB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IDADE: </w:t>
      </w:r>
      <w:r w:rsidR="0010720A">
        <w:rPr>
          <w:sz w:val="32"/>
          <w:szCs w:val="32"/>
        </w:rPr>
        <w:t>1</w:t>
      </w:r>
      <w:r w:rsidR="000B6572">
        <w:rPr>
          <w:sz w:val="32"/>
          <w:szCs w:val="32"/>
        </w:rPr>
        <w:t>3</w:t>
      </w:r>
      <w:r w:rsidRPr="00B97AEB">
        <w:rPr>
          <w:sz w:val="32"/>
          <w:szCs w:val="32"/>
        </w:rPr>
        <w:t xml:space="preserve"> anos SEXO: </w:t>
      </w:r>
      <w:r w:rsidR="000B6572">
        <w:rPr>
          <w:sz w:val="32"/>
          <w:szCs w:val="32"/>
        </w:rPr>
        <w:t>M</w:t>
      </w:r>
      <w:bookmarkStart w:id="0" w:name="_GoBack"/>
      <w:bookmarkEnd w:id="0"/>
    </w:p>
    <w:p w:rsidR="00423D35" w:rsidRDefault="00B97AEB" w:rsidP="00B97AEB">
      <w:pPr>
        <w:rPr>
          <w:sz w:val="32"/>
          <w:szCs w:val="32"/>
        </w:rPr>
      </w:pPr>
      <w:r w:rsidRPr="00B97AEB">
        <w:rPr>
          <w:sz w:val="32"/>
          <w:szCs w:val="32"/>
        </w:rPr>
        <w:t xml:space="preserve">DATA DO EXAME: </w:t>
      </w:r>
      <w:r w:rsidR="00B91DFE">
        <w:rPr>
          <w:sz w:val="32"/>
          <w:szCs w:val="32"/>
        </w:rPr>
        <w:t>2 mai. 23</w:t>
      </w:r>
    </w:p>
    <w:p w:rsidR="002C7086" w:rsidRDefault="002C7086" w:rsidP="002C708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6A39" w:rsidRDefault="00836A39">
      <w:r>
        <w:separator/>
      </w:r>
    </w:p>
  </w:endnote>
  <w:endnote w:type="continuationSeparator" w:id="0">
    <w:p w:rsidR="00836A39" w:rsidRDefault="00836A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6A39" w:rsidRDefault="00836A39">
      <w:r>
        <w:separator/>
      </w:r>
    </w:p>
  </w:footnote>
  <w:footnote w:type="continuationSeparator" w:id="0">
    <w:p w:rsidR="00836A39" w:rsidRDefault="00836A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8EA"/>
    <w:rsid w:val="00001D07"/>
    <w:rsid w:val="00005B2A"/>
    <w:rsid w:val="00006C89"/>
    <w:rsid w:val="000071AD"/>
    <w:rsid w:val="00010006"/>
    <w:rsid w:val="0001058F"/>
    <w:rsid w:val="00014CE9"/>
    <w:rsid w:val="00016A14"/>
    <w:rsid w:val="0002376D"/>
    <w:rsid w:val="000317CF"/>
    <w:rsid w:val="0003301F"/>
    <w:rsid w:val="00037F50"/>
    <w:rsid w:val="00042033"/>
    <w:rsid w:val="000436EB"/>
    <w:rsid w:val="00050728"/>
    <w:rsid w:val="00051602"/>
    <w:rsid w:val="00057498"/>
    <w:rsid w:val="00062BC2"/>
    <w:rsid w:val="000630F2"/>
    <w:rsid w:val="0006518A"/>
    <w:rsid w:val="00065363"/>
    <w:rsid w:val="00065AC0"/>
    <w:rsid w:val="00067C4E"/>
    <w:rsid w:val="00070D10"/>
    <w:rsid w:val="00072C13"/>
    <w:rsid w:val="00074916"/>
    <w:rsid w:val="00074A6D"/>
    <w:rsid w:val="00074AD1"/>
    <w:rsid w:val="00081250"/>
    <w:rsid w:val="00082524"/>
    <w:rsid w:val="00082E3E"/>
    <w:rsid w:val="0009572C"/>
    <w:rsid w:val="00097812"/>
    <w:rsid w:val="000A0005"/>
    <w:rsid w:val="000A0333"/>
    <w:rsid w:val="000A0DD3"/>
    <w:rsid w:val="000A4205"/>
    <w:rsid w:val="000A46C3"/>
    <w:rsid w:val="000B2CEA"/>
    <w:rsid w:val="000B369F"/>
    <w:rsid w:val="000B4967"/>
    <w:rsid w:val="000B4DCC"/>
    <w:rsid w:val="000B6572"/>
    <w:rsid w:val="000B704D"/>
    <w:rsid w:val="000C5990"/>
    <w:rsid w:val="000C7636"/>
    <w:rsid w:val="000D2744"/>
    <w:rsid w:val="000D40FF"/>
    <w:rsid w:val="000D76C5"/>
    <w:rsid w:val="000E73F3"/>
    <w:rsid w:val="000E76E6"/>
    <w:rsid w:val="000E782C"/>
    <w:rsid w:val="000F33EC"/>
    <w:rsid w:val="000F4229"/>
    <w:rsid w:val="000F70FC"/>
    <w:rsid w:val="00102622"/>
    <w:rsid w:val="00102808"/>
    <w:rsid w:val="00102A55"/>
    <w:rsid w:val="00104285"/>
    <w:rsid w:val="0010720A"/>
    <w:rsid w:val="00107F3E"/>
    <w:rsid w:val="00110A22"/>
    <w:rsid w:val="00113042"/>
    <w:rsid w:val="001154A3"/>
    <w:rsid w:val="001165C1"/>
    <w:rsid w:val="00120069"/>
    <w:rsid w:val="001223A8"/>
    <w:rsid w:val="0012301D"/>
    <w:rsid w:val="001262B4"/>
    <w:rsid w:val="00126EDC"/>
    <w:rsid w:val="00127525"/>
    <w:rsid w:val="001279DD"/>
    <w:rsid w:val="00130F31"/>
    <w:rsid w:val="00133F31"/>
    <w:rsid w:val="00134D6C"/>
    <w:rsid w:val="00135674"/>
    <w:rsid w:val="00135ACD"/>
    <w:rsid w:val="00137A66"/>
    <w:rsid w:val="00141F70"/>
    <w:rsid w:val="001440A8"/>
    <w:rsid w:val="00144712"/>
    <w:rsid w:val="00145866"/>
    <w:rsid w:val="001459C2"/>
    <w:rsid w:val="00145B61"/>
    <w:rsid w:val="001465F3"/>
    <w:rsid w:val="0014690B"/>
    <w:rsid w:val="00146A5B"/>
    <w:rsid w:val="00154D10"/>
    <w:rsid w:val="0015529E"/>
    <w:rsid w:val="00156BE8"/>
    <w:rsid w:val="001605CD"/>
    <w:rsid w:val="001611DB"/>
    <w:rsid w:val="0016509E"/>
    <w:rsid w:val="00165DE7"/>
    <w:rsid w:val="001701C0"/>
    <w:rsid w:val="00171671"/>
    <w:rsid w:val="00172610"/>
    <w:rsid w:val="00173356"/>
    <w:rsid w:val="00173996"/>
    <w:rsid w:val="001749CD"/>
    <w:rsid w:val="00175301"/>
    <w:rsid w:val="00176F13"/>
    <w:rsid w:val="00185344"/>
    <w:rsid w:val="0018559D"/>
    <w:rsid w:val="001874EC"/>
    <w:rsid w:val="001932C5"/>
    <w:rsid w:val="001A008A"/>
    <w:rsid w:val="001A3E59"/>
    <w:rsid w:val="001A4B3B"/>
    <w:rsid w:val="001C31E0"/>
    <w:rsid w:val="001C34D2"/>
    <w:rsid w:val="001C3507"/>
    <w:rsid w:val="001C35CC"/>
    <w:rsid w:val="001C7A46"/>
    <w:rsid w:val="001D02BC"/>
    <w:rsid w:val="001D4B19"/>
    <w:rsid w:val="001D643E"/>
    <w:rsid w:val="001D713B"/>
    <w:rsid w:val="001E0FE7"/>
    <w:rsid w:val="001E5A73"/>
    <w:rsid w:val="001E6C62"/>
    <w:rsid w:val="001F32A9"/>
    <w:rsid w:val="001F4E1C"/>
    <w:rsid w:val="001F4F9B"/>
    <w:rsid w:val="001F5784"/>
    <w:rsid w:val="00201267"/>
    <w:rsid w:val="002038DB"/>
    <w:rsid w:val="0020477F"/>
    <w:rsid w:val="00204F6C"/>
    <w:rsid w:val="00207B01"/>
    <w:rsid w:val="002151EB"/>
    <w:rsid w:val="00221138"/>
    <w:rsid w:val="00224BF5"/>
    <w:rsid w:val="0022570E"/>
    <w:rsid w:val="002275BD"/>
    <w:rsid w:val="0023125B"/>
    <w:rsid w:val="002322AF"/>
    <w:rsid w:val="00232D67"/>
    <w:rsid w:val="00234277"/>
    <w:rsid w:val="00236111"/>
    <w:rsid w:val="002419B8"/>
    <w:rsid w:val="00241CFB"/>
    <w:rsid w:val="00242EB2"/>
    <w:rsid w:val="0024734B"/>
    <w:rsid w:val="00252A6D"/>
    <w:rsid w:val="00254BB5"/>
    <w:rsid w:val="002563C5"/>
    <w:rsid w:val="0026301D"/>
    <w:rsid w:val="00263BC2"/>
    <w:rsid w:val="0027334E"/>
    <w:rsid w:val="002778AD"/>
    <w:rsid w:val="00280DC4"/>
    <w:rsid w:val="00282275"/>
    <w:rsid w:val="00282B2B"/>
    <w:rsid w:val="00284CFC"/>
    <w:rsid w:val="00286A69"/>
    <w:rsid w:val="002878BB"/>
    <w:rsid w:val="0028793A"/>
    <w:rsid w:val="00291F15"/>
    <w:rsid w:val="002946AF"/>
    <w:rsid w:val="00296015"/>
    <w:rsid w:val="00296161"/>
    <w:rsid w:val="002A0F65"/>
    <w:rsid w:val="002A1C65"/>
    <w:rsid w:val="002A3353"/>
    <w:rsid w:val="002A3919"/>
    <w:rsid w:val="002A447B"/>
    <w:rsid w:val="002A516D"/>
    <w:rsid w:val="002A598C"/>
    <w:rsid w:val="002B079E"/>
    <w:rsid w:val="002B3B71"/>
    <w:rsid w:val="002B6E3A"/>
    <w:rsid w:val="002B6E9E"/>
    <w:rsid w:val="002C044B"/>
    <w:rsid w:val="002C0986"/>
    <w:rsid w:val="002C435C"/>
    <w:rsid w:val="002C4FFD"/>
    <w:rsid w:val="002C523B"/>
    <w:rsid w:val="002C7086"/>
    <w:rsid w:val="002D0649"/>
    <w:rsid w:val="002D0BCF"/>
    <w:rsid w:val="002D3065"/>
    <w:rsid w:val="002D41E8"/>
    <w:rsid w:val="002D4A54"/>
    <w:rsid w:val="002D50FF"/>
    <w:rsid w:val="002D5E66"/>
    <w:rsid w:val="002D6A28"/>
    <w:rsid w:val="002D708D"/>
    <w:rsid w:val="002E0028"/>
    <w:rsid w:val="002E28B0"/>
    <w:rsid w:val="002E2908"/>
    <w:rsid w:val="002E5674"/>
    <w:rsid w:val="002E5EDB"/>
    <w:rsid w:val="002F1D38"/>
    <w:rsid w:val="002F2CF9"/>
    <w:rsid w:val="002F7586"/>
    <w:rsid w:val="0030283C"/>
    <w:rsid w:val="00303B66"/>
    <w:rsid w:val="00305E18"/>
    <w:rsid w:val="00311C54"/>
    <w:rsid w:val="003144CC"/>
    <w:rsid w:val="00315326"/>
    <w:rsid w:val="003233E8"/>
    <w:rsid w:val="00323578"/>
    <w:rsid w:val="00331C69"/>
    <w:rsid w:val="00332077"/>
    <w:rsid w:val="003320FA"/>
    <w:rsid w:val="003333C1"/>
    <w:rsid w:val="003342E5"/>
    <w:rsid w:val="00335C2A"/>
    <w:rsid w:val="003377DD"/>
    <w:rsid w:val="00341F7A"/>
    <w:rsid w:val="003420D2"/>
    <w:rsid w:val="00342C30"/>
    <w:rsid w:val="0035262B"/>
    <w:rsid w:val="00352857"/>
    <w:rsid w:val="003539C8"/>
    <w:rsid w:val="00353BF5"/>
    <w:rsid w:val="003544C1"/>
    <w:rsid w:val="00354F96"/>
    <w:rsid w:val="00355BB1"/>
    <w:rsid w:val="00355FB7"/>
    <w:rsid w:val="00357E63"/>
    <w:rsid w:val="003646EF"/>
    <w:rsid w:val="003734F2"/>
    <w:rsid w:val="0037377F"/>
    <w:rsid w:val="00375BA1"/>
    <w:rsid w:val="00377039"/>
    <w:rsid w:val="003809B6"/>
    <w:rsid w:val="003815F5"/>
    <w:rsid w:val="00381DF3"/>
    <w:rsid w:val="00382C47"/>
    <w:rsid w:val="003900E5"/>
    <w:rsid w:val="00393C16"/>
    <w:rsid w:val="00395B3F"/>
    <w:rsid w:val="003A16D8"/>
    <w:rsid w:val="003A3649"/>
    <w:rsid w:val="003A57AA"/>
    <w:rsid w:val="003B018D"/>
    <w:rsid w:val="003B0695"/>
    <w:rsid w:val="003B0F6E"/>
    <w:rsid w:val="003B1FD0"/>
    <w:rsid w:val="003B302C"/>
    <w:rsid w:val="003B7392"/>
    <w:rsid w:val="003C1658"/>
    <w:rsid w:val="003C2864"/>
    <w:rsid w:val="003C2A1A"/>
    <w:rsid w:val="003C6533"/>
    <w:rsid w:val="003D134D"/>
    <w:rsid w:val="003D2BE5"/>
    <w:rsid w:val="003E0320"/>
    <w:rsid w:val="003E1C03"/>
    <w:rsid w:val="003E3ED5"/>
    <w:rsid w:val="003E56E0"/>
    <w:rsid w:val="003E70D7"/>
    <w:rsid w:val="003F0130"/>
    <w:rsid w:val="003F0524"/>
    <w:rsid w:val="003F2B8E"/>
    <w:rsid w:val="003F5D41"/>
    <w:rsid w:val="004063D5"/>
    <w:rsid w:val="004113B3"/>
    <w:rsid w:val="0041633B"/>
    <w:rsid w:val="00423D35"/>
    <w:rsid w:val="00423E53"/>
    <w:rsid w:val="0042616D"/>
    <w:rsid w:val="004312E2"/>
    <w:rsid w:val="00433BB1"/>
    <w:rsid w:val="00436E97"/>
    <w:rsid w:val="00437FE6"/>
    <w:rsid w:val="004402F8"/>
    <w:rsid w:val="0044158E"/>
    <w:rsid w:val="00444127"/>
    <w:rsid w:val="00446C63"/>
    <w:rsid w:val="00447A2B"/>
    <w:rsid w:val="00447D9B"/>
    <w:rsid w:val="0045034A"/>
    <w:rsid w:val="0045450C"/>
    <w:rsid w:val="00454DC4"/>
    <w:rsid w:val="00460B6D"/>
    <w:rsid w:val="004639A7"/>
    <w:rsid w:val="00471DCB"/>
    <w:rsid w:val="00473FB0"/>
    <w:rsid w:val="00476376"/>
    <w:rsid w:val="00480479"/>
    <w:rsid w:val="00480832"/>
    <w:rsid w:val="00481810"/>
    <w:rsid w:val="00481B7C"/>
    <w:rsid w:val="0049117A"/>
    <w:rsid w:val="004912E6"/>
    <w:rsid w:val="00493367"/>
    <w:rsid w:val="004954D2"/>
    <w:rsid w:val="004A0032"/>
    <w:rsid w:val="004A1A76"/>
    <w:rsid w:val="004A23F7"/>
    <w:rsid w:val="004A4FA3"/>
    <w:rsid w:val="004A7CC3"/>
    <w:rsid w:val="004B072A"/>
    <w:rsid w:val="004B14B4"/>
    <w:rsid w:val="004B2F15"/>
    <w:rsid w:val="004B438C"/>
    <w:rsid w:val="004C06AD"/>
    <w:rsid w:val="004C0E72"/>
    <w:rsid w:val="004D1575"/>
    <w:rsid w:val="004D1C4A"/>
    <w:rsid w:val="004D1FF6"/>
    <w:rsid w:val="004E1280"/>
    <w:rsid w:val="004E287B"/>
    <w:rsid w:val="004E49AE"/>
    <w:rsid w:val="004E587E"/>
    <w:rsid w:val="004E5CE6"/>
    <w:rsid w:val="004F0239"/>
    <w:rsid w:val="004F0C18"/>
    <w:rsid w:val="004F14CD"/>
    <w:rsid w:val="004F498D"/>
    <w:rsid w:val="004F5526"/>
    <w:rsid w:val="004F6CA3"/>
    <w:rsid w:val="00502935"/>
    <w:rsid w:val="00503004"/>
    <w:rsid w:val="00503BE6"/>
    <w:rsid w:val="005044B8"/>
    <w:rsid w:val="00504B36"/>
    <w:rsid w:val="00505518"/>
    <w:rsid w:val="00506846"/>
    <w:rsid w:val="005076B5"/>
    <w:rsid w:val="0051093E"/>
    <w:rsid w:val="0051206A"/>
    <w:rsid w:val="005172C0"/>
    <w:rsid w:val="0052051B"/>
    <w:rsid w:val="005209B9"/>
    <w:rsid w:val="0052248F"/>
    <w:rsid w:val="00522800"/>
    <w:rsid w:val="00522836"/>
    <w:rsid w:val="00527131"/>
    <w:rsid w:val="0052744F"/>
    <w:rsid w:val="00530594"/>
    <w:rsid w:val="00531339"/>
    <w:rsid w:val="00533A13"/>
    <w:rsid w:val="00533C23"/>
    <w:rsid w:val="00535C4B"/>
    <w:rsid w:val="00540931"/>
    <w:rsid w:val="005423B8"/>
    <w:rsid w:val="00543BBC"/>
    <w:rsid w:val="00543CC7"/>
    <w:rsid w:val="00544E21"/>
    <w:rsid w:val="00544F59"/>
    <w:rsid w:val="00550BAA"/>
    <w:rsid w:val="00550CF9"/>
    <w:rsid w:val="0055191F"/>
    <w:rsid w:val="00551D7A"/>
    <w:rsid w:val="00552D8C"/>
    <w:rsid w:val="00554873"/>
    <w:rsid w:val="0056426E"/>
    <w:rsid w:val="0056508B"/>
    <w:rsid w:val="00571D87"/>
    <w:rsid w:val="005723F3"/>
    <w:rsid w:val="005735F8"/>
    <w:rsid w:val="005763C6"/>
    <w:rsid w:val="0057677E"/>
    <w:rsid w:val="0057743F"/>
    <w:rsid w:val="00582B54"/>
    <w:rsid w:val="00584A5B"/>
    <w:rsid w:val="00585034"/>
    <w:rsid w:val="00586079"/>
    <w:rsid w:val="005862A5"/>
    <w:rsid w:val="005905FD"/>
    <w:rsid w:val="005946A8"/>
    <w:rsid w:val="00595568"/>
    <w:rsid w:val="00595DCA"/>
    <w:rsid w:val="005A2842"/>
    <w:rsid w:val="005A7703"/>
    <w:rsid w:val="005B0229"/>
    <w:rsid w:val="005B3BC8"/>
    <w:rsid w:val="005B5221"/>
    <w:rsid w:val="005C5A97"/>
    <w:rsid w:val="005D0259"/>
    <w:rsid w:val="005D0BA0"/>
    <w:rsid w:val="005D218A"/>
    <w:rsid w:val="005D632E"/>
    <w:rsid w:val="005E0C00"/>
    <w:rsid w:val="005E434C"/>
    <w:rsid w:val="005E472E"/>
    <w:rsid w:val="005E7740"/>
    <w:rsid w:val="005F10A2"/>
    <w:rsid w:val="005F73E1"/>
    <w:rsid w:val="006002A8"/>
    <w:rsid w:val="006024A7"/>
    <w:rsid w:val="00604956"/>
    <w:rsid w:val="006052B8"/>
    <w:rsid w:val="00606199"/>
    <w:rsid w:val="0060792E"/>
    <w:rsid w:val="00612421"/>
    <w:rsid w:val="0062154E"/>
    <w:rsid w:val="00624173"/>
    <w:rsid w:val="00625E03"/>
    <w:rsid w:val="00626377"/>
    <w:rsid w:val="00631BA2"/>
    <w:rsid w:val="00633C93"/>
    <w:rsid w:val="00635C73"/>
    <w:rsid w:val="0064257B"/>
    <w:rsid w:val="00642E31"/>
    <w:rsid w:val="0064481B"/>
    <w:rsid w:val="00645C83"/>
    <w:rsid w:val="0064654B"/>
    <w:rsid w:val="00646C0A"/>
    <w:rsid w:val="006474A0"/>
    <w:rsid w:val="00653E26"/>
    <w:rsid w:val="00654A07"/>
    <w:rsid w:val="006560B9"/>
    <w:rsid w:val="006610DB"/>
    <w:rsid w:val="0066209E"/>
    <w:rsid w:val="00664DB2"/>
    <w:rsid w:val="0066531F"/>
    <w:rsid w:val="0067160E"/>
    <w:rsid w:val="00677407"/>
    <w:rsid w:val="00680999"/>
    <w:rsid w:val="006825D9"/>
    <w:rsid w:val="006873A9"/>
    <w:rsid w:val="00693BB9"/>
    <w:rsid w:val="00695E97"/>
    <w:rsid w:val="00695EFF"/>
    <w:rsid w:val="006A0C4F"/>
    <w:rsid w:val="006A22A9"/>
    <w:rsid w:val="006A54FC"/>
    <w:rsid w:val="006A6736"/>
    <w:rsid w:val="006B0A36"/>
    <w:rsid w:val="006B1DC5"/>
    <w:rsid w:val="006B3FB7"/>
    <w:rsid w:val="006B545B"/>
    <w:rsid w:val="006C5977"/>
    <w:rsid w:val="006D1B55"/>
    <w:rsid w:val="006D474E"/>
    <w:rsid w:val="006D4D58"/>
    <w:rsid w:val="006D4EC2"/>
    <w:rsid w:val="006D5FFE"/>
    <w:rsid w:val="006E1652"/>
    <w:rsid w:val="006E1885"/>
    <w:rsid w:val="006E5BC5"/>
    <w:rsid w:val="006E7F83"/>
    <w:rsid w:val="006F11DA"/>
    <w:rsid w:val="006F28C3"/>
    <w:rsid w:val="006F710D"/>
    <w:rsid w:val="006F7B18"/>
    <w:rsid w:val="006F7B58"/>
    <w:rsid w:val="00703AC6"/>
    <w:rsid w:val="0070400B"/>
    <w:rsid w:val="007043B7"/>
    <w:rsid w:val="00705B86"/>
    <w:rsid w:val="00705BC3"/>
    <w:rsid w:val="00705D82"/>
    <w:rsid w:val="00707FB0"/>
    <w:rsid w:val="0071004F"/>
    <w:rsid w:val="0071140B"/>
    <w:rsid w:val="007170E1"/>
    <w:rsid w:val="00717648"/>
    <w:rsid w:val="0072023E"/>
    <w:rsid w:val="00722D6E"/>
    <w:rsid w:val="00723B53"/>
    <w:rsid w:val="0072583B"/>
    <w:rsid w:val="00726581"/>
    <w:rsid w:val="00734185"/>
    <w:rsid w:val="00734272"/>
    <w:rsid w:val="00734B7C"/>
    <w:rsid w:val="00735138"/>
    <w:rsid w:val="0073534F"/>
    <w:rsid w:val="0073686E"/>
    <w:rsid w:val="00740347"/>
    <w:rsid w:val="0074513E"/>
    <w:rsid w:val="007516F9"/>
    <w:rsid w:val="00753E2C"/>
    <w:rsid w:val="00755A71"/>
    <w:rsid w:val="00756279"/>
    <w:rsid w:val="0076052A"/>
    <w:rsid w:val="00761219"/>
    <w:rsid w:val="00761679"/>
    <w:rsid w:val="00762B5F"/>
    <w:rsid w:val="007633AB"/>
    <w:rsid w:val="007640BE"/>
    <w:rsid w:val="00764A10"/>
    <w:rsid w:val="00765C34"/>
    <w:rsid w:val="00767FED"/>
    <w:rsid w:val="00774E3C"/>
    <w:rsid w:val="0077627A"/>
    <w:rsid w:val="007826BF"/>
    <w:rsid w:val="00786EC0"/>
    <w:rsid w:val="0079067B"/>
    <w:rsid w:val="007955F7"/>
    <w:rsid w:val="007A31C4"/>
    <w:rsid w:val="007A4D9F"/>
    <w:rsid w:val="007A5C67"/>
    <w:rsid w:val="007A758A"/>
    <w:rsid w:val="007B0E20"/>
    <w:rsid w:val="007B275D"/>
    <w:rsid w:val="007B416F"/>
    <w:rsid w:val="007B5800"/>
    <w:rsid w:val="007B664B"/>
    <w:rsid w:val="007B6EA8"/>
    <w:rsid w:val="007C057A"/>
    <w:rsid w:val="007C37A1"/>
    <w:rsid w:val="007C3D24"/>
    <w:rsid w:val="007D0866"/>
    <w:rsid w:val="007D0AF0"/>
    <w:rsid w:val="007D59AC"/>
    <w:rsid w:val="007D5F24"/>
    <w:rsid w:val="007D60B0"/>
    <w:rsid w:val="007E0875"/>
    <w:rsid w:val="007E1998"/>
    <w:rsid w:val="007E199F"/>
    <w:rsid w:val="007E376C"/>
    <w:rsid w:val="007E38AE"/>
    <w:rsid w:val="007F0EB1"/>
    <w:rsid w:val="008021E1"/>
    <w:rsid w:val="00804801"/>
    <w:rsid w:val="00807CF2"/>
    <w:rsid w:val="008120AE"/>
    <w:rsid w:val="0081260A"/>
    <w:rsid w:val="00821074"/>
    <w:rsid w:val="00822E8E"/>
    <w:rsid w:val="008234A2"/>
    <w:rsid w:val="00824CD4"/>
    <w:rsid w:val="00827F06"/>
    <w:rsid w:val="00830336"/>
    <w:rsid w:val="0083591E"/>
    <w:rsid w:val="008365FD"/>
    <w:rsid w:val="00836A39"/>
    <w:rsid w:val="00841B31"/>
    <w:rsid w:val="00847F5E"/>
    <w:rsid w:val="008609E4"/>
    <w:rsid w:val="008613C4"/>
    <w:rsid w:val="008613D3"/>
    <w:rsid w:val="00862489"/>
    <w:rsid w:val="00864F9B"/>
    <w:rsid w:val="0086565A"/>
    <w:rsid w:val="008708BF"/>
    <w:rsid w:val="008712D6"/>
    <w:rsid w:val="008750B3"/>
    <w:rsid w:val="008760AD"/>
    <w:rsid w:val="00876242"/>
    <w:rsid w:val="008767B3"/>
    <w:rsid w:val="00876B58"/>
    <w:rsid w:val="00883900"/>
    <w:rsid w:val="00883CD8"/>
    <w:rsid w:val="00884DF0"/>
    <w:rsid w:val="00893336"/>
    <w:rsid w:val="00897603"/>
    <w:rsid w:val="008A0AFB"/>
    <w:rsid w:val="008B0158"/>
    <w:rsid w:val="008B0224"/>
    <w:rsid w:val="008B1DCC"/>
    <w:rsid w:val="008B2FBE"/>
    <w:rsid w:val="008B4434"/>
    <w:rsid w:val="008B4D32"/>
    <w:rsid w:val="008B4FE6"/>
    <w:rsid w:val="008B5B8C"/>
    <w:rsid w:val="008B6BA5"/>
    <w:rsid w:val="008B7608"/>
    <w:rsid w:val="008C267B"/>
    <w:rsid w:val="008C79D9"/>
    <w:rsid w:val="008D0949"/>
    <w:rsid w:val="008D1D45"/>
    <w:rsid w:val="008D1F6C"/>
    <w:rsid w:val="008D2534"/>
    <w:rsid w:val="008D526C"/>
    <w:rsid w:val="008D5B5F"/>
    <w:rsid w:val="008D686B"/>
    <w:rsid w:val="008D78DB"/>
    <w:rsid w:val="008E17EE"/>
    <w:rsid w:val="008E260D"/>
    <w:rsid w:val="008E299F"/>
    <w:rsid w:val="008E7589"/>
    <w:rsid w:val="008F0D45"/>
    <w:rsid w:val="008F1437"/>
    <w:rsid w:val="008F153B"/>
    <w:rsid w:val="008F4D3C"/>
    <w:rsid w:val="008F7898"/>
    <w:rsid w:val="00900153"/>
    <w:rsid w:val="0090026A"/>
    <w:rsid w:val="009007A7"/>
    <w:rsid w:val="00907DAC"/>
    <w:rsid w:val="00913F9F"/>
    <w:rsid w:val="00917708"/>
    <w:rsid w:val="00921028"/>
    <w:rsid w:val="009248EF"/>
    <w:rsid w:val="00932870"/>
    <w:rsid w:val="00935D3B"/>
    <w:rsid w:val="009404DA"/>
    <w:rsid w:val="00941D57"/>
    <w:rsid w:val="0094247D"/>
    <w:rsid w:val="00945BBE"/>
    <w:rsid w:val="00953E8A"/>
    <w:rsid w:val="00955CE7"/>
    <w:rsid w:val="00960717"/>
    <w:rsid w:val="0096075C"/>
    <w:rsid w:val="00961B6F"/>
    <w:rsid w:val="00962130"/>
    <w:rsid w:val="009637AB"/>
    <w:rsid w:val="00964999"/>
    <w:rsid w:val="00970AC9"/>
    <w:rsid w:val="00973B22"/>
    <w:rsid w:val="00980301"/>
    <w:rsid w:val="0098061C"/>
    <w:rsid w:val="0098441F"/>
    <w:rsid w:val="0099121D"/>
    <w:rsid w:val="00991B43"/>
    <w:rsid w:val="0099560F"/>
    <w:rsid w:val="009A0B6A"/>
    <w:rsid w:val="009A3293"/>
    <w:rsid w:val="009A6794"/>
    <w:rsid w:val="009A6BD3"/>
    <w:rsid w:val="009B4004"/>
    <w:rsid w:val="009B4A64"/>
    <w:rsid w:val="009C01E8"/>
    <w:rsid w:val="009C13AA"/>
    <w:rsid w:val="009C2C8C"/>
    <w:rsid w:val="009C7192"/>
    <w:rsid w:val="009C75B6"/>
    <w:rsid w:val="009D1FB5"/>
    <w:rsid w:val="009D2BB0"/>
    <w:rsid w:val="009D3FD5"/>
    <w:rsid w:val="009D5A62"/>
    <w:rsid w:val="009E2DA8"/>
    <w:rsid w:val="009E2E14"/>
    <w:rsid w:val="009E322B"/>
    <w:rsid w:val="009E488E"/>
    <w:rsid w:val="009E5F79"/>
    <w:rsid w:val="009E668A"/>
    <w:rsid w:val="009F19AB"/>
    <w:rsid w:val="009F2728"/>
    <w:rsid w:val="009F3B60"/>
    <w:rsid w:val="009F4AB9"/>
    <w:rsid w:val="009F5915"/>
    <w:rsid w:val="009F6003"/>
    <w:rsid w:val="009F602B"/>
    <w:rsid w:val="009F6E58"/>
    <w:rsid w:val="00A000ED"/>
    <w:rsid w:val="00A01446"/>
    <w:rsid w:val="00A01FEF"/>
    <w:rsid w:val="00A0337F"/>
    <w:rsid w:val="00A04FAE"/>
    <w:rsid w:val="00A04FE4"/>
    <w:rsid w:val="00A1032C"/>
    <w:rsid w:val="00A17782"/>
    <w:rsid w:val="00A243B5"/>
    <w:rsid w:val="00A2440A"/>
    <w:rsid w:val="00A3037C"/>
    <w:rsid w:val="00A32165"/>
    <w:rsid w:val="00A3360C"/>
    <w:rsid w:val="00A41938"/>
    <w:rsid w:val="00A41BBF"/>
    <w:rsid w:val="00A43328"/>
    <w:rsid w:val="00A51115"/>
    <w:rsid w:val="00A51452"/>
    <w:rsid w:val="00A56570"/>
    <w:rsid w:val="00A5735A"/>
    <w:rsid w:val="00A60DCA"/>
    <w:rsid w:val="00A629E4"/>
    <w:rsid w:val="00A64520"/>
    <w:rsid w:val="00A7212E"/>
    <w:rsid w:val="00A72888"/>
    <w:rsid w:val="00A72B2B"/>
    <w:rsid w:val="00A75A2C"/>
    <w:rsid w:val="00A75D6C"/>
    <w:rsid w:val="00A777CE"/>
    <w:rsid w:val="00A813EE"/>
    <w:rsid w:val="00A81CD8"/>
    <w:rsid w:val="00A93795"/>
    <w:rsid w:val="00A93C70"/>
    <w:rsid w:val="00A95E58"/>
    <w:rsid w:val="00A97723"/>
    <w:rsid w:val="00AA3E08"/>
    <w:rsid w:val="00AA3F29"/>
    <w:rsid w:val="00AB2C45"/>
    <w:rsid w:val="00AB444D"/>
    <w:rsid w:val="00AB646A"/>
    <w:rsid w:val="00AC32B3"/>
    <w:rsid w:val="00AC4264"/>
    <w:rsid w:val="00AD0A30"/>
    <w:rsid w:val="00AD41C5"/>
    <w:rsid w:val="00AD4C8B"/>
    <w:rsid w:val="00AD5804"/>
    <w:rsid w:val="00AD734D"/>
    <w:rsid w:val="00AD7A4C"/>
    <w:rsid w:val="00AE1776"/>
    <w:rsid w:val="00AE5E36"/>
    <w:rsid w:val="00AF38B0"/>
    <w:rsid w:val="00AF4975"/>
    <w:rsid w:val="00AF5081"/>
    <w:rsid w:val="00B00F3F"/>
    <w:rsid w:val="00B019F4"/>
    <w:rsid w:val="00B054BE"/>
    <w:rsid w:val="00B05935"/>
    <w:rsid w:val="00B07697"/>
    <w:rsid w:val="00B078EC"/>
    <w:rsid w:val="00B10361"/>
    <w:rsid w:val="00B11E00"/>
    <w:rsid w:val="00B1275C"/>
    <w:rsid w:val="00B147C1"/>
    <w:rsid w:val="00B16EBD"/>
    <w:rsid w:val="00B17425"/>
    <w:rsid w:val="00B2033A"/>
    <w:rsid w:val="00B20F93"/>
    <w:rsid w:val="00B2549E"/>
    <w:rsid w:val="00B25601"/>
    <w:rsid w:val="00B268F2"/>
    <w:rsid w:val="00B270C5"/>
    <w:rsid w:val="00B320A0"/>
    <w:rsid w:val="00B32FA8"/>
    <w:rsid w:val="00B33264"/>
    <w:rsid w:val="00B33EEC"/>
    <w:rsid w:val="00B36115"/>
    <w:rsid w:val="00B42F94"/>
    <w:rsid w:val="00B4692A"/>
    <w:rsid w:val="00B502BF"/>
    <w:rsid w:val="00B52A93"/>
    <w:rsid w:val="00B531A7"/>
    <w:rsid w:val="00B53674"/>
    <w:rsid w:val="00B54A66"/>
    <w:rsid w:val="00B57020"/>
    <w:rsid w:val="00B60AC6"/>
    <w:rsid w:val="00B630D8"/>
    <w:rsid w:val="00B64269"/>
    <w:rsid w:val="00B655D6"/>
    <w:rsid w:val="00B71271"/>
    <w:rsid w:val="00B71AF7"/>
    <w:rsid w:val="00B72C41"/>
    <w:rsid w:val="00B72E2B"/>
    <w:rsid w:val="00B75D27"/>
    <w:rsid w:val="00B77771"/>
    <w:rsid w:val="00B82588"/>
    <w:rsid w:val="00B82CE6"/>
    <w:rsid w:val="00B847B7"/>
    <w:rsid w:val="00B849AB"/>
    <w:rsid w:val="00B85A73"/>
    <w:rsid w:val="00B86208"/>
    <w:rsid w:val="00B86763"/>
    <w:rsid w:val="00B87496"/>
    <w:rsid w:val="00B91915"/>
    <w:rsid w:val="00B91DFE"/>
    <w:rsid w:val="00B92E0A"/>
    <w:rsid w:val="00B9318B"/>
    <w:rsid w:val="00B96988"/>
    <w:rsid w:val="00B96ADB"/>
    <w:rsid w:val="00B97AEB"/>
    <w:rsid w:val="00BA062B"/>
    <w:rsid w:val="00BA18EB"/>
    <w:rsid w:val="00BA4604"/>
    <w:rsid w:val="00BA77E1"/>
    <w:rsid w:val="00BB011C"/>
    <w:rsid w:val="00BB0BD6"/>
    <w:rsid w:val="00BB1B29"/>
    <w:rsid w:val="00BB211D"/>
    <w:rsid w:val="00BB6A76"/>
    <w:rsid w:val="00BB72E5"/>
    <w:rsid w:val="00BC2CEA"/>
    <w:rsid w:val="00BC688A"/>
    <w:rsid w:val="00BC7265"/>
    <w:rsid w:val="00BD00CD"/>
    <w:rsid w:val="00BD0296"/>
    <w:rsid w:val="00BD3FF5"/>
    <w:rsid w:val="00BE34A9"/>
    <w:rsid w:val="00BF4F00"/>
    <w:rsid w:val="00BF59EA"/>
    <w:rsid w:val="00BF61E0"/>
    <w:rsid w:val="00BF7291"/>
    <w:rsid w:val="00BF7A8E"/>
    <w:rsid w:val="00C001ED"/>
    <w:rsid w:val="00C0682F"/>
    <w:rsid w:val="00C1258E"/>
    <w:rsid w:val="00C12978"/>
    <w:rsid w:val="00C133C7"/>
    <w:rsid w:val="00C13896"/>
    <w:rsid w:val="00C173A7"/>
    <w:rsid w:val="00C20893"/>
    <w:rsid w:val="00C211F5"/>
    <w:rsid w:val="00C21D74"/>
    <w:rsid w:val="00C22390"/>
    <w:rsid w:val="00C24258"/>
    <w:rsid w:val="00C24FBF"/>
    <w:rsid w:val="00C32148"/>
    <w:rsid w:val="00C32711"/>
    <w:rsid w:val="00C32855"/>
    <w:rsid w:val="00C330E5"/>
    <w:rsid w:val="00C33161"/>
    <w:rsid w:val="00C35DE3"/>
    <w:rsid w:val="00C36EF1"/>
    <w:rsid w:val="00C41213"/>
    <w:rsid w:val="00C426BE"/>
    <w:rsid w:val="00C42B7A"/>
    <w:rsid w:val="00C453AA"/>
    <w:rsid w:val="00C53787"/>
    <w:rsid w:val="00C604A6"/>
    <w:rsid w:val="00C62E3B"/>
    <w:rsid w:val="00C6586E"/>
    <w:rsid w:val="00C661CE"/>
    <w:rsid w:val="00C668CB"/>
    <w:rsid w:val="00C75253"/>
    <w:rsid w:val="00C807AD"/>
    <w:rsid w:val="00C8233F"/>
    <w:rsid w:val="00C84C3F"/>
    <w:rsid w:val="00C84FD5"/>
    <w:rsid w:val="00C85385"/>
    <w:rsid w:val="00C86DCD"/>
    <w:rsid w:val="00C91AB7"/>
    <w:rsid w:val="00C9361D"/>
    <w:rsid w:val="00C96E79"/>
    <w:rsid w:val="00C975C4"/>
    <w:rsid w:val="00C97708"/>
    <w:rsid w:val="00C97808"/>
    <w:rsid w:val="00CA1EBC"/>
    <w:rsid w:val="00CA225A"/>
    <w:rsid w:val="00CA2409"/>
    <w:rsid w:val="00CA4519"/>
    <w:rsid w:val="00CA53BA"/>
    <w:rsid w:val="00CA6806"/>
    <w:rsid w:val="00CB060F"/>
    <w:rsid w:val="00CB1BE8"/>
    <w:rsid w:val="00CB585C"/>
    <w:rsid w:val="00CB5C76"/>
    <w:rsid w:val="00CB7439"/>
    <w:rsid w:val="00CC366F"/>
    <w:rsid w:val="00CD0806"/>
    <w:rsid w:val="00CD0DC5"/>
    <w:rsid w:val="00CD425B"/>
    <w:rsid w:val="00CE0AEB"/>
    <w:rsid w:val="00CE0B3D"/>
    <w:rsid w:val="00CE1A3B"/>
    <w:rsid w:val="00CE5898"/>
    <w:rsid w:val="00CF24C8"/>
    <w:rsid w:val="00CF43DA"/>
    <w:rsid w:val="00CF471F"/>
    <w:rsid w:val="00D00221"/>
    <w:rsid w:val="00D00DC0"/>
    <w:rsid w:val="00D02EB1"/>
    <w:rsid w:val="00D034F8"/>
    <w:rsid w:val="00D107EB"/>
    <w:rsid w:val="00D10E4F"/>
    <w:rsid w:val="00D117F1"/>
    <w:rsid w:val="00D12266"/>
    <w:rsid w:val="00D13336"/>
    <w:rsid w:val="00D134FE"/>
    <w:rsid w:val="00D14E48"/>
    <w:rsid w:val="00D14ED2"/>
    <w:rsid w:val="00D15BD8"/>
    <w:rsid w:val="00D17CC3"/>
    <w:rsid w:val="00D214C1"/>
    <w:rsid w:val="00D21B23"/>
    <w:rsid w:val="00D22AAC"/>
    <w:rsid w:val="00D255B8"/>
    <w:rsid w:val="00D264DD"/>
    <w:rsid w:val="00D3123E"/>
    <w:rsid w:val="00D3780D"/>
    <w:rsid w:val="00D477AA"/>
    <w:rsid w:val="00D50F3A"/>
    <w:rsid w:val="00D526B0"/>
    <w:rsid w:val="00D52830"/>
    <w:rsid w:val="00D52B84"/>
    <w:rsid w:val="00D55360"/>
    <w:rsid w:val="00D56596"/>
    <w:rsid w:val="00D57887"/>
    <w:rsid w:val="00D64584"/>
    <w:rsid w:val="00D67070"/>
    <w:rsid w:val="00D7017D"/>
    <w:rsid w:val="00D73CC9"/>
    <w:rsid w:val="00D81FDB"/>
    <w:rsid w:val="00D821BB"/>
    <w:rsid w:val="00D8478E"/>
    <w:rsid w:val="00D84970"/>
    <w:rsid w:val="00D85088"/>
    <w:rsid w:val="00D87DAA"/>
    <w:rsid w:val="00D90690"/>
    <w:rsid w:val="00D9656E"/>
    <w:rsid w:val="00DA5A51"/>
    <w:rsid w:val="00DA6C20"/>
    <w:rsid w:val="00DB22CB"/>
    <w:rsid w:val="00DC0397"/>
    <w:rsid w:val="00DC3679"/>
    <w:rsid w:val="00DC3913"/>
    <w:rsid w:val="00DC71DB"/>
    <w:rsid w:val="00DD0D87"/>
    <w:rsid w:val="00DD1B10"/>
    <w:rsid w:val="00DD6D51"/>
    <w:rsid w:val="00DD6E6C"/>
    <w:rsid w:val="00DD6FF8"/>
    <w:rsid w:val="00DE1CAC"/>
    <w:rsid w:val="00DE51FD"/>
    <w:rsid w:val="00DF0A37"/>
    <w:rsid w:val="00DF2FAA"/>
    <w:rsid w:val="00DF5AE9"/>
    <w:rsid w:val="00DF7065"/>
    <w:rsid w:val="00E00E8E"/>
    <w:rsid w:val="00E01B4A"/>
    <w:rsid w:val="00E02698"/>
    <w:rsid w:val="00E02B2B"/>
    <w:rsid w:val="00E06AF8"/>
    <w:rsid w:val="00E12378"/>
    <w:rsid w:val="00E167CB"/>
    <w:rsid w:val="00E16923"/>
    <w:rsid w:val="00E17CE1"/>
    <w:rsid w:val="00E20C6F"/>
    <w:rsid w:val="00E21906"/>
    <w:rsid w:val="00E23A19"/>
    <w:rsid w:val="00E24509"/>
    <w:rsid w:val="00E30713"/>
    <w:rsid w:val="00E32634"/>
    <w:rsid w:val="00E367F7"/>
    <w:rsid w:val="00E410A3"/>
    <w:rsid w:val="00E43E10"/>
    <w:rsid w:val="00E512E5"/>
    <w:rsid w:val="00E573A7"/>
    <w:rsid w:val="00E57422"/>
    <w:rsid w:val="00E6042A"/>
    <w:rsid w:val="00E61BB7"/>
    <w:rsid w:val="00E62B88"/>
    <w:rsid w:val="00E64F59"/>
    <w:rsid w:val="00E664BD"/>
    <w:rsid w:val="00E67378"/>
    <w:rsid w:val="00E71F08"/>
    <w:rsid w:val="00E74297"/>
    <w:rsid w:val="00E74D18"/>
    <w:rsid w:val="00E77BAD"/>
    <w:rsid w:val="00E80298"/>
    <w:rsid w:val="00E80985"/>
    <w:rsid w:val="00E80ADB"/>
    <w:rsid w:val="00E856A8"/>
    <w:rsid w:val="00E86BEE"/>
    <w:rsid w:val="00E91E9E"/>
    <w:rsid w:val="00E93E74"/>
    <w:rsid w:val="00E95B1D"/>
    <w:rsid w:val="00E95C7A"/>
    <w:rsid w:val="00EA492D"/>
    <w:rsid w:val="00EA578B"/>
    <w:rsid w:val="00EA626E"/>
    <w:rsid w:val="00EA6C61"/>
    <w:rsid w:val="00EA793F"/>
    <w:rsid w:val="00EB301B"/>
    <w:rsid w:val="00EB4F30"/>
    <w:rsid w:val="00EB74B5"/>
    <w:rsid w:val="00EC0A94"/>
    <w:rsid w:val="00EC3518"/>
    <w:rsid w:val="00EC372C"/>
    <w:rsid w:val="00EC3CF3"/>
    <w:rsid w:val="00EC548E"/>
    <w:rsid w:val="00EC5F98"/>
    <w:rsid w:val="00EC625D"/>
    <w:rsid w:val="00ED05E8"/>
    <w:rsid w:val="00ED0799"/>
    <w:rsid w:val="00EE403E"/>
    <w:rsid w:val="00EE47CF"/>
    <w:rsid w:val="00EE580F"/>
    <w:rsid w:val="00EE7D2C"/>
    <w:rsid w:val="00EF08F2"/>
    <w:rsid w:val="00EF1B5D"/>
    <w:rsid w:val="00EF31ED"/>
    <w:rsid w:val="00F0404C"/>
    <w:rsid w:val="00F04BE6"/>
    <w:rsid w:val="00F1150B"/>
    <w:rsid w:val="00F13A07"/>
    <w:rsid w:val="00F15A3C"/>
    <w:rsid w:val="00F1734F"/>
    <w:rsid w:val="00F20382"/>
    <w:rsid w:val="00F22634"/>
    <w:rsid w:val="00F229CE"/>
    <w:rsid w:val="00F308D0"/>
    <w:rsid w:val="00F42A71"/>
    <w:rsid w:val="00F56030"/>
    <w:rsid w:val="00F56EC5"/>
    <w:rsid w:val="00F60ABD"/>
    <w:rsid w:val="00F61D8B"/>
    <w:rsid w:val="00F63C6E"/>
    <w:rsid w:val="00F717B2"/>
    <w:rsid w:val="00F719EA"/>
    <w:rsid w:val="00F7241F"/>
    <w:rsid w:val="00F72E7B"/>
    <w:rsid w:val="00F72F45"/>
    <w:rsid w:val="00F73140"/>
    <w:rsid w:val="00F77AC0"/>
    <w:rsid w:val="00F80102"/>
    <w:rsid w:val="00F82BD9"/>
    <w:rsid w:val="00F8387F"/>
    <w:rsid w:val="00F91262"/>
    <w:rsid w:val="00F93FF4"/>
    <w:rsid w:val="00F94F53"/>
    <w:rsid w:val="00F95238"/>
    <w:rsid w:val="00F96E9A"/>
    <w:rsid w:val="00F9750F"/>
    <w:rsid w:val="00F97D88"/>
    <w:rsid w:val="00FA2D02"/>
    <w:rsid w:val="00FA2E4C"/>
    <w:rsid w:val="00FA4FE3"/>
    <w:rsid w:val="00FA5234"/>
    <w:rsid w:val="00FA6E19"/>
    <w:rsid w:val="00FA7326"/>
    <w:rsid w:val="00FB0058"/>
    <w:rsid w:val="00FB2721"/>
    <w:rsid w:val="00FB3D75"/>
    <w:rsid w:val="00FB6741"/>
    <w:rsid w:val="00FC0712"/>
    <w:rsid w:val="00FC313C"/>
    <w:rsid w:val="00FC50EC"/>
    <w:rsid w:val="00FD1137"/>
    <w:rsid w:val="00FD13D0"/>
    <w:rsid w:val="00FD3469"/>
    <w:rsid w:val="00FD3538"/>
    <w:rsid w:val="00FD6FF2"/>
    <w:rsid w:val="00FE0372"/>
    <w:rsid w:val="00FE198E"/>
    <w:rsid w:val="00FE5899"/>
    <w:rsid w:val="00FF2711"/>
    <w:rsid w:val="00FF3053"/>
    <w:rsid w:val="00FF35C4"/>
    <w:rsid w:val="00FF36E9"/>
    <w:rsid w:val="00FF3BCD"/>
    <w:rsid w:val="00FF4F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317</TotalTime>
  <Pages>1</Pages>
  <Words>64</Words>
  <Characters>366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28</cp:revision>
  <cp:lastPrinted>1998-02-03T19:29:00Z</cp:lastPrinted>
  <dcterms:created xsi:type="dcterms:W3CDTF">2018-07-18T22:15:00Z</dcterms:created>
  <dcterms:modified xsi:type="dcterms:W3CDTF">2023-05-02T22:32:00Z</dcterms:modified>
</cp:coreProperties>
</file>