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97AEB" w:rsidRPr="00B97AEB" w:rsidRDefault="00B97AEB" w:rsidP="00B97AEB">
      <w:pPr>
        <w:rPr>
          <w:sz w:val="32"/>
          <w:szCs w:val="32"/>
        </w:rPr>
      </w:pPr>
      <w:r w:rsidRPr="00B97AEB">
        <w:rPr>
          <w:sz w:val="32"/>
          <w:szCs w:val="32"/>
        </w:rPr>
        <w:t xml:space="preserve">PACIENTE    </w:t>
      </w:r>
      <w:r w:rsidR="0010720A" w:rsidRPr="0010720A">
        <w:rPr>
          <w:sz w:val="32"/>
          <w:szCs w:val="32"/>
        </w:rPr>
        <w:t>Maria Luiza Carvalho Santos</w:t>
      </w:r>
    </w:p>
    <w:p w:rsidR="00B97AEB" w:rsidRPr="00B97AEB" w:rsidRDefault="00B97AEB" w:rsidP="00B97AEB">
      <w:pPr>
        <w:rPr>
          <w:sz w:val="32"/>
          <w:szCs w:val="32"/>
        </w:rPr>
      </w:pPr>
      <w:r w:rsidRPr="00B97AEB">
        <w:rPr>
          <w:sz w:val="32"/>
          <w:szCs w:val="32"/>
        </w:rPr>
        <w:t xml:space="preserve">IDADE: </w:t>
      </w:r>
      <w:r w:rsidR="0010720A">
        <w:rPr>
          <w:sz w:val="32"/>
          <w:szCs w:val="32"/>
        </w:rPr>
        <w:t>15</w:t>
      </w:r>
      <w:r w:rsidRPr="00B97AEB">
        <w:rPr>
          <w:sz w:val="32"/>
          <w:szCs w:val="32"/>
        </w:rPr>
        <w:t xml:space="preserve"> anos SEXO: </w:t>
      </w:r>
      <w:r w:rsidR="0010720A">
        <w:rPr>
          <w:sz w:val="32"/>
          <w:szCs w:val="32"/>
        </w:rPr>
        <w:t>F</w:t>
      </w:r>
      <w:bookmarkStart w:id="0" w:name="_GoBack"/>
      <w:bookmarkEnd w:id="0"/>
    </w:p>
    <w:p w:rsidR="00423D35" w:rsidRDefault="00B97AEB" w:rsidP="00B97AEB">
      <w:pPr>
        <w:rPr>
          <w:sz w:val="32"/>
          <w:szCs w:val="32"/>
        </w:rPr>
      </w:pPr>
      <w:r w:rsidRPr="00B97AEB">
        <w:rPr>
          <w:sz w:val="32"/>
          <w:szCs w:val="32"/>
        </w:rPr>
        <w:t xml:space="preserve">DATA DO EXAME: </w:t>
      </w:r>
      <w:r w:rsidR="00B91DFE">
        <w:rPr>
          <w:sz w:val="32"/>
          <w:szCs w:val="32"/>
        </w:rPr>
        <w:t>2 mai. 23</w:t>
      </w:r>
    </w:p>
    <w:p w:rsidR="002C7086" w:rsidRDefault="002C7086" w:rsidP="002C708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059C" w:rsidRDefault="00DB059C">
      <w:r>
        <w:separator/>
      </w:r>
    </w:p>
  </w:endnote>
  <w:endnote w:type="continuationSeparator" w:id="0">
    <w:p w:rsidR="00DB059C" w:rsidRDefault="00DB05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059C" w:rsidRDefault="00DB059C">
      <w:r>
        <w:separator/>
      </w:r>
    </w:p>
  </w:footnote>
  <w:footnote w:type="continuationSeparator" w:id="0">
    <w:p w:rsidR="00DB059C" w:rsidRDefault="00DB05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8EA"/>
    <w:rsid w:val="00001D07"/>
    <w:rsid w:val="00005B2A"/>
    <w:rsid w:val="00006C89"/>
    <w:rsid w:val="000071AD"/>
    <w:rsid w:val="00010006"/>
    <w:rsid w:val="0001058F"/>
    <w:rsid w:val="00014CE9"/>
    <w:rsid w:val="00016A14"/>
    <w:rsid w:val="0002376D"/>
    <w:rsid w:val="000317CF"/>
    <w:rsid w:val="0003301F"/>
    <w:rsid w:val="00037F50"/>
    <w:rsid w:val="00042033"/>
    <w:rsid w:val="000436EB"/>
    <w:rsid w:val="00050728"/>
    <w:rsid w:val="00051602"/>
    <w:rsid w:val="00057498"/>
    <w:rsid w:val="00062BC2"/>
    <w:rsid w:val="000630F2"/>
    <w:rsid w:val="0006518A"/>
    <w:rsid w:val="00065363"/>
    <w:rsid w:val="00065AC0"/>
    <w:rsid w:val="00067C4E"/>
    <w:rsid w:val="00070D10"/>
    <w:rsid w:val="00072C13"/>
    <w:rsid w:val="00074916"/>
    <w:rsid w:val="00074A6D"/>
    <w:rsid w:val="00074AD1"/>
    <w:rsid w:val="00081250"/>
    <w:rsid w:val="00082524"/>
    <w:rsid w:val="00082E3E"/>
    <w:rsid w:val="0009572C"/>
    <w:rsid w:val="00097812"/>
    <w:rsid w:val="000A0005"/>
    <w:rsid w:val="000A0333"/>
    <w:rsid w:val="000A0DD3"/>
    <w:rsid w:val="000A4205"/>
    <w:rsid w:val="000A46C3"/>
    <w:rsid w:val="000B2CEA"/>
    <w:rsid w:val="000B369F"/>
    <w:rsid w:val="000B4967"/>
    <w:rsid w:val="000B4DCC"/>
    <w:rsid w:val="000B704D"/>
    <w:rsid w:val="000C5990"/>
    <w:rsid w:val="000C7636"/>
    <w:rsid w:val="000D2744"/>
    <w:rsid w:val="000D40FF"/>
    <w:rsid w:val="000D76C5"/>
    <w:rsid w:val="000E73F3"/>
    <w:rsid w:val="000E76E6"/>
    <w:rsid w:val="000E782C"/>
    <w:rsid w:val="000F33EC"/>
    <w:rsid w:val="000F4229"/>
    <w:rsid w:val="000F70FC"/>
    <w:rsid w:val="00102622"/>
    <w:rsid w:val="00102808"/>
    <w:rsid w:val="00102A55"/>
    <w:rsid w:val="00104285"/>
    <w:rsid w:val="0010720A"/>
    <w:rsid w:val="00107F3E"/>
    <w:rsid w:val="00110A22"/>
    <w:rsid w:val="00113042"/>
    <w:rsid w:val="001154A3"/>
    <w:rsid w:val="001165C1"/>
    <w:rsid w:val="00120069"/>
    <w:rsid w:val="001223A8"/>
    <w:rsid w:val="0012301D"/>
    <w:rsid w:val="001262B4"/>
    <w:rsid w:val="00126EDC"/>
    <w:rsid w:val="00127525"/>
    <w:rsid w:val="001279DD"/>
    <w:rsid w:val="00130F31"/>
    <w:rsid w:val="00133F31"/>
    <w:rsid w:val="00134D6C"/>
    <w:rsid w:val="00135674"/>
    <w:rsid w:val="00135ACD"/>
    <w:rsid w:val="00137A66"/>
    <w:rsid w:val="00141F70"/>
    <w:rsid w:val="001440A8"/>
    <w:rsid w:val="00144712"/>
    <w:rsid w:val="00145866"/>
    <w:rsid w:val="001459C2"/>
    <w:rsid w:val="00145B61"/>
    <w:rsid w:val="001465F3"/>
    <w:rsid w:val="0014690B"/>
    <w:rsid w:val="00146A5B"/>
    <w:rsid w:val="00154D10"/>
    <w:rsid w:val="0015529E"/>
    <w:rsid w:val="00156BE8"/>
    <w:rsid w:val="001605CD"/>
    <w:rsid w:val="001611DB"/>
    <w:rsid w:val="0016509E"/>
    <w:rsid w:val="00165DE7"/>
    <w:rsid w:val="001701C0"/>
    <w:rsid w:val="00171671"/>
    <w:rsid w:val="00172610"/>
    <w:rsid w:val="00173356"/>
    <w:rsid w:val="00173996"/>
    <w:rsid w:val="001749CD"/>
    <w:rsid w:val="00175301"/>
    <w:rsid w:val="00176F13"/>
    <w:rsid w:val="00185344"/>
    <w:rsid w:val="0018559D"/>
    <w:rsid w:val="001874EC"/>
    <w:rsid w:val="001932C5"/>
    <w:rsid w:val="001A008A"/>
    <w:rsid w:val="001A3E59"/>
    <w:rsid w:val="001A4B3B"/>
    <w:rsid w:val="001C31E0"/>
    <w:rsid w:val="001C34D2"/>
    <w:rsid w:val="001C3507"/>
    <w:rsid w:val="001C35CC"/>
    <w:rsid w:val="001C7A46"/>
    <w:rsid w:val="001D02BC"/>
    <w:rsid w:val="001D4B19"/>
    <w:rsid w:val="001D643E"/>
    <w:rsid w:val="001D713B"/>
    <w:rsid w:val="001E0FE7"/>
    <w:rsid w:val="001E5A73"/>
    <w:rsid w:val="001E6C62"/>
    <w:rsid w:val="001F32A9"/>
    <w:rsid w:val="001F4E1C"/>
    <w:rsid w:val="001F4F9B"/>
    <w:rsid w:val="001F5784"/>
    <w:rsid w:val="00201267"/>
    <w:rsid w:val="002038DB"/>
    <w:rsid w:val="0020477F"/>
    <w:rsid w:val="00204F6C"/>
    <w:rsid w:val="00207B01"/>
    <w:rsid w:val="002151EB"/>
    <w:rsid w:val="00221138"/>
    <w:rsid w:val="00224BF5"/>
    <w:rsid w:val="0022570E"/>
    <w:rsid w:val="002275BD"/>
    <w:rsid w:val="0023125B"/>
    <w:rsid w:val="002322AF"/>
    <w:rsid w:val="00232D67"/>
    <w:rsid w:val="00234277"/>
    <w:rsid w:val="00236111"/>
    <w:rsid w:val="002419B8"/>
    <w:rsid w:val="00241CFB"/>
    <w:rsid w:val="00242EB2"/>
    <w:rsid w:val="0024734B"/>
    <w:rsid w:val="00252A6D"/>
    <w:rsid w:val="00254BB5"/>
    <w:rsid w:val="002563C5"/>
    <w:rsid w:val="0026301D"/>
    <w:rsid w:val="00263BC2"/>
    <w:rsid w:val="0027334E"/>
    <w:rsid w:val="002778AD"/>
    <w:rsid w:val="00280DC4"/>
    <w:rsid w:val="00282275"/>
    <w:rsid w:val="00282B2B"/>
    <w:rsid w:val="00284CFC"/>
    <w:rsid w:val="00286A69"/>
    <w:rsid w:val="002878BB"/>
    <w:rsid w:val="0028793A"/>
    <w:rsid w:val="00291F15"/>
    <w:rsid w:val="002946AF"/>
    <w:rsid w:val="00296015"/>
    <w:rsid w:val="00296161"/>
    <w:rsid w:val="002A0F65"/>
    <w:rsid w:val="002A1C65"/>
    <w:rsid w:val="002A3353"/>
    <w:rsid w:val="002A3919"/>
    <w:rsid w:val="002A447B"/>
    <w:rsid w:val="002A516D"/>
    <w:rsid w:val="002A598C"/>
    <w:rsid w:val="002B079E"/>
    <w:rsid w:val="002B3B71"/>
    <w:rsid w:val="002B6E3A"/>
    <w:rsid w:val="002B6E9E"/>
    <w:rsid w:val="002C044B"/>
    <w:rsid w:val="002C0986"/>
    <w:rsid w:val="002C435C"/>
    <w:rsid w:val="002C4FFD"/>
    <w:rsid w:val="002C523B"/>
    <w:rsid w:val="002C7086"/>
    <w:rsid w:val="002D0649"/>
    <w:rsid w:val="002D0BCF"/>
    <w:rsid w:val="002D3065"/>
    <w:rsid w:val="002D41E8"/>
    <w:rsid w:val="002D4A54"/>
    <w:rsid w:val="002D50FF"/>
    <w:rsid w:val="002D5E66"/>
    <w:rsid w:val="002D6A28"/>
    <w:rsid w:val="002D708D"/>
    <w:rsid w:val="002E0028"/>
    <w:rsid w:val="002E28B0"/>
    <w:rsid w:val="002E2908"/>
    <w:rsid w:val="002E5674"/>
    <w:rsid w:val="002E5EDB"/>
    <w:rsid w:val="002F1D38"/>
    <w:rsid w:val="002F2CF9"/>
    <w:rsid w:val="002F7586"/>
    <w:rsid w:val="0030283C"/>
    <w:rsid w:val="00303B66"/>
    <w:rsid w:val="00305E18"/>
    <w:rsid w:val="00311C54"/>
    <w:rsid w:val="003144CC"/>
    <w:rsid w:val="00315326"/>
    <w:rsid w:val="003233E8"/>
    <w:rsid w:val="00323578"/>
    <w:rsid w:val="00331C69"/>
    <w:rsid w:val="00332077"/>
    <w:rsid w:val="003320FA"/>
    <w:rsid w:val="003333C1"/>
    <w:rsid w:val="003342E5"/>
    <w:rsid w:val="00335C2A"/>
    <w:rsid w:val="003377DD"/>
    <w:rsid w:val="00341F7A"/>
    <w:rsid w:val="003420D2"/>
    <w:rsid w:val="00342C30"/>
    <w:rsid w:val="0035262B"/>
    <w:rsid w:val="00352857"/>
    <w:rsid w:val="003539C8"/>
    <w:rsid w:val="00353BF5"/>
    <w:rsid w:val="003544C1"/>
    <w:rsid w:val="00354F96"/>
    <w:rsid w:val="00355BB1"/>
    <w:rsid w:val="00355FB7"/>
    <w:rsid w:val="00357E63"/>
    <w:rsid w:val="003646EF"/>
    <w:rsid w:val="003734F2"/>
    <w:rsid w:val="0037377F"/>
    <w:rsid w:val="00375BA1"/>
    <w:rsid w:val="00377039"/>
    <w:rsid w:val="003809B6"/>
    <w:rsid w:val="003815F5"/>
    <w:rsid w:val="00381DF3"/>
    <w:rsid w:val="00382C47"/>
    <w:rsid w:val="003900E5"/>
    <w:rsid w:val="00393C16"/>
    <w:rsid w:val="00395B3F"/>
    <w:rsid w:val="003A16D8"/>
    <w:rsid w:val="003A3649"/>
    <w:rsid w:val="003A57AA"/>
    <w:rsid w:val="003B018D"/>
    <w:rsid w:val="003B0695"/>
    <w:rsid w:val="003B0F6E"/>
    <w:rsid w:val="003B1FD0"/>
    <w:rsid w:val="003B302C"/>
    <w:rsid w:val="003B7392"/>
    <w:rsid w:val="003C1658"/>
    <w:rsid w:val="003C2864"/>
    <w:rsid w:val="003C2A1A"/>
    <w:rsid w:val="003C6533"/>
    <w:rsid w:val="003D134D"/>
    <w:rsid w:val="003D2BE5"/>
    <w:rsid w:val="003E0320"/>
    <w:rsid w:val="003E1C03"/>
    <w:rsid w:val="003E3ED5"/>
    <w:rsid w:val="003E56E0"/>
    <w:rsid w:val="003E70D7"/>
    <w:rsid w:val="003F0130"/>
    <w:rsid w:val="003F0524"/>
    <w:rsid w:val="003F2B8E"/>
    <w:rsid w:val="003F5D41"/>
    <w:rsid w:val="004063D5"/>
    <w:rsid w:val="004113B3"/>
    <w:rsid w:val="0041633B"/>
    <w:rsid w:val="00423D35"/>
    <w:rsid w:val="00423E53"/>
    <w:rsid w:val="0042616D"/>
    <w:rsid w:val="004312E2"/>
    <w:rsid w:val="00433BB1"/>
    <w:rsid w:val="00436E97"/>
    <w:rsid w:val="00437FE6"/>
    <w:rsid w:val="004402F8"/>
    <w:rsid w:val="0044158E"/>
    <w:rsid w:val="00444127"/>
    <w:rsid w:val="00446C63"/>
    <w:rsid w:val="00447A2B"/>
    <w:rsid w:val="00447D9B"/>
    <w:rsid w:val="0045034A"/>
    <w:rsid w:val="0045450C"/>
    <w:rsid w:val="00454DC4"/>
    <w:rsid w:val="00460B6D"/>
    <w:rsid w:val="004639A7"/>
    <w:rsid w:val="00471DCB"/>
    <w:rsid w:val="00473FB0"/>
    <w:rsid w:val="00476376"/>
    <w:rsid w:val="00480479"/>
    <w:rsid w:val="00480832"/>
    <w:rsid w:val="00481810"/>
    <w:rsid w:val="00481B7C"/>
    <w:rsid w:val="0049117A"/>
    <w:rsid w:val="004912E6"/>
    <w:rsid w:val="00493367"/>
    <w:rsid w:val="004954D2"/>
    <w:rsid w:val="004A0032"/>
    <w:rsid w:val="004A1A76"/>
    <w:rsid w:val="004A23F7"/>
    <w:rsid w:val="004A4FA3"/>
    <w:rsid w:val="004A7CC3"/>
    <w:rsid w:val="004B072A"/>
    <w:rsid w:val="004B14B4"/>
    <w:rsid w:val="004B2F15"/>
    <w:rsid w:val="004B438C"/>
    <w:rsid w:val="004C06AD"/>
    <w:rsid w:val="004C0E72"/>
    <w:rsid w:val="004D1575"/>
    <w:rsid w:val="004D1C4A"/>
    <w:rsid w:val="004D1FF6"/>
    <w:rsid w:val="004E1280"/>
    <w:rsid w:val="004E287B"/>
    <w:rsid w:val="004E49AE"/>
    <w:rsid w:val="004E587E"/>
    <w:rsid w:val="004E5CE6"/>
    <w:rsid w:val="004F0239"/>
    <w:rsid w:val="004F0C18"/>
    <w:rsid w:val="004F14CD"/>
    <w:rsid w:val="004F498D"/>
    <w:rsid w:val="004F5526"/>
    <w:rsid w:val="004F6CA3"/>
    <w:rsid w:val="00502935"/>
    <w:rsid w:val="00503004"/>
    <w:rsid w:val="00503BE6"/>
    <w:rsid w:val="005044B8"/>
    <w:rsid w:val="00504B36"/>
    <w:rsid w:val="00505518"/>
    <w:rsid w:val="00506846"/>
    <w:rsid w:val="005076B5"/>
    <w:rsid w:val="0051093E"/>
    <w:rsid w:val="0051206A"/>
    <w:rsid w:val="005172C0"/>
    <w:rsid w:val="0052051B"/>
    <w:rsid w:val="005209B9"/>
    <w:rsid w:val="0052248F"/>
    <w:rsid w:val="00522800"/>
    <w:rsid w:val="00522836"/>
    <w:rsid w:val="00527131"/>
    <w:rsid w:val="0052744F"/>
    <w:rsid w:val="00530594"/>
    <w:rsid w:val="00531339"/>
    <w:rsid w:val="00533A13"/>
    <w:rsid w:val="00533C23"/>
    <w:rsid w:val="00535C4B"/>
    <w:rsid w:val="00540931"/>
    <w:rsid w:val="005423B8"/>
    <w:rsid w:val="00543BBC"/>
    <w:rsid w:val="00543CC7"/>
    <w:rsid w:val="00544E21"/>
    <w:rsid w:val="00544F59"/>
    <w:rsid w:val="00550BAA"/>
    <w:rsid w:val="00550CF9"/>
    <w:rsid w:val="0055191F"/>
    <w:rsid w:val="00551D7A"/>
    <w:rsid w:val="00552D8C"/>
    <w:rsid w:val="00554873"/>
    <w:rsid w:val="0056426E"/>
    <w:rsid w:val="0056508B"/>
    <w:rsid w:val="00571D87"/>
    <w:rsid w:val="005723F3"/>
    <w:rsid w:val="005735F8"/>
    <w:rsid w:val="005763C6"/>
    <w:rsid w:val="0057677E"/>
    <w:rsid w:val="0057743F"/>
    <w:rsid w:val="00582B54"/>
    <w:rsid w:val="00584A5B"/>
    <w:rsid w:val="00585034"/>
    <w:rsid w:val="00586079"/>
    <w:rsid w:val="005862A5"/>
    <w:rsid w:val="005905FD"/>
    <w:rsid w:val="005946A8"/>
    <w:rsid w:val="00595568"/>
    <w:rsid w:val="00595DCA"/>
    <w:rsid w:val="005A2842"/>
    <w:rsid w:val="005A7703"/>
    <w:rsid w:val="005B0229"/>
    <w:rsid w:val="005B3BC8"/>
    <w:rsid w:val="005B5221"/>
    <w:rsid w:val="005C5A97"/>
    <w:rsid w:val="005D0259"/>
    <w:rsid w:val="005D0BA0"/>
    <w:rsid w:val="005D218A"/>
    <w:rsid w:val="005D632E"/>
    <w:rsid w:val="005E0C00"/>
    <w:rsid w:val="005E434C"/>
    <w:rsid w:val="005E472E"/>
    <w:rsid w:val="005E7740"/>
    <w:rsid w:val="005F10A2"/>
    <w:rsid w:val="005F73E1"/>
    <w:rsid w:val="006002A8"/>
    <w:rsid w:val="006024A7"/>
    <w:rsid w:val="00604956"/>
    <w:rsid w:val="006052B8"/>
    <w:rsid w:val="00606199"/>
    <w:rsid w:val="0060792E"/>
    <w:rsid w:val="00612421"/>
    <w:rsid w:val="0062154E"/>
    <w:rsid w:val="00624173"/>
    <w:rsid w:val="00625E03"/>
    <w:rsid w:val="00626377"/>
    <w:rsid w:val="00631BA2"/>
    <w:rsid w:val="00633C93"/>
    <w:rsid w:val="00635C73"/>
    <w:rsid w:val="0064257B"/>
    <w:rsid w:val="00642E31"/>
    <w:rsid w:val="0064481B"/>
    <w:rsid w:val="00645C83"/>
    <w:rsid w:val="0064654B"/>
    <w:rsid w:val="00646C0A"/>
    <w:rsid w:val="006474A0"/>
    <w:rsid w:val="00653E26"/>
    <w:rsid w:val="00654A07"/>
    <w:rsid w:val="006560B9"/>
    <w:rsid w:val="006610DB"/>
    <w:rsid w:val="0066209E"/>
    <w:rsid w:val="00664DB2"/>
    <w:rsid w:val="0066531F"/>
    <w:rsid w:val="0067160E"/>
    <w:rsid w:val="00677407"/>
    <w:rsid w:val="00680999"/>
    <w:rsid w:val="006825D9"/>
    <w:rsid w:val="006873A9"/>
    <w:rsid w:val="00693BB9"/>
    <w:rsid w:val="00695E97"/>
    <w:rsid w:val="00695EFF"/>
    <w:rsid w:val="006A0C4F"/>
    <w:rsid w:val="006A22A9"/>
    <w:rsid w:val="006A54FC"/>
    <w:rsid w:val="006A6736"/>
    <w:rsid w:val="006B0A36"/>
    <w:rsid w:val="006B1DC5"/>
    <w:rsid w:val="006B3FB7"/>
    <w:rsid w:val="006B545B"/>
    <w:rsid w:val="006C5977"/>
    <w:rsid w:val="006D1B55"/>
    <w:rsid w:val="006D474E"/>
    <w:rsid w:val="006D4D58"/>
    <w:rsid w:val="006D4EC2"/>
    <w:rsid w:val="006D5FFE"/>
    <w:rsid w:val="006E1652"/>
    <w:rsid w:val="006E1885"/>
    <w:rsid w:val="006E5BC5"/>
    <w:rsid w:val="006E7F83"/>
    <w:rsid w:val="006F11DA"/>
    <w:rsid w:val="006F28C3"/>
    <w:rsid w:val="006F710D"/>
    <w:rsid w:val="006F7B18"/>
    <w:rsid w:val="006F7B58"/>
    <w:rsid w:val="00703AC6"/>
    <w:rsid w:val="0070400B"/>
    <w:rsid w:val="007043B7"/>
    <w:rsid w:val="00705B86"/>
    <w:rsid w:val="00705BC3"/>
    <w:rsid w:val="00705D82"/>
    <w:rsid w:val="00707FB0"/>
    <w:rsid w:val="0071004F"/>
    <w:rsid w:val="0071140B"/>
    <w:rsid w:val="007170E1"/>
    <w:rsid w:val="00717648"/>
    <w:rsid w:val="0072023E"/>
    <w:rsid w:val="00722D6E"/>
    <w:rsid w:val="00723B53"/>
    <w:rsid w:val="0072583B"/>
    <w:rsid w:val="00726581"/>
    <w:rsid w:val="00734185"/>
    <w:rsid w:val="00734272"/>
    <w:rsid w:val="00734B7C"/>
    <w:rsid w:val="00735138"/>
    <w:rsid w:val="0073534F"/>
    <w:rsid w:val="0073686E"/>
    <w:rsid w:val="00740347"/>
    <w:rsid w:val="0074513E"/>
    <w:rsid w:val="007516F9"/>
    <w:rsid w:val="00753E2C"/>
    <w:rsid w:val="00755A71"/>
    <w:rsid w:val="00756279"/>
    <w:rsid w:val="0076052A"/>
    <w:rsid w:val="00761219"/>
    <w:rsid w:val="00761679"/>
    <w:rsid w:val="00762B5F"/>
    <w:rsid w:val="007633AB"/>
    <w:rsid w:val="007640BE"/>
    <w:rsid w:val="00764A10"/>
    <w:rsid w:val="00765C34"/>
    <w:rsid w:val="00767FED"/>
    <w:rsid w:val="00774E3C"/>
    <w:rsid w:val="0077627A"/>
    <w:rsid w:val="007826BF"/>
    <w:rsid w:val="00786EC0"/>
    <w:rsid w:val="0079067B"/>
    <w:rsid w:val="007955F7"/>
    <w:rsid w:val="007A31C4"/>
    <w:rsid w:val="007A4D9F"/>
    <w:rsid w:val="007A5C67"/>
    <w:rsid w:val="007A758A"/>
    <w:rsid w:val="007B0E20"/>
    <w:rsid w:val="007B275D"/>
    <w:rsid w:val="007B416F"/>
    <w:rsid w:val="007B5800"/>
    <w:rsid w:val="007B664B"/>
    <w:rsid w:val="007B6EA8"/>
    <w:rsid w:val="007C057A"/>
    <w:rsid w:val="007C37A1"/>
    <w:rsid w:val="007C3D24"/>
    <w:rsid w:val="007D0866"/>
    <w:rsid w:val="007D0AF0"/>
    <w:rsid w:val="007D59AC"/>
    <w:rsid w:val="007D5F24"/>
    <w:rsid w:val="007D60B0"/>
    <w:rsid w:val="007E0875"/>
    <w:rsid w:val="007E1998"/>
    <w:rsid w:val="007E199F"/>
    <w:rsid w:val="007E376C"/>
    <w:rsid w:val="007E38AE"/>
    <w:rsid w:val="007F0EB1"/>
    <w:rsid w:val="008021E1"/>
    <w:rsid w:val="00804801"/>
    <w:rsid w:val="00807CF2"/>
    <w:rsid w:val="008120AE"/>
    <w:rsid w:val="0081260A"/>
    <w:rsid w:val="00821074"/>
    <w:rsid w:val="00822E8E"/>
    <w:rsid w:val="008234A2"/>
    <w:rsid w:val="00824CD4"/>
    <w:rsid w:val="00827F06"/>
    <w:rsid w:val="00830336"/>
    <w:rsid w:val="0083591E"/>
    <w:rsid w:val="008365FD"/>
    <w:rsid w:val="00841B31"/>
    <w:rsid w:val="00847F5E"/>
    <w:rsid w:val="008609E4"/>
    <w:rsid w:val="008613C4"/>
    <w:rsid w:val="008613D3"/>
    <w:rsid w:val="00862489"/>
    <w:rsid w:val="00864F9B"/>
    <w:rsid w:val="0086565A"/>
    <w:rsid w:val="008708BF"/>
    <w:rsid w:val="008712D6"/>
    <w:rsid w:val="008750B3"/>
    <w:rsid w:val="008760AD"/>
    <w:rsid w:val="00876242"/>
    <w:rsid w:val="008767B3"/>
    <w:rsid w:val="00876B58"/>
    <w:rsid w:val="00883900"/>
    <w:rsid w:val="00883CD8"/>
    <w:rsid w:val="00884DF0"/>
    <w:rsid w:val="00893336"/>
    <w:rsid w:val="00897603"/>
    <w:rsid w:val="008A0AFB"/>
    <w:rsid w:val="008B0158"/>
    <w:rsid w:val="008B0224"/>
    <w:rsid w:val="008B1DCC"/>
    <w:rsid w:val="008B2FBE"/>
    <w:rsid w:val="008B4434"/>
    <w:rsid w:val="008B4D32"/>
    <w:rsid w:val="008B4FE6"/>
    <w:rsid w:val="008B5B8C"/>
    <w:rsid w:val="008B6BA5"/>
    <w:rsid w:val="008B7608"/>
    <w:rsid w:val="008C267B"/>
    <w:rsid w:val="008C79D9"/>
    <w:rsid w:val="008D0949"/>
    <w:rsid w:val="008D1D45"/>
    <w:rsid w:val="008D1F6C"/>
    <w:rsid w:val="008D2534"/>
    <w:rsid w:val="008D526C"/>
    <w:rsid w:val="008D5B5F"/>
    <w:rsid w:val="008D686B"/>
    <w:rsid w:val="008D78DB"/>
    <w:rsid w:val="008E17EE"/>
    <w:rsid w:val="008E260D"/>
    <w:rsid w:val="008E299F"/>
    <w:rsid w:val="008E7589"/>
    <w:rsid w:val="008F0D45"/>
    <w:rsid w:val="008F1437"/>
    <w:rsid w:val="008F153B"/>
    <w:rsid w:val="008F4D3C"/>
    <w:rsid w:val="008F7898"/>
    <w:rsid w:val="00900153"/>
    <w:rsid w:val="0090026A"/>
    <w:rsid w:val="009007A7"/>
    <w:rsid w:val="00907DAC"/>
    <w:rsid w:val="00913F9F"/>
    <w:rsid w:val="00917708"/>
    <w:rsid w:val="00921028"/>
    <w:rsid w:val="009248EF"/>
    <w:rsid w:val="00932870"/>
    <w:rsid w:val="00935D3B"/>
    <w:rsid w:val="009404DA"/>
    <w:rsid w:val="00941D57"/>
    <w:rsid w:val="0094247D"/>
    <w:rsid w:val="00945BBE"/>
    <w:rsid w:val="00953E8A"/>
    <w:rsid w:val="00955CE7"/>
    <w:rsid w:val="00960717"/>
    <w:rsid w:val="0096075C"/>
    <w:rsid w:val="00961B6F"/>
    <w:rsid w:val="00962130"/>
    <w:rsid w:val="009637AB"/>
    <w:rsid w:val="00964999"/>
    <w:rsid w:val="00970AC9"/>
    <w:rsid w:val="00973B22"/>
    <w:rsid w:val="00980301"/>
    <w:rsid w:val="0098061C"/>
    <w:rsid w:val="0098441F"/>
    <w:rsid w:val="0099121D"/>
    <w:rsid w:val="00991B43"/>
    <w:rsid w:val="0099560F"/>
    <w:rsid w:val="009A0B6A"/>
    <w:rsid w:val="009A3293"/>
    <w:rsid w:val="009A6794"/>
    <w:rsid w:val="009A6BD3"/>
    <w:rsid w:val="009B4004"/>
    <w:rsid w:val="009B4A64"/>
    <w:rsid w:val="009C01E8"/>
    <w:rsid w:val="009C13AA"/>
    <w:rsid w:val="009C2C8C"/>
    <w:rsid w:val="009C7192"/>
    <w:rsid w:val="009C75B6"/>
    <w:rsid w:val="009D1FB5"/>
    <w:rsid w:val="009D2BB0"/>
    <w:rsid w:val="009D3FD5"/>
    <w:rsid w:val="009D5A62"/>
    <w:rsid w:val="009E2DA8"/>
    <w:rsid w:val="009E2E14"/>
    <w:rsid w:val="009E322B"/>
    <w:rsid w:val="009E488E"/>
    <w:rsid w:val="009E5F79"/>
    <w:rsid w:val="009E668A"/>
    <w:rsid w:val="009F19AB"/>
    <w:rsid w:val="009F2728"/>
    <w:rsid w:val="009F3B60"/>
    <w:rsid w:val="009F4AB9"/>
    <w:rsid w:val="009F5915"/>
    <w:rsid w:val="009F6003"/>
    <w:rsid w:val="009F602B"/>
    <w:rsid w:val="009F6E58"/>
    <w:rsid w:val="00A000ED"/>
    <w:rsid w:val="00A01446"/>
    <w:rsid w:val="00A01FEF"/>
    <w:rsid w:val="00A0337F"/>
    <w:rsid w:val="00A04FAE"/>
    <w:rsid w:val="00A04FE4"/>
    <w:rsid w:val="00A1032C"/>
    <w:rsid w:val="00A17782"/>
    <w:rsid w:val="00A243B5"/>
    <w:rsid w:val="00A2440A"/>
    <w:rsid w:val="00A3037C"/>
    <w:rsid w:val="00A32165"/>
    <w:rsid w:val="00A3360C"/>
    <w:rsid w:val="00A41938"/>
    <w:rsid w:val="00A41BBF"/>
    <w:rsid w:val="00A43328"/>
    <w:rsid w:val="00A51115"/>
    <w:rsid w:val="00A51452"/>
    <w:rsid w:val="00A56570"/>
    <w:rsid w:val="00A5735A"/>
    <w:rsid w:val="00A60DCA"/>
    <w:rsid w:val="00A629E4"/>
    <w:rsid w:val="00A64520"/>
    <w:rsid w:val="00A7212E"/>
    <w:rsid w:val="00A72888"/>
    <w:rsid w:val="00A72B2B"/>
    <w:rsid w:val="00A75A2C"/>
    <w:rsid w:val="00A75D6C"/>
    <w:rsid w:val="00A777CE"/>
    <w:rsid w:val="00A813EE"/>
    <w:rsid w:val="00A81CD8"/>
    <w:rsid w:val="00A93795"/>
    <w:rsid w:val="00A93C70"/>
    <w:rsid w:val="00A95E58"/>
    <w:rsid w:val="00A97723"/>
    <w:rsid w:val="00AA3E08"/>
    <w:rsid w:val="00AA3F29"/>
    <w:rsid w:val="00AB2C45"/>
    <w:rsid w:val="00AB444D"/>
    <w:rsid w:val="00AB646A"/>
    <w:rsid w:val="00AC32B3"/>
    <w:rsid w:val="00AC4264"/>
    <w:rsid w:val="00AD0A30"/>
    <w:rsid w:val="00AD41C5"/>
    <w:rsid w:val="00AD4C8B"/>
    <w:rsid w:val="00AD5804"/>
    <w:rsid w:val="00AD734D"/>
    <w:rsid w:val="00AD7A4C"/>
    <w:rsid w:val="00AE1776"/>
    <w:rsid w:val="00AE5E36"/>
    <w:rsid w:val="00AF38B0"/>
    <w:rsid w:val="00AF4975"/>
    <w:rsid w:val="00AF5081"/>
    <w:rsid w:val="00B00F3F"/>
    <w:rsid w:val="00B019F4"/>
    <w:rsid w:val="00B054BE"/>
    <w:rsid w:val="00B05935"/>
    <w:rsid w:val="00B07697"/>
    <w:rsid w:val="00B078EC"/>
    <w:rsid w:val="00B10361"/>
    <w:rsid w:val="00B11E00"/>
    <w:rsid w:val="00B1275C"/>
    <w:rsid w:val="00B147C1"/>
    <w:rsid w:val="00B16EBD"/>
    <w:rsid w:val="00B17425"/>
    <w:rsid w:val="00B2033A"/>
    <w:rsid w:val="00B20F93"/>
    <w:rsid w:val="00B2549E"/>
    <w:rsid w:val="00B25601"/>
    <w:rsid w:val="00B268F2"/>
    <w:rsid w:val="00B270C5"/>
    <w:rsid w:val="00B320A0"/>
    <w:rsid w:val="00B32FA8"/>
    <w:rsid w:val="00B33264"/>
    <w:rsid w:val="00B33EEC"/>
    <w:rsid w:val="00B36115"/>
    <w:rsid w:val="00B42F94"/>
    <w:rsid w:val="00B4692A"/>
    <w:rsid w:val="00B502BF"/>
    <w:rsid w:val="00B52A93"/>
    <w:rsid w:val="00B531A7"/>
    <w:rsid w:val="00B53674"/>
    <w:rsid w:val="00B54A66"/>
    <w:rsid w:val="00B57020"/>
    <w:rsid w:val="00B60AC6"/>
    <w:rsid w:val="00B630D8"/>
    <w:rsid w:val="00B64269"/>
    <w:rsid w:val="00B655D6"/>
    <w:rsid w:val="00B71271"/>
    <w:rsid w:val="00B71AF7"/>
    <w:rsid w:val="00B72C41"/>
    <w:rsid w:val="00B72E2B"/>
    <w:rsid w:val="00B75D27"/>
    <w:rsid w:val="00B77771"/>
    <w:rsid w:val="00B82588"/>
    <w:rsid w:val="00B82CE6"/>
    <w:rsid w:val="00B847B7"/>
    <w:rsid w:val="00B849AB"/>
    <w:rsid w:val="00B85A73"/>
    <w:rsid w:val="00B86208"/>
    <w:rsid w:val="00B86763"/>
    <w:rsid w:val="00B87496"/>
    <w:rsid w:val="00B91915"/>
    <w:rsid w:val="00B91DFE"/>
    <w:rsid w:val="00B92E0A"/>
    <w:rsid w:val="00B9318B"/>
    <w:rsid w:val="00B96988"/>
    <w:rsid w:val="00B96ADB"/>
    <w:rsid w:val="00B97AEB"/>
    <w:rsid w:val="00BA062B"/>
    <w:rsid w:val="00BA18EB"/>
    <w:rsid w:val="00BA4604"/>
    <w:rsid w:val="00BA77E1"/>
    <w:rsid w:val="00BB011C"/>
    <w:rsid w:val="00BB0BD6"/>
    <w:rsid w:val="00BB1B29"/>
    <w:rsid w:val="00BB211D"/>
    <w:rsid w:val="00BB6A76"/>
    <w:rsid w:val="00BB72E5"/>
    <w:rsid w:val="00BC2CEA"/>
    <w:rsid w:val="00BC688A"/>
    <w:rsid w:val="00BC7265"/>
    <w:rsid w:val="00BD00CD"/>
    <w:rsid w:val="00BD0296"/>
    <w:rsid w:val="00BD3FF5"/>
    <w:rsid w:val="00BE34A9"/>
    <w:rsid w:val="00BF4F00"/>
    <w:rsid w:val="00BF59EA"/>
    <w:rsid w:val="00BF61E0"/>
    <w:rsid w:val="00BF7291"/>
    <w:rsid w:val="00BF7A8E"/>
    <w:rsid w:val="00C001ED"/>
    <w:rsid w:val="00C0682F"/>
    <w:rsid w:val="00C1258E"/>
    <w:rsid w:val="00C12978"/>
    <w:rsid w:val="00C133C7"/>
    <w:rsid w:val="00C13896"/>
    <w:rsid w:val="00C173A7"/>
    <w:rsid w:val="00C20893"/>
    <w:rsid w:val="00C211F5"/>
    <w:rsid w:val="00C21D74"/>
    <w:rsid w:val="00C22390"/>
    <w:rsid w:val="00C24258"/>
    <w:rsid w:val="00C24FBF"/>
    <w:rsid w:val="00C32148"/>
    <w:rsid w:val="00C32711"/>
    <w:rsid w:val="00C32855"/>
    <w:rsid w:val="00C330E5"/>
    <w:rsid w:val="00C33161"/>
    <w:rsid w:val="00C35DE3"/>
    <w:rsid w:val="00C36EF1"/>
    <w:rsid w:val="00C41213"/>
    <w:rsid w:val="00C426BE"/>
    <w:rsid w:val="00C42B7A"/>
    <w:rsid w:val="00C453AA"/>
    <w:rsid w:val="00C53787"/>
    <w:rsid w:val="00C604A6"/>
    <w:rsid w:val="00C62E3B"/>
    <w:rsid w:val="00C6586E"/>
    <w:rsid w:val="00C661CE"/>
    <w:rsid w:val="00C668CB"/>
    <w:rsid w:val="00C75253"/>
    <w:rsid w:val="00C807AD"/>
    <w:rsid w:val="00C8233F"/>
    <w:rsid w:val="00C84C3F"/>
    <w:rsid w:val="00C84FD5"/>
    <w:rsid w:val="00C85385"/>
    <w:rsid w:val="00C86DCD"/>
    <w:rsid w:val="00C91AB7"/>
    <w:rsid w:val="00C9361D"/>
    <w:rsid w:val="00C96E79"/>
    <w:rsid w:val="00C975C4"/>
    <w:rsid w:val="00C97708"/>
    <w:rsid w:val="00C97808"/>
    <w:rsid w:val="00CA1EBC"/>
    <w:rsid w:val="00CA225A"/>
    <w:rsid w:val="00CA2409"/>
    <w:rsid w:val="00CA4519"/>
    <w:rsid w:val="00CA53BA"/>
    <w:rsid w:val="00CA6806"/>
    <w:rsid w:val="00CB060F"/>
    <w:rsid w:val="00CB1BE8"/>
    <w:rsid w:val="00CB585C"/>
    <w:rsid w:val="00CB5C76"/>
    <w:rsid w:val="00CB7439"/>
    <w:rsid w:val="00CC366F"/>
    <w:rsid w:val="00CD0806"/>
    <w:rsid w:val="00CD0DC5"/>
    <w:rsid w:val="00CD425B"/>
    <w:rsid w:val="00CE0AEB"/>
    <w:rsid w:val="00CE0B3D"/>
    <w:rsid w:val="00CE1A3B"/>
    <w:rsid w:val="00CE5898"/>
    <w:rsid w:val="00CF24C8"/>
    <w:rsid w:val="00CF43DA"/>
    <w:rsid w:val="00CF471F"/>
    <w:rsid w:val="00D00221"/>
    <w:rsid w:val="00D00DC0"/>
    <w:rsid w:val="00D02EB1"/>
    <w:rsid w:val="00D034F8"/>
    <w:rsid w:val="00D107EB"/>
    <w:rsid w:val="00D10E4F"/>
    <w:rsid w:val="00D117F1"/>
    <w:rsid w:val="00D12266"/>
    <w:rsid w:val="00D13336"/>
    <w:rsid w:val="00D134FE"/>
    <w:rsid w:val="00D14E48"/>
    <w:rsid w:val="00D14ED2"/>
    <w:rsid w:val="00D15BD8"/>
    <w:rsid w:val="00D17CC3"/>
    <w:rsid w:val="00D214C1"/>
    <w:rsid w:val="00D21B23"/>
    <w:rsid w:val="00D22AAC"/>
    <w:rsid w:val="00D255B8"/>
    <w:rsid w:val="00D264DD"/>
    <w:rsid w:val="00D3123E"/>
    <w:rsid w:val="00D3780D"/>
    <w:rsid w:val="00D477AA"/>
    <w:rsid w:val="00D50F3A"/>
    <w:rsid w:val="00D526B0"/>
    <w:rsid w:val="00D52830"/>
    <w:rsid w:val="00D52B84"/>
    <w:rsid w:val="00D55360"/>
    <w:rsid w:val="00D56596"/>
    <w:rsid w:val="00D57887"/>
    <w:rsid w:val="00D64584"/>
    <w:rsid w:val="00D67070"/>
    <w:rsid w:val="00D7017D"/>
    <w:rsid w:val="00D73CC9"/>
    <w:rsid w:val="00D81FDB"/>
    <w:rsid w:val="00D821BB"/>
    <w:rsid w:val="00D8478E"/>
    <w:rsid w:val="00D84970"/>
    <w:rsid w:val="00D85088"/>
    <w:rsid w:val="00D87DAA"/>
    <w:rsid w:val="00D90690"/>
    <w:rsid w:val="00D9656E"/>
    <w:rsid w:val="00DA5A51"/>
    <w:rsid w:val="00DA6C20"/>
    <w:rsid w:val="00DB059C"/>
    <w:rsid w:val="00DB22CB"/>
    <w:rsid w:val="00DC0397"/>
    <w:rsid w:val="00DC3679"/>
    <w:rsid w:val="00DC3913"/>
    <w:rsid w:val="00DC71DB"/>
    <w:rsid w:val="00DD0D87"/>
    <w:rsid w:val="00DD1B10"/>
    <w:rsid w:val="00DD6D51"/>
    <w:rsid w:val="00DD6E6C"/>
    <w:rsid w:val="00DD6FF8"/>
    <w:rsid w:val="00DE1CAC"/>
    <w:rsid w:val="00DE51FD"/>
    <w:rsid w:val="00DF0A37"/>
    <w:rsid w:val="00DF2FAA"/>
    <w:rsid w:val="00DF5AE9"/>
    <w:rsid w:val="00DF7065"/>
    <w:rsid w:val="00E00E8E"/>
    <w:rsid w:val="00E01B4A"/>
    <w:rsid w:val="00E02698"/>
    <w:rsid w:val="00E02B2B"/>
    <w:rsid w:val="00E06AF8"/>
    <w:rsid w:val="00E12378"/>
    <w:rsid w:val="00E167CB"/>
    <w:rsid w:val="00E16923"/>
    <w:rsid w:val="00E17CE1"/>
    <w:rsid w:val="00E20C6F"/>
    <w:rsid w:val="00E21906"/>
    <w:rsid w:val="00E23A19"/>
    <w:rsid w:val="00E24509"/>
    <w:rsid w:val="00E30713"/>
    <w:rsid w:val="00E32634"/>
    <w:rsid w:val="00E367F7"/>
    <w:rsid w:val="00E410A3"/>
    <w:rsid w:val="00E43E10"/>
    <w:rsid w:val="00E512E5"/>
    <w:rsid w:val="00E573A7"/>
    <w:rsid w:val="00E57422"/>
    <w:rsid w:val="00E6042A"/>
    <w:rsid w:val="00E61BB7"/>
    <w:rsid w:val="00E62B88"/>
    <w:rsid w:val="00E64F59"/>
    <w:rsid w:val="00E664BD"/>
    <w:rsid w:val="00E67378"/>
    <w:rsid w:val="00E71F08"/>
    <w:rsid w:val="00E74297"/>
    <w:rsid w:val="00E74D18"/>
    <w:rsid w:val="00E77BAD"/>
    <w:rsid w:val="00E80298"/>
    <w:rsid w:val="00E80985"/>
    <w:rsid w:val="00E80ADB"/>
    <w:rsid w:val="00E856A8"/>
    <w:rsid w:val="00E86BEE"/>
    <w:rsid w:val="00E91E9E"/>
    <w:rsid w:val="00E93E74"/>
    <w:rsid w:val="00E95B1D"/>
    <w:rsid w:val="00E95C7A"/>
    <w:rsid w:val="00EA492D"/>
    <w:rsid w:val="00EA578B"/>
    <w:rsid w:val="00EA626E"/>
    <w:rsid w:val="00EA6C61"/>
    <w:rsid w:val="00EA793F"/>
    <w:rsid w:val="00EB301B"/>
    <w:rsid w:val="00EB4F30"/>
    <w:rsid w:val="00EB74B5"/>
    <w:rsid w:val="00EC0A94"/>
    <w:rsid w:val="00EC3518"/>
    <w:rsid w:val="00EC372C"/>
    <w:rsid w:val="00EC3CF3"/>
    <w:rsid w:val="00EC548E"/>
    <w:rsid w:val="00EC5F98"/>
    <w:rsid w:val="00EC625D"/>
    <w:rsid w:val="00ED05E8"/>
    <w:rsid w:val="00ED0799"/>
    <w:rsid w:val="00EE403E"/>
    <w:rsid w:val="00EE47CF"/>
    <w:rsid w:val="00EE580F"/>
    <w:rsid w:val="00EE7D2C"/>
    <w:rsid w:val="00EF08F2"/>
    <w:rsid w:val="00EF1B5D"/>
    <w:rsid w:val="00EF31ED"/>
    <w:rsid w:val="00F0404C"/>
    <w:rsid w:val="00F04BE6"/>
    <w:rsid w:val="00F1150B"/>
    <w:rsid w:val="00F13A07"/>
    <w:rsid w:val="00F15A3C"/>
    <w:rsid w:val="00F1734F"/>
    <w:rsid w:val="00F20382"/>
    <w:rsid w:val="00F22634"/>
    <w:rsid w:val="00F229CE"/>
    <w:rsid w:val="00F308D0"/>
    <w:rsid w:val="00F42A71"/>
    <w:rsid w:val="00F56030"/>
    <w:rsid w:val="00F56EC5"/>
    <w:rsid w:val="00F60ABD"/>
    <w:rsid w:val="00F61D8B"/>
    <w:rsid w:val="00F63C6E"/>
    <w:rsid w:val="00F717B2"/>
    <w:rsid w:val="00F719EA"/>
    <w:rsid w:val="00F7241F"/>
    <w:rsid w:val="00F72E7B"/>
    <w:rsid w:val="00F72F45"/>
    <w:rsid w:val="00F73140"/>
    <w:rsid w:val="00F77AC0"/>
    <w:rsid w:val="00F80102"/>
    <w:rsid w:val="00F82BD9"/>
    <w:rsid w:val="00F8387F"/>
    <w:rsid w:val="00F91262"/>
    <w:rsid w:val="00F93FF4"/>
    <w:rsid w:val="00F94F53"/>
    <w:rsid w:val="00F95238"/>
    <w:rsid w:val="00F96E9A"/>
    <w:rsid w:val="00F9750F"/>
    <w:rsid w:val="00F97D88"/>
    <w:rsid w:val="00FA2D02"/>
    <w:rsid w:val="00FA2E4C"/>
    <w:rsid w:val="00FA4FE3"/>
    <w:rsid w:val="00FA5234"/>
    <w:rsid w:val="00FA6E19"/>
    <w:rsid w:val="00FA7326"/>
    <w:rsid w:val="00FB0058"/>
    <w:rsid w:val="00FB2721"/>
    <w:rsid w:val="00FB3D75"/>
    <w:rsid w:val="00FB6741"/>
    <w:rsid w:val="00FC0712"/>
    <w:rsid w:val="00FC313C"/>
    <w:rsid w:val="00FC50EC"/>
    <w:rsid w:val="00FD1137"/>
    <w:rsid w:val="00FD13D0"/>
    <w:rsid w:val="00FD3469"/>
    <w:rsid w:val="00FD3538"/>
    <w:rsid w:val="00FD6FF2"/>
    <w:rsid w:val="00FE0372"/>
    <w:rsid w:val="00FE198E"/>
    <w:rsid w:val="00FE5899"/>
    <w:rsid w:val="00FF2711"/>
    <w:rsid w:val="00FF3053"/>
    <w:rsid w:val="00FF35C4"/>
    <w:rsid w:val="00FF36E9"/>
    <w:rsid w:val="00FF3BCD"/>
    <w:rsid w:val="00FF4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316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</cp:revision>
  <cp:lastPrinted>1998-02-03T19:29:00Z</cp:lastPrinted>
  <dcterms:created xsi:type="dcterms:W3CDTF">2018-07-18T22:15:00Z</dcterms:created>
  <dcterms:modified xsi:type="dcterms:W3CDTF">2023-05-02T22:13:00Z</dcterms:modified>
</cp:coreProperties>
</file>