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B746A9" w:rsidRPr="00B746A9">
        <w:rPr>
          <w:sz w:val="22"/>
        </w:rPr>
        <w:t>Paulo Roberto Guimaraes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B746A9">
        <w:rPr>
          <w:sz w:val="22"/>
        </w:rPr>
        <w:t>54</w:t>
      </w:r>
      <w:r w:rsidR="00F27351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B746A9">
        <w:rPr>
          <w:sz w:val="22"/>
        </w:rPr>
        <w:t>Deficit atencao</w:t>
      </w:r>
      <w:bookmarkStart w:id="0" w:name="_GoBack"/>
      <w:bookmarkEnd w:id="0"/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C103D1">
        <w:rPr>
          <w:sz w:val="22"/>
        </w:rPr>
        <w:t>2 mai.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531B9D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9C0150">
        <w:t>10.6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9C0150">
        <w:t>37.2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C103D1">
        <w:rPr>
          <w:noProof/>
          <w:sz w:val="24"/>
        </w:rPr>
        <w:t>2 de maio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46374" w:rsidRDefault="00146374">
      <w:r>
        <w:separator/>
      </w:r>
    </w:p>
  </w:endnote>
  <w:endnote w:type="continuationSeparator" w:id="0">
    <w:p w:rsidR="00146374" w:rsidRDefault="001463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146374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46374" w:rsidRDefault="00146374">
      <w:r>
        <w:separator/>
      </w:r>
    </w:p>
  </w:footnote>
  <w:footnote w:type="continuationSeparator" w:id="0">
    <w:p w:rsidR="00146374" w:rsidRDefault="0014637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66B1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74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637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0E53"/>
    <w:rsid w:val="00B81055"/>
    <w:rsid w:val="00B8133D"/>
    <w:rsid w:val="00B82865"/>
    <w:rsid w:val="00B8453F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C74"/>
    <w:rsid w:val="00EB7780"/>
    <w:rsid w:val="00EC08C7"/>
    <w:rsid w:val="00EC0AE8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5E7B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30B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54875</TotalTime>
  <Pages>1</Pages>
  <Words>273</Words>
  <Characters>1559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4736</cp:revision>
  <cp:lastPrinted>2023-04-18T21:04:00Z</cp:lastPrinted>
  <dcterms:created xsi:type="dcterms:W3CDTF">2016-03-08T22:06:00Z</dcterms:created>
  <dcterms:modified xsi:type="dcterms:W3CDTF">2023-05-02T15:45:00Z</dcterms:modified>
</cp:coreProperties>
</file>