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103D1" w:rsidRPr="00C103D1">
        <w:rPr>
          <w:sz w:val="22"/>
        </w:rPr>
        <w:t>Elismar Morrais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454E4">
        <w:rPr>
          <w:sz w:val="22"/>
        </w:rPr>
        <w:t>33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103D1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103D1">
        <w:rPr>
          <w:sz w:val="22"/>
        </w:rPr>
        <w:t>2 mai.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31B9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03D1">
        <w:rPr>
          <w:noProof/>
          <w:sz w:val="24"/>
        </w:rPr>
        <w:t>2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618" w:rsidRDefault="00D31618">
      <w:r>
        <w:separator/>
      </w:r>
    </w:p>
  </w:endnote>
  <w:endnote w:type="continuationSeparator" w:id="0">
    <w:p w:rsidR="00D31618" w:rsidRDefault="00D31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316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618" w:rsidRDefault="00D31618">
      <w:r>
        <w:separator/>
      </w:r>
    </w:p>
  </w:footnote>
  <w:footnote w:type="continuationSeparator" w:id="0">
    <w:p w:rsidR="00D31618" w:rsidRDefault="00D316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61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54874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4735</cp:revision>
  <cp:lastPrinted>2023-04-18T21:04:00Z</cp:lastPrinted>
  <dcterms:created xsi:type="dcterms:W3CDTF">2016-03-08T22:06:00Z</dcterms:created>
  <dcterms:modified xsi:type="dcterms:W3CDTF">2023-05-02T15:33:00Z</dcterms:modified>
</cp:coreProperties>
</file>