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D5FA7" w:rsidRPr="00DD5FA7">
        <w:rPr>
          <w:sz w:val="22"/>
        </w:rPr>
        <w:t>Tiago Marque Cavalcante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D5E7B">
        <w:rPr>
          <w:sz w:val="22"/>
        </w:rPr>
        <w:t>3</w:t>
      </w:r>
      <w:r w:rsidR="00DD5FA7">
        <w:rPr>
          <w:sz w:val="22"/>
        </w:rPr>
        <w:t>6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D5E7B">
        <w:rPr>
          <w:sz w:val="22"/>
        </w:rPr>
        <w:t>Cefaleis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766B1">
        <w:rPr>
          <w:sz w:val="22"/>
        </w:rPr>
        <w:t>2</w:t>
      </w:r>
      <w:r w:rsidR="00DD5FA7">
        <w:rPr>
          <w:sz w:val="22"/>
        </w:rPr>
        <w:t>8</w:t>
      </w:r>
      <w:bookmarkStart w:id="0" w:name="_GoBack"/>
      <w:bookmarkEnd w:id="0"/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871A4">
        <w:rPr>
          <w:sz w:val="22"/>
        </w:rPr>
        <w:t>Lamitor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C0150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C0150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D5FA7">
        <w:rPr>
          <w:noProof/>
          <w:sz w:val="24"/>
        </w:rPr>
        <w:t>28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29B" w:rsidRDefault="0087229B">
      <w:r>
        <w:separator/>
      </w:r>
    </w:p>
  </w:endnote>
  <w:endnote w:type="continuationSeparator" w:id="0">
    <w:p w:rsidR="0087229B" w:rsidRDefault="00872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7229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29B" w:rsidRDefault="0087229B">
      <w:r>
        <w:separator/>
      </w:r>
    </w:p>
  </w:footnote>
  <w:footnote w:type="continuationSeparator" w:id="0">
    <w:p w:rsidR="0087229B" w:rsidRDefault="008722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29B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54867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4732</cp:revision>
  <cp:lastPrinted>2023-04-18T21:04:00Z</cp:lastPrinted>
  <dcterms:created xsi:type="dcterms:W3CDTF">2016-03-08T22:06:00Z</dcterms:created>
  <dcterms:modified xsi:type="dcterms:W3CDTF">2023-04-28T12:41:00Z</dcterms:modified>
</cp:coreProperties>
</file>