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7D020C" w:rsidRPr="007D020C" w:rsidRDefault="007D020C" w:rsidP="007D020C">
      <w:pPr>
        <w:rPr>
          <w:sz w:val="32"/>
          <w:szCs w:val="32"/>
        </w:rPr>
      </w:pPr>
      <w:r w:rsidRPr="007D020C">
        <w:rPr>
          <w:sz w:val="32"/>
          <w:szCs w:val="32"/>
        </w:rPr>
        <w:t>PACIENTE: Daniela Rodrigues Lima Martins</w:t>
      </w:r>
    </w:p>
    <w:p w:rsidR="007D020C" w:rsidRPr="007D020C" w:rsidRDefault="007D020C" w:rsidP="007D020C">
      <w:pPr>
        <w:rPr>
          <w:sz w:val="32"/>
          <w:szCs w:val="32"/>
        </w:rPr>
      </w:pPr>
      <w:r w:rsidRPr="007D020C">
        <w:rPr>
          <w:sz w:val="32"/>
          <w:szCs w:val="32"/>
        </w:rPr>
        <w:t xml:space="preserve">IDADE:33 anos SEXO: M                </w:t>
      </w:r>
    </w:p>
    <w:p w:rsidR="004930C6" w:rsidRDefault="007D020C" w:rsidP="007D020C">
      <w:pPr>
        <w:rPr>
          <w:sz w:val="32"/>
          <w:szCs w:val="32"/>
        </w:rPr>
      </w:pPr>
      <w:r w:rsidRPr="007D020C">
        <w:rPr>
          <w:sz w:val="32"/>
          <w:szCs w:val="32"/>
        </w:rPr>
        <w:t>DATA DO EXAME:25 abr. 23</w:t>
      </w:r>
      <w:bookmarkStart w:id="0" w:name="_GoBack"/>
      <w:bookmarkEnd w:id="0"/>
    </w:p>
    <w:p w:rsidR="003E5CD3" w:rsidRDefault="003E5CD3" w:rsidP="003E5CD3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457DE8" w:rsidRDefault="00457DE8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57DE8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CD0806" w:rsidRDefault="00457DE8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                                                               </w:t>
      </w:r>
      <w:r w:rsidR="00423D35"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="00423D35"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="00423D35"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D1AD2" w:rsidRDefault="000D1AD2">
      <w:r>
        <w:separator/>
      </w:r>
    </w:p>
  </w:endnote>
  <w:endnote w:type="continuationSeparator" w:id="0">
    <w:p w:rsidR="000D1AD2" w:rsidRDefault="000D1A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457DE8" w:rsidRDefault="000D1AD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457DE8" w:rsidRPr="00FC5017">
        <w:rPr>
          <w:rStyle w:val="Hyperlink"/>
          <w:b/>
        </w:rPr>
        <w:t>www.neurofis.com.br</w:t>
      </w:r>
    </w:hyperlink>
    <w:r w:rsidR="00457DE8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D1AD2" w:rsidRDefault="000D1AD2">
      <w:r>
        <w:separator/>
      </w:r>
    </w:p>
  </w:footnote>
  <w:footnote w:type="continuationSeparator" w:id="0">
    <w:p w:rsidR="000D1AD2" w:rsidRDefault="000D1AD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666"/>
    <w:rsid w:val="0000176F"/>
    <w:rsid w:val="00001D07"/>
    <w:rsid w:val="00001EAF"/>
    <w:rsid w:val="00002252"/>
    <w:rsid w:val="00002E21"/>
    <w:rsid w:val="00003129"/>
    <w:rsid w:val="000034C4"/>
    <w:rsid w:val="00003879"/>
    <w:rsid w:val="00003E90"/>
    <w:rsid w:val="000041E9"/>
    <w:rsid w:val="0000465E"/>
    <w:rsid w:val="0000491B"/>
    <w:rsid w:val="00004ECD"/>
    <w:rsid w:val="00005B2A"/>
    <w:rsid w:val="00005D97"/>
    <w:rsid w:val="0000658F"/>
    <w:rsid w:val="00006A05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44C1"/>
    <w:rsid w:val="000251FD"/>
    <w:rsid w:val="000253DA"/>
    <w:rsid w:val="000255E6"/>
    <w:rsid w:val="00025BE4"/>
    <w:rsid w:val="000261D2"/>
    <w:rsid w:val="0002725A"/>
    <w:rsid w:val="0002751E"/>
    <w:rsid w:val="00027C41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6E9E"/>
    <w:rsid w:val="00037840"/>
    <w:rsid w:val="0003789C"/>
    <w:rsid w:val="00037F50"/>
    <w:rsid w:val="0004010D"/>
    <w:rsid w:val="00040A1E"/>
    <w:rsid w:val="0004129D"/>
    <w:rsid w:val="000418C6"/>
    <w:rsid w:val="000419C2"/>
    <w:rsid w:val="00042033"/>
    <w:rsid w:val="000422EA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971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9D9"/>
    <w:rsid w:val="00075B33"/>
    <w:rsid w:val="0007681F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230"/>
    <w:rsid w:val="00093CB1"/>
    <w:rsid w:val="0009421F"/>
    <w:rsid w:val="000943C0"/>
    <w:rsid w:val="000955D7"/>
    <w:rsid w:val="0009572C"/>
    <w:rsid w:val="00096235"/>
    <w:rsid w:val="00097812"/>
    <w:rsid w:val="000A0005"/>
    <w:rsid w:val="000A009D"/>
    <w:rsid w:val="000A0269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67BF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1AD2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293"/>
    <w:rsid w:val="000F0655"/>
    <w:rsid w:val="000F07FE"/>
    <w:rsid w:val="000F19D0"/>
    <w:rsid w:val="000F26A9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363C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229C"/>
    <w:rsid w:val="001338A9"/>
    <w:rsid w:val="00133F31"/>
    <w:rsid w:val="00134D6C"/>
    <w:rsid w:val="00135674"/>
    <w:rsid w:val="00135ACD"/>
    <w:rsid w:val="00135BE4"/>
    <w:rsid w:val="00135F66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0F68"/>
    <w:rsid w:val="001611DB"/>
    <w:rsid w:val="00161FFE"/>
    <w:rsid w:val="001644B5"/>
    <w:rsid w:val="00164C9E"/>
    <w:rsid w:val="0016509E"/>
    <w:rsid w:val="00165DE7"/>
    <w:rsid w:val="00165FC8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5F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5E3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5B4"/>
    <w:rsid w:val="001C07C2"/>
    <w:rsid w:val="001C21F2"/>
    <w:rsid w:val="001C31E0"/>
    <w:rsid w:val="001C34D2"/>
    <w:rsid w:val="001C3507"/>
    <w:rsid w:val="001C35CC"/>
    <w:rsid w:val="001C3904"/>
    <w:rsid w:val="001C3A0D"/>
    <w:rsid w:val="001C4403"/>
    <w:rsid w:val="001C45F7"/>
    <w:rsid w:val="001C4789"/>
    <w:rsid w:val="001C626E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920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4F1"/>
    <w:rsid w:val="001F0FA3"/>
    <w:rsid w:val="001F1766"/>
    <w:rsid w:val="001F1E87"/>
    <w:rsid w:val="001F312E"/>
    <w:rsid w:val="001F32A9"/>
    <w:rsid w:val="001F3F69"/>
    <w:rsid w:val="001F451A"/>
    <w:rsid w:val="001F4773"/>
    <w:rsid w:val="001F4E1C"/>
    <w:rsid w:val="001F4F9B"/>
    <w:rsid w:val="001F5254"/>
    <w:rsid w:val="001F5344"/>
    <w:rsid w:val="001F57E0"/>
    <w:rsid w:val="001F5D5E"/>
    <w:rsid w:val="001F5E14"/>
    <w:rsid w:val="001F7911"/>
    <w:rsid w:val="002003C9"/>
    <w:rsid w:val="00200AD0"/>
    <w:rsid w:val="00201267"/>
    <w:rsid w:val="00203589"/>
    <w:rsid w:val="002038DB"/>
    <w:rsid w:val="00203D4F"/>
    <w:rsid w:val="0020477F"/>
    <w:rsid w:val="00204E16"/>
    <w:rsid w:val="00204F6C"/>
    <w:rsid w:val="00204FD4"/>
    <w:rsid w:val="0020556E"/>
    <w:rsid w:val="002057EF"/>
    <w:rsid w:val="00205A69"/>
    <w:rsid w:val="00207B01"/>
    <w:rsid w:val="002103DC"/>
    <w:rsid w:val="00210CB1"/>
    <w:rsid w:val="00212FD5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0A1"/>
    <w:rsid w:val="00220178"/>
    <w:rsid w:val="002205A9"/>
    <w:rsid w:val="00220A0E"/>
    <w:rsid w:val="00220A45"/>
    <w:rsid w:val="00221138"/>
    <w:rsid w:val="00224034"/>
    <w:rsid w:val="0022449D"/>
    <w:rsid w:val="00224834"/>
    <w:rsid w:val="00224BF5"/>
    <w:rsid w:val="00224D80"/>
    <w:rsid w:val="002254A5"/>
    <w:rsid w:val="0022570E"/>
    <w:rsid w:val="00226041"/>
    <w:rsid w:val="0022698C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0D"/>
    <w:rsid w:val="00242EB2"/>
    <w:rsid w:val="002448D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307"/>
    <w:rsid w:val="00275888"/>
    <w:rsid w:val="00276469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4757"/>
    <w:rsid w:val="002A516D"/>
    <w:rsid w:val="002A520F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2BC3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E7AEC"/>
    <w:rsid w:val="002F00B0"/>
    <w:rsid w:val="002F0133"/>
    <w:rsid w:val="002F0D9F"/>
    <w:rsid w:val="002F13BB"/>
    <w:rsid w:val="002F1D38"/>
    <w:rsid w:val="002F250F"/>
    <w:rsid w:val="002F2686"/>
    <w:rsid w:val="002F29A3"/>
    <w:rsid w:val="002F2CF9"/>
    <w:rsid w:val="002F310F"/>
    <w:rsid w:val="002F351E"/>
    <w:rsid w:val="002F4E99"/>
    <w:rsid w:val="002F512C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07C"/>
    <w:rsid w:val="00315326"/>
    <w:rsid w:val="00315478"/>
    <w:rsid w:val="00315B9D"/>
    <w:rsid w:val="003163C2"/>
    <w:rsid w:val="00316AD6"/>
    <w:rsid w:val="00317139"/>
    <w:rsid w:val="00317980"/>
    <w:rsid w:val="00317A3C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1C2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5C14"/>
    <w:rsid w:val="00346CFD"/>
    <w:rsid w:val="003477C6"/>
    <w:rsid w:val="00350F31"/>
    <w:rsid w:val="0035262B"/>
    <w:rsid w:val="00352857"/>
    <w:rsid w:val="003530D3"/>
    <w:rsid w:val="003539C8"/>
    <w:rsid w:val="00353BF5"/>
    <w:rsid w:val="00353D66"/>
    <w:rsid w:val="003542AD"/>
    <w:rsid w:val="003544C1"/>
    <w:rsid w:val="00354F96"/>
    <w:rsid w:val="00355147"/>
    <w:rsid w:val="003553EA"/>
    <w:rsid w:val="00355BB1"/>
    <w:rsid w:val="00355FB7"/>
    <w:rsid w:val="00356B32"/>
    <w:rsid w:val="00357615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7E7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3C8C"/>
    <w:rsid w:val="003867AB"/>
    <w:rsid w:val="00387547"/>
    <w:rsid w:val="00387EA0"/>
    <w:rsid w:val="003900E5"/>
    <w:rsid w:val="00391015"/>
    <w:rsid w:val="00391F7B"/>
    <w:rsid w:val="00392B01"/>
    <w:rsid w:val="00393C16"/>
    <w:rsid w:val="00394271"/>
    <w:rsid w:val="00394317"/>
    <w:rsid w:val="00394BE7"/>
    <w:rsid w:val="00395B3F"/>
    <w:rsid w:val="00395E98"/>
    <w:rsid w:val="0039622C"/>
    <w:rsid w:val="00396B09"/>
    <w:rsid w:val="003A01D4"/>
    <w:rsid w:val="003A06E8"/>
    <w:rsid w:val="003A0F32"/>
    <w:rsid w:val="003A16D8"/>
    <w:rsid w:val="003A3220"/>
    <w:rsid w:val="003A3649"/>
    <w:rsid w:val="003A3781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059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3CF1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A81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0B8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5CD3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097C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47F28"/>
    <w:rsid w:val="0045034A"/>
    <w:rsid w:val="00450E09"/>
    <w:rsid w:val="00450FFF"/>
    <w:rsid w:val="004519AE"/>
    <w:rsid w:val="004526D9"/>
    <w:rsid w:val="00452D05"/>
    <w:rsid w:val="00453A3B"/>
    <w:rsid w:val="0045450C"/>
    <w:rsid w:val="00454DC4"/>
    <w:rsid w:val="00455015"/>
    <w:rsid w:val="0045536E"/>
    <w:rsid w:val="004555B7"/>
    <w:rsid w:val="00455776"/>
    <w:rsid w:val="0045690D"/>
    <w:rsid w:val="00457321"/>
    <w:rsid w:val="004573C9"/>
    <w:rsid w:val="00457DE8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4261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136"/>
    <w:rsid w:val="00483775"/>
    <w:rsid w:val="00483937"/>
    <w:rsid w:val="004840BA"/>
    <w:rsid w:val="00484DF6"/>
    <w:rsid w:val="00487163"/>
    <w:rsid w:val="00487B28"/>
    <w:rsid w:val="0049041C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97D69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AC8"/>
    <w:rsid w:val="004B2F15"/>
    <w:rsid w:val="004B3DED"/>
    <w:rsid w:val="004B42D5"/>
    <w:rsid w:val="004B438C"/>
    <w:rsid w:val="004B4EB9"/>
    <w:rsid w:val="004B4FE8"/>
    <w:rsid w:val="004B5636"/>
    <w:rsid w:val="004B5E66"/>
    <w:rsid w:val="004B6D54"/>
    <w:rsid w:val="004C0321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9DA"/>
    <w:rsid w:val="004D1C4A"/>
    <w:rsid w:val="004D672D"/>
    <w:rsid w:val="004D71AF"/>
    <w:rsid w:val="004E0AF8"/>
    <w:rsid w:val="004E1280"/>
    <w:rsid w:val="004E287B"/>
    <w:rsid w:val="004E30CF"/>
    <w:rsid w:val="004E3659"/>
    <w:rsid w:val="004E3BD1"/>
    <w:rsid w:val="004E3BDF"/>
    <w:rsid w:val="004E4557"/>
    <w:rsid w:val="004E49AE"/>
    <w:rsid w:val="004E4F54"/>
    <w:rsid w:val="004E5293"/>
    <w:rsid w:val="004E5766"/>
    <w:rsid w:val="004E587E"/>
    <w:rsid w:val="004E5C59"/>
    <w:rsid w:val="004E6282"/>
    <w:rsid w:val="004E636B"/>
    <w:rsid w:val="004F0239"/>
    <w:rsid w:val="004F0C18"/>
    <w:rsid w:val="004F0CC4"/>
    <w:rsid w:val="004F130D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1D9C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806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E18"/>
    <w:rsid w:val="00523F87"/>
    <w:rsid w:val="00524541"/>
    <w:rsid w:val="00524788"/>
    <w:rsid w:val="00527131"/>
    <w:rsid w:val="0052735E"/>
    <w:rsid w:val="0052744F"/>
    <w:rsid w:val="00527F39"/>
    <w:rsid w:val="005302AC"/>
    <w:rsid w:val="00530575"/>
    <w:rsid w:val="00530594"/>
    <w:rsid w:val="00531314"/>
    <w:rsid w:val="00531339"/>
    <w:rsid w:val="00532B5A"/>
    <w:rsid w:val="0053349D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94D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78A"/>
    <w:rsid w:val="00565D17"/>
    <w:rsid w:val="00566454"/>
    <w:rsid w:val="0056737F"/>
    <w:rsid w:val="00567677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6D0E"/>
    <w:rsid w:val="005770F7"/>
    <w:rsid w:val="0057743F"/>
    <w:rsid w:val="005818EC"/>
    <w:rsid w:val="00582534"/>
    <w:rsid w:val="00582B54"/>
    <w:rsid w:val="00584A5B"/>
    <w:rsid w:val="00585034"/>
    <w:rsid w:val="0058564B"/>
    <w:rsid w:val="005856B5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18F6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97E5C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0C3"/>
    <w:rsid w:val="005A7703"/>
    <w:rsid w:val="005B0229"/>
    <w:rsid w:val="005B08C8"/>
    <w:rsid w:val="005B0F8C"/>
    <w:rsid w:val="005B3457"/>
    <w:rsid w:val="005B3BC8"/>
    <w:rsid w:val="005B429C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C61B0"/>
    <w:rsid w:val="005D0259"/>
    <w:rsid w:val="005D0BA0"/>
    <w:rsid w:val="005D1600"/>
    <w:rsid w:val="005D218A"/>
    <w:rsid w:val="005D2E74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AA7"/>
    <w:rsid w:val="005E6CE9"/>
    <w:rsid w:val="005E7740"/>
    <w:rsid w:val="005E785E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0D3"/>
    <w:rsid w:val="00635556"/>
    <w:rsid w:val="00635C73"/>
    <w:rsid w:val="006360D7"/>
    <w:rsid w:val="006367B8"/>
    <w:rsid w:val="006424AC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299B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03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59FF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97A6D"/>
    <w:rsid w:val="006A0C4F"/>
    <w:rsid w:val="006A0E1C"/>
    <w:rsid w:val="006A1B56"/>
    <w:rsid w:val="006A1CD9"/>
    <w:rsid w:val="006A1E09"/>
    <w:rsid w:val="006A21FA"/>
    <w:rsid w:val="006A22A9"/>
    <w:rsid w:val="006A29AE"/>
    <w:rsid w:val="006A339A"/>
    <w:rsid w:val="006A365E"/>
    <w:rsid w:val="006A3824"/>
    <w:rsid w:val="006A54FC"/>
    <w:rsid w:val="006A59E9"/>
    <w:rsid w:val="006A6736"/>
    <w:rsid w:val="006A701B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49"/>
    <w:rsid w:val="006E1885"/>
    <w:rsid w:val="006E2201"/>
    <w:rsid w:val="006E240B"/>
    <w:rsid w:val="006E3742"/>
    <w:rsid w:val="006E48E2"/>
    <w:rsid w:val="006E5BC5"/>
    <w:rsid w:val="006E636A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3566"/>
    <w:rsid w:val="006F4E7B"/>
    <w:rsid w:val="006F5B3C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AAE"/>
    <w:rsid w:val="00705B86"/>
    <w:rsid w:val="00705BC3"/>
    <w:rsid w:val="00705BF1"/>
    <w:rsid w:val="00705D82"/>
    <w:rsid w:val="00706580"/>
    <w:rsid w:val="00706E1E"/>
    <w:rsid w:val="007079D6"/>
    <w:rsid w:val="00707FB0"/>
    <w:rsid w:val="0071004F"/>
    <w:rsid w:val="0071140B"/>
    <w:rsid w:val="0071260D"/>
    <w:rsid w:val="00712DE6"/>
    <w:rsid w:val="0071399C"/>
    <w:rsid w:val="00713F41"/>
    <w:rsid w:val="007163B9"/>
    <w:rsid w:val="007167F5"/>
    <w:rsid w:val="00716B8E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0D56"/>
    <w:rsid w:val="00731423"/>
    <w:rsid w:val="007326AC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291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D2D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BE0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02A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5DBD"/>
    <w:rsid w:val="007B64F7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4A79"/>
    <w:rsid w:val="007C6E91"/>
    <w:rsid w:val="007C747D"/>
    <w:rsid w:val="007C7925"/>
    <w:rsid w:val="007D020C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471"/>
    <w:rsid w:val="007E0875"/>
    <w:rsid w:val="007E0C42"/>
    <w:rsid w:val="007E1021"/>
    <w:rsid w:val="007E1998"/>
    <w:rsid w:val="007E199F"/>
    <w:rsid w:val="007E29BD"/>
    <w:rsid w:val="007E2C66"/>
    <w:rsid w:val="007E3231"/>
    <w:rsid w:val="007E376C"/>
    <w:rsid w:val="007E38AE"/>
    <w:rsid w:val="007E40E3"/>
    <w:rsid w:val="007E463B"/>
    <w:rsid w:val="007E490F"/>
    <w:rsid w:val="007E4F8C"/>
    <w:rsid w:val="007E64E1"/>
    <w:rsid w:val="007E7587"/>
    <w:rsid w:val="007E7A52"/>
    <w:rsid w:val="007F0E21"/>
    <w:rsid w:val="007F0EB1"/>
    <w:rsid w:val="007F1521"/>
    <w:rsid w:val="007F4C6A"/>
    <w:rsid w:val="007F6088"/>
    <w:rsid w:val="007F723E"/>
    <w:rsid w:val="007F7A03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3DB8"/>
    <w:rsid w:val="00814BD4"/>
    <w:rsid w:val="0081518F"/>
    <w:rsid w:val="00815622"/>
    <w:rsid w:val="00816335"/>
    <w:rsid w:val="00816AFD"/>
    <w:rsid w:val="00817987"/>
    <w:rsid w:val="00817EB0"/>
    <w:rsid w:val="00820286"/>
    <w:rsid w:val="0082094E"/>
    <w:rsid w:val="00821074"/>
    <w:rsid w:val="00822E8E"/>
    <w:rsid w:val="008234A2"/>
    <w:rsid w:val="008236A8"/>
    <w:rsid w:val="00824BDB"/>
    <w:rsid w:val="00824CD4"/>
    <w:rsid w:val="008251F9"/>
    <w:rsid w:val="0082581C"/>
    <w:rsid w:val="00827694"/>
    <w:rsid w:val="00827D93"/>
    <w:rsid w:val="00827F06"/>
    <w:rsid w:val="00830336"/>
    <w:rsid w:val="0083036D"/>
    <w:rsid w:val="00831A88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416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48F"/>
    <w:rsid w:val="00864F9B"/>
    <w:rsid w:val="0086510F"/>
    <w:rsid w:val="0086565A"/>
    <w:rsid w:val="00865732"/>
    <w:rsid w:val="008657E2"/>
    <w:rsid w:val="00866E06"/>
    <w:rsid w:val="00867A60"/>
    <w:rsid w:val="008708BF"/>
    <w:rsid w:val="008712D6"/>
    <w:rsid w:val="00871E5E"/>
    <w:rsid w:val="00871E78"/>
    <w:rsid w:val="008722F9"/>
    <w:rsid w:val="00872BDC"/>
    <w:rsid w:val="00873350"/>
    <w:rsid w:val="0087470A"/>
    <w:rsid w:val="008748E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39A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561B"/>
    <w:rsid w:val="008C5DA6"/>
    <w:rsid w:val="008C6188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0F33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670A"/>
    <w:rsid w:val="008F7898"/>
    <w:rsid w:val="00900153"/>
    <w:rsid w:val="0090026A"/>
    <w:rsid w:val="0090066C"/>
    <w:rsid w:val="009007A7"/>
    <w:rsid w:val="00901BBA"/>
    <w:rsid w:val="00904138"/>
    <w:rsid w:val="00905903"/>
    <w:rsid w:val="00907078"/>
    <w:rsid w:val="00907499"/>
    <w:rsid w:val="00907DAC"/>
    <w:rsid w:val="009116EF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0D5D"/>
    <w:rsid w:val="009310A1"/>
    <w:rsid w:val="00931437"/>
    <w:rsid w:val="00932659"/>
    <w:rsid w:val="00932870"/>
    <w:rsid w:val="009340B4"/>
    <w:rsid w:val="00934A8F"/>
    <w:rsid w:val="00935083"/>
    <w:rsid w:val="00935C12"/>
    <w:rsid w:val="00935D3B"/>
    <w:rsid w:val="00936AB7"/>
    <w:rsid w:val="00936DE1"/>
    <w:rsid w:val="009375E5"/>
    <w:rsid w:val="009375F6"/>
    <w:rsid w:val="0093796C"/>
    <w:rsid w:val="009404DA"/>
    <w:rsid w:val="00940665"/>
    <w:rsid w:val="00940B2C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1C8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0781"/>
    <w:rsid w:val="00961119"/>
    <w:rsid w:val="00961448"/>
    <w:rsid w:val="00961B6F"/>
    <w:rsid w:val="00962130"/>
    <w:rsid w:val="009625C6"/>
    <w:rsid w:val="00963353"/>
    <w:rsid w:val="009637AB"/>
    <w:rsid w:val="00963879"/>
    <w:rsid w:val="00963D9E"/>
    <w:rsid w:val="00964999"/>
    <w:rsid w:val="00964ACD"/>
    <w:rsid w:val="00965186"/>
    <w:rsid w:val="00965742"/>
    <w:rsid w:val="009658EA"/>
    <w:rsid w:val="009661C4"/>
    <w:rsid w:val="00966744"/>
    <w:rsid w:val="00967073"/>
    <w:rsid w:val="009673E6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CD6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0BDB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339E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1C96"/>
    <w:rsid w:val="009B1E83"/>
    <w:rsid w:val="009B29B6"/>
    <w:rsid w:val="009B3291"/>
    <w:rsid w:val="009B3AA4"/>
    <w:rsid w:val="009B3F58"/>
    <w:rsid w:val="009B4004"/>
    <w:rsid w:val="009B4A64"/>
    <w:rsid w:val="009B4CA9"/>
    <w:rsid w:val="009B4CC4"/>
    <w:rsid w:val="009B5C27"/>
    <w:rsid w:val="009B5F71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1F9"/>
    <w:rsid w:val="009D0722"/>
    <w:rsid w:val="009D09AC"/>
    <w:rsid w:val="009D1AD9"/>
    <w:rsid w:val="009D1FB5"/>
    <w:rsid w:val="009D2BB0"/>
    <w:rsid w:val="009D3FD5"/>
    <w:rsid w:val="009D45B3"/>
    <w:rsid w:val="009D4C4C"/>
    <w:rsid w:val="009D541E"/>
    <w:rsid w:val="009D55A3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07E38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1E89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190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0F6"/>
    <w:rsid w:val="00A5553A"/>
    <w:rsid w:val="00A5627B"/>
    <w:rsid w:val="00A56570"/>
    <w:rsid w:val="00A571FC"/>
    <w:rsid w:val="00A5735A"/>
    <w:rsid w:val="00A57E2F"/>
    <w:rsid w:val="00A600C5"/>
    <w:rsid w:val="00A60B2F"/>
    <w:rsid w:val="00A60DCA"/>
    <w:rsid w:val="00A60FC4"/>
    <w:rsid w:val="00A6117A"/>
    <w:rsid w:val="00A6135B"/>
    <w:rsid w:val="00A61F36"/>
    <w:rsid w:val="00A629E4"/>
    <w:rsid w:val="00A6397F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4BF1"/>
    <w:rsid w:val="00A7546A"/>
    <w:rsid w:val="00A7570B"/>
    <w:rsid w:val="00A75A2C"/>
    <w:rsid w:val="00A75D6C"/>
    <w:rsid w:val="00A777CE"/>
    <w:rsid w:val="00A77E52"/>
    <w:rsid w:val="00A8044A"/>
    <w:rsid w:val="00A807C5"/>
    <w:rsid w:val="00A813EE"/>
    <w:rsid w:val="00A8162F"/>
    <w:rsid w:val="00A81CD8"/>
    <w:rsid w:val="00A8277C"/>
    <w:rsid w:val="00A82E13"/>
    <w:rsid w:val="00A8352F"/>
    <w:rsid w:val="00A8525B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BFB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31F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06F5"/>
    <w:rsid w:val="00AC1D1C"/>
    <w:rsid w:val="00AC1D66"/>
    <w:rsid w:val="00AC2F86"/>
    <w:rsid w:val="00AC32B3"/>
    <w:rsid w:val="00AC3937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3EA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511"/>
    <w:rsid w:val="00B04C1A"/>
    <w:rsid w:val="00B04CF7"/>
    <w:rsid w:val="00B0525F"/>
    <w:rsid w:val="00B054BE"/>
    <w:rsid w:val="00B05935"/>
    <w:rsid w:val="00B05EEB"/>
    <w:rsid w:val="00B06639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215B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214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4BF9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6A43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1AF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8AB"/>
    <w:rsid w:val="00BA4C28"/>
    <w:rsid w:val="00BA4C6B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BD8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48BD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289E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1D8D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294"/>
    <w:rsid w:val="00BF05FB"/>
    <w:rsid w:val="00BF06DB"/>
    <w:rsid w:val="00BF0BD6"/>
    <w:rsid w:val="00BF32E0"/>
    <w:rsid w:val="00BF3DE9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5DB"/>
    <w:rsid w:val="00C00A12"/>
    <w:rsid w:val="00C00C26"/>
    <w:rsid w:val="00C01EA4"/>
    <w:rsid w:val="00C024A2"/>
    <w:rsid w:val="00C02F94"/>
    <w:rsid w:val="00C03D29"/>
    <w:rsid w:val="00C03EFE"/>
    <w:rsid w:val="00C05E03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501"/>
    <w:rsid w:val="00C23C79"/>
    <w:rsid w:val="00C23EDD"/>
    <w:rsid w:val="00C24258"/>
    <w:rsid w:val="00C24DBC"/>
    <w:rsid w:val="00C24FBF"/>
    <w:rsid w:val="00C27EEE"/>
    <w:rsid w:val="00C30151"/>
    <w:rsid w:val="00C306B2"/>
    <w:rsid w:val="00C312AE"/>
    <w:rsid w:val="00C31A5A"/>
    <w:rsid w:val="00C31E44"/>
    <w:rsid w:val="00C32070"/>
    <w:rsid w:val="00C32148"/>
    <w:rsid w:val="00C32711"/>
    <w:rsid w:val="00C32855"/>
    <w:rsid w:val="00C330E5"/>
    <w:rsid w:val="00C33161"/>
    <w:rsid w:val="00C33BED"/>
    <w:rsid w:val="00C34F36"/>
    <w:rsid w:val="00C35203"/>
    <w:rsid w:val="00C36EF1"/>
    <w:rsid w:val="00C372F5"/>
    <w:rsid w:val="00C3749C"/>
    <w:rsid w:val="00C374D6"/>
    <w:rsid w:val="00C401F3"/>
    <w:rsid w:val="00C41095"/>
    <w:rsid w:val="00C41213"/>
    <w:rsid w:val="00C41275"/>
    <w:rsid w:val="00C419C8"/>
    <w:rsid w:val="00C42178"/>
    <w:rsid w:val="00C426BE"/>
    <w:rsid w:val="00C42802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987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014"/>
    <w:rsid w:val="00C807AD"/>
    <w:rsid w:val="00C80998"/>
    <w:rsid w:val="00C80B82"/>
    <w:rsid w:val="00C8233F"/>
    <w:rsid w:val="00C829D7"/>
    <w:rsid w:val="00C83D99"/>
    <w:rsid w:val="00C84C3F"/>
    <w:rsid w:val="00C84FD5"/>
    <w:rsid w:val="00C85385"/>
    <w:rsid w:val="00C86346"/>
    <w:rsid w:val="00C86DCD"/>
    <w:rsid w:val="00C87102"/>
    <w:rsid w:val="00C903F3"/>
    <w:rsid w:val="00C91AB7"/>
    <w:rsid w:val="00C92A77"/>
    <w:rsid w:val="00C92FC2"/>
    <w:rsid w:val="00C93125"/>
    <w:rsid w:val="00C9361D"/>
    <w:rsid w:val="00C93D10"/>
    <w:rsid w:val="00C93E5B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4D33"/>
    <w:rsid w:val="00CA5322"/>
    <w:rsid w:val="00CA53BA"/>
    <w:rsid w:val="00CA53EA"/>
    <w:rsid w:val="00CA55FF"/>
    <w:rsid w:val="00CA587D"/>
    <w:rsid w:val="00CA5B90"/>
    <w:rsid w:val="00CA6806"/>
    <w:rsid w:val="00CA79E0"/>
    <w:rsid w:val="00CA7FBF"/>
    <w:rsid w:val="00CB060F"/>
    <w:rsid w:val="00CB0E33"/>
    <w:rsid w:val="00CB17A3"/>
    <w:rsid w:val="00CB1BE8"/>
    <w:rsid w:val="00CB28AC"/>
    <w:rsid w:val="00CB3005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744"/>
    <w:rsid w:val="00CD0806"/>
    <w:rsid w:val="00CD0DC5"/>
    <w:rsid w:val="00CD13B4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E6C17"/>
    <w:rsid w:val="00CE704D"/>
    <w:rsid w:val="00CF0FE2"/>
    <w:rsid w:val="00CF24C8"/>
    <w:rsid w:val="00CF36C8"/>
    <w:rsid w:val="00CF3BB1"/>
    <w:rsid w:val="00CF43DA"/>
    <w:rsid w:val="00CF471F"/>
    <w:rsid w:val="00CF563F"/>
    <w:rsid w:val="00CF5AA7"/>
    <w:rsid w:val="00CF641F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4B83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C8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0C04"/>
    <w:rsid w:val="00D214C1"/>
    <w:rsid w:val="00D21566"/>
    <w:rsid w:val="00D21B23"/>
    <w:rsid w:val="00D22F10"/>
    <w:rsid w:val="00D2421B"/>
    <w:rsid w:val="00D255B8"/>
    <w:rsid w:val="00D2611F"/>
    <w:rsid w:val="00D264DD"/>
    <w:rsid w:val="00D3123E"/>
    <w:rsid w:val="00D315A7"/>
    <w:rsid w:val="00D33832"/>
    <w:rsid w:val="00D3397D"/>
    <w:rsid w:val="00D33E97"/>
    <w:rsid w:val="00D3780D"/>
    <w:rsid w:val="00D405FB"/>
    <w:rsid w:val="00D4096D"/>
    <w:rsid w:val="00D40DA3"/>
    <w:rsid w:val="00D4191D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1C4C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0A5"/>
    <w:rsid w:val="00D9451B"/>
    <w:rsid w:val="00D95986"/>
    <w:rsid w:val="00D9656E"/>
    <w:rsid w:val="00D97168"/>
    <w:rsid w:val="00D97FA4"/>
    <w:rsid w:val="00DA0838"/>
    <w:rsid w:val="00DA0C0A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92E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0A7"/>
    <w:rsid w:val="00DC3679"/>
    <w:rsid w:val="00DC3913"/>
    <w:rsid w:val="00DC3988"/>
    <w:rsid w:val="00DC3C85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7F5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5584"/>
    <w:rsid w:val="00E065F7"/>
    <w:rsid w:val="00E06627"/>
    <w:rsid w:val="00E06652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0EB7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4DF"/>
    <w:rsid w:val="00E50671"/>
    <w:rsid w:val="00E512E5"/>
    <w:rsid w:val="00E53533"/>
    <w:rsid w:val="00E53EC0"/>
    <w:rsid w:val="00E54655"/>
    <w:rsid w:val="00E558CF"/>
    <w:rsid w:val="00E55AC2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6CB8"/>
    <w:rsid w:val="00E67378"/>
    <w:rsid w:val="00E67700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5B63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8768C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39C8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BB0"/>
    <w:rsid w:val="00ED2E57"/>
    <w:rsid w:val="00ED35AB"/>
    <w:rsid w:val="00ED37A8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5C69"/>
    <w:rsid w:val="00F060EA"/>
    <w:rsid w:val="00F06850"/>
    <w:rsid w:val="00F07C09"/>
    <w:rsid w:val="00F1150B"/>
    <w:rsid w:val="00F120EE"/>
    <w:rsid w:val="00F124E8"/>
    <w:rsid w:val="00F12706"/>
    <w:rsid w:val="00F129CE"/>
    <w:rsid w:val="00F129E6"/>
    <w:rsid w:val="00F13267"/>
    <w:rsid w:val="00F13A07"/>
    <w:rsid w:val="00F13D38"/>
    <w:rsid w:val="00F13FAA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3FD5"/>
    <w:rsid w:val="00F244E1"/>
    <w:rsid w:val="00F24B6E"/>
    <w:rsid w:val="00F24D9F"/>
    <w:rsid w:val="00F25EEC"/>
    <w:rsid w:val="00F25FB5"/>
    <w:rsid w:val="00F26568"/>
    <w:rsid w:val="00F26987"/>
    <w:rsid w:val="00F26B49"/>
    <w:rsid w:val="00F26B80"/>
    <w:rsid w:val="00F27AD8"/>
    <w:rsid w:val="00F308D0"/>
    <w:rsid w:val="00F30FD7"/>
    <w:rsid w:val="00F31D6E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56D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574C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3FE2"/>
    <w:rsid w:val="00F859A7"/>
    <w:rsid w:val="00F8635B"/>
    <w:rsid w:val="00F8740B"/>
    <w:rsid w:val="00F91262"/>
    <w:rsid w:val="00F937CB"/>
    <w:rsid w:val="00F9384C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356"/>
    <w:rsid w:val="00FB3D75"/>
    <w:rsid w:val="00FB417C"/>
    <w:rsid w:val="00FB5491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3FD5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867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B0663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457D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5415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2270</cp:revision>
  <cp:lastPrinted>2023-04-18T21:05:00Z</cp:lastPrinted>
  <dcterms:created xsi:type="dcterms:W3CDTF">2016-03-08T23:18:00Z</dcterms:created>
  <dcterms:modified xsi:type="dcterms:W3CDTF">2023-04-26T15:39:00Z</dcterms:modified>
</cp:coreProperties>
</file>