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D5E7B" w:rsidRPr="00ED5E7B">
        <w:rPr>
          <w:sz w:val="22"/>
        </w:rPr>
        <w:t>Daniela Rodrigues Lima Martins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D5E7B">
        <w:rPr>
          <w:sz w:val="22"/>
        </w:rPr>
        <w:t>33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D5E7B">
        <w:rPr>
          <w:sz w:val="22"/>
        </w:rPr>
        <w:t>Cefaleis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</w:t>
      </w:r>
      <w:r w:rsidR="00ED5E7B">
        <w:rPr>
          <w:sz w:val="22"/>
        </w:rPr>
        <w:t>5</w:t>
      </w:r>
      <w:bookmarkStart w:id="0" w:name="_GoBack"/>
      <w:bookmarkEnd w:id="0"/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871A4">
        <w:rPr>
          <w:sz w:val="22"/>
        </w:rPr>
        <w:t>Lamitor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C0150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C0150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62AF8">
        <w:rPr>
          <w:noProof/>
          <w:sz w:val="24"/>
        </w:rPr>
        <w:t>26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981" w:rsidRDefault="008B2981">
      <w:r>
        <w:separator/>
      </w:r>
    </w:p>
  </w:endnote>
  <w:endnote w:type="continuationSeparator" w:id="0">
    <w:p w:rsidR="008B2981" w:rsidRDefault="008B2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B298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981" w:rsidRDefault="008B2981">
      <w:r>
        <w:separator/>
      </w:r>
    </w:p>
  </w:footnote>
  <w:footnote w:type="continuationSeparator" w:id="0">
    <w:p w:rsidR="008B2981" w:rsidRDefault="008B29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54867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4731</cp:revision>
  <cp:lastPrinted>2023-04-18T21:04:00Z</cp:lastPrinted>
  <dcterms:created xsi:type="dcterms:W3CDTF">2016-03-08T22:06:00Z</dcterms:created>
  <dcterms:modified xsi:type="dcterms:W3CDTF">2023-04-26T15:38:00Z</dcterms:modified>
</cp:coreProperties>
</file>