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871A4" w:rsidRPr="001871A4">
        <w:rPr>
          <w:sz w:val="22"/>
        </w:rPr>
        <w:t>Julia Martins Barros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871A4">
        <w:rPr>
          <w:sz w:val="22"/>
        </w:rPr>
        <w:t>17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871A4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9C0150">
        <w:rPr>
          <w:sz w:val="22"/>
        </w:rPr>
        <w:t>5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871A4">
        <w:rPr>
          <w:sz w:val="22"/>
        </w:rPr>
        <w:t>Lamitor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C0150">
        <w:rPr>
          <w:noProof/>
          <w:sz w:val="24"/>
        </w:rPr>
        <w:t>25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2F4" w:rsidRDefault="005522F4">
      <w:r>
        <w:separator/>
      </w:r>
    </w:p>
  </w:endnote>
  <w:endnote w:type="continuationSeparator" w:id="0">
    <w:p w:rsidR="005522F4" w:rsidRDefault="00552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522F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2F4" w:rsidRDefault="005522F4">
      <w:r>
        <w:separator/>
      </w:r>
    </w:p>
  </w:footnote>
  <w:footnote w:type="continuationSeparator" w:id="0">
    <w:p w:rsidR="005522F4" w:rsidRDefault="005522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54866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4728</cp:revision>
  <cp:lastPrinted>2023-04-18T21:04:00Z</cp:lastPrinted>
  <dcterms:created xsi:type="dcterms:W3CDTF">2016-03-08T22:06:00Z</dcterms:created>
  <dcterms:modified xsi:type="dcterms:W3CDTF">2023-04-25T22:38:00Z</dcterms:modified>
</cp:coreProperties>
</file>