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F1430B" w:rsidRPr="00F1430B">
        <w:rPr>
          <w:sz w:val="22"/>
        </w:rPr>
        <w:t>Hillary de Aguiar Anastacio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F1430B">
        <w:rPr>
          <w:sz w:val="22"/>
        </w:rPr>
        <w:t>24</w:t>
      </w:r>
      <w:r w:rsidR="00F27351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F1430B">
        <w:rPr>
          <w:sz w:val="22"/>
        </w:rPr>
        <w:t>Cefaleia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0766B1">
        <w:rPr>
          <w:sz w:val="22"/>
        </w:rPr>
        <w:t>20</w:t>
      </w:r>
      <w:r w:rsidR="006468B5">
        <w:rPr>
          <w:sz w:val="22"/>
        </w:rPr>
        <w:t xml:space="preserve"> </w:t>
      </w:r>
      <w:r w:rsidR="00313CDF">
        <w:rPr>
          <w:sz w:val="22"/>
        </w:rPr>
        <w:t>abr.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F1430B">
        <w:rPr>
          <w:sz w:val="22"/>
        </w:rPr>
        <w:t>Sertralina</w:t>
      </w:r>
      <w:bookmarkStart w:id="0" w:name="_GoBack"/>
      <w:bookmarkEnd w:id="0"/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DF582B">
        <w:t>9.1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DF582B">
        <w:t>28.6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0766B1">
        <w:rPr>
          <w:noProof/>
          <w:sz w:val="24"/>
        </w:rPr>
        <w:t>20 de abril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857DB" w:rsidRDefault="00A857DB">
      <w:r>
        <w:separator/>
      </w:r>
    </w:p>
  </w:endnote>
  <w:endnote w:type="continuationSeparator" w:id="0">
    <w:p w:rsidR="00A857DB" w:rsidRDefault="00A857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A857DB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857DB" w:rsidRDefault="00A857DB">
      <w:r>
        <w:separator/>
      </w:r>
    </w:p>
  </w:footnote>
  <w:footnote w:type="continuationSeparator" w:id="0">
    <w:p w:rsidR="00A857DB" w:rsidRDefault="00A857D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CA4"/>
    <w:rsid w:val="00075192"/>
    <w:rsid w:val="00076035"/>
    <w:rsid w:val="00076055"/>
    <w:rsid w:val="0007649D"/>
    <w:rsid w:val="000766B1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47C51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9A7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637"/>
    <w:rsid w:val="007A5C72"/>
    <w:rsid w:val="007A6AAA"/>
    <w:rsid w:val="007A6D63"/>
    <w:rsid w:val="007A6EB1"/>
    <w:rsid w:val="007A71DE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638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0E53"/>
    <w:rsid w:val="00B81055"/>
    <w:rsid w:val="00B8133D"/>
    <w:rsid w:val="00B82865"/>
    <w:rsid w:val="00B8453F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C74"/>
    <w:rsid w:val="00EB7780"/>
    <w:rsid w:val="00EC08C7"/>
    <w:rsid w:val="00EC0AE8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30B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54864</TotalTime>
  <Pages>1</Pages>
  <Words>274</Words>
  <Characters>1564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4726</cp:revision>
  <cp:lastPrinted>2023-04-18T21:04:00Z</cp:lastPrinted>
  <dcterms:created xsi:type="dcterms:W3CDTF">2016-03-08T22:06:00Z</dcterms:created>
  <dcterms:modified xsi:type="dcterms:W3CDTF">2023-04-20T22:06:00Z</dcterms:modified>
</cp:coreProperties>
</file>