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D26E6" w:rsidRPr="00AD26E6">
        <w:rPr>
          <w:sz w:val="22"/>
        </w:rPr>
        <w:t>Walter de Jesus Povoas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E37A2">
        <w:rPr>
          <w:sz w:val="22"/>
        </w:rPr>
        <w:t>86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E37A2">
        <w:rPr>
          <w:sz w:val="22"/>
        </w:rPr>
        <w:t>DCL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20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766B1">
        <w:rPr>
          <w:noProof/>
          <w:sz w:val="24"/>
        </w:rPr>
        <w:t>20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CBC" w:rsidRDefault="00FE2CBC">
      <w:r>
        <w:separator/>
      </w:r>
    </w:p>
  </w:endnote>
  <w:endnote w:type="continuationSeparator" w:id="0">
    <w:p w:rsidR="00FE2CBC" w:rsidRDefault="00FE2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E2CB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CBC" w:rsidRDefault="00FE2CBC">
      <w:r>
        <w:separator/>
      </w:r>
    </w:p>
  </w:footnote>
  <w:footnote w:type="continuationSeparator" w:id="0">
    <w:p w:rsidR="00FE2CBC" w:rsidRDefault="00FE2C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CBC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54656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4723</cp:revision>
  <cp:lastPrinted>2023-04-18T21:04:00Z</cp:lastPrinted>
  <dcterms:created xsi:type="dcterms:W3CDTF">2016-03-08T22:06:00Z</dcterms:created>
  <dcterms:modified xsi:type="dcterms:W3CDTF">2023-04-20T16:53:00Z</dcterms:modified>
</cp:coreProperties>
</file>