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041E9" w:rsidRPr="000041E9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>PACIENTE: Andressa Miranda Peres</w:t>
      </w:r>
    </w:p>
    <w:p w:rsidR="000041E9" w:rsidRPr="000041E9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 xml:space="preserve">IDADE:19 anos SEXO: F                </w:t>
      </w:r>
    </w:p>
    <w:p w:rsidR="004930C6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>DATA DO EXAME:18 abr.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F28" w:rsidRDefault="00447F28">
      <w:r>
        <w:separator/>
      </w:r>
    </w:p>
  </w:endnote>
  <w:endnote w:type="continuationSeparator" w:id="0">
    <w:p w:rsidR="00447F28" w:rsidRDefault="00447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447F2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F28" w:rsidRDefault="00447F28">
      <w:r>
        <w:separator/>
      </w:r>
    </w:p>
  </w:footnote>
  <w:footnote w:type="continuationSeparator" w:id="0">
    <w:p w:rsidR="00447F28" w:rsidRDefault="00447F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5318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2263</cp:revision>
  <cp:lastPrinted>2023-04-18T21:05:00Z</cp:lastPrinted>
  <dcterms:created xsi:type="dcterms:W3CDTF">2016-03-08T23:18:00Z</dcterms:created>
  <dcterms:modified xsi:type="dcterms:W3CDTF">2023-04-18T21:45:00Z</dcterms:modified>
</cp:coreProperties>
</file>