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34C19" w:rsidRPr="00934C19">
        <w:rPr>
          <w:sz w:val="22"/>
        </w:rPr>
        <w:t>Andressa Miranda Peres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34C19">
        <w:rPr>
          <w:sz w:val="22"/>
        </w:rPr>
        <w:t>19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34C19">
        <w:rPr>
          <w:sz w:val="22"/>
        </w:rPr>
        <w:t>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468B5">
        <w:rPr>
          <w:sz w:val="22"/>
        </w:rPr>
        <w:t>1</w:t>
      </w:r>
      <w:r w:rsidR="00DF582B">
        <w:rPr>
          <w:sz w:val="22"/>
        </w:rPr>
        <w:t>8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582B">
        <w:t>9.1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F582B">
        <w:t>28.6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14CCB">
        <w:rPr>
          <w:noProof/>
          <w:sz w:val="24"/>
        </w:rPr>
        <w:t>18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350" w:rsidRDefault="00E85350">
      <w:r>
        <w:separator/>
      </w:r>
    </w:p>
  </w:endnote>
  <w:endnote w:type="continuationSeparator" w:id="0">
    <w:p w:rsidR="00E85350" w:rsidRDefault="00E85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8535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350" w:rsidRDefault="00E85350">
      <w:r>
        <w:separator/>
      </w:r>
    </w:p>
  </w:footnote>
  <w:footnote w:type="continuationSeparator" w:id="0">
    <w:p w:rsidR="00E85350" w:rsidRDefault="00E853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54656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4721</cp:revision>
  <cp:lastPrinted>2023-04-18T21:04:00Z</cp:lastPrinted>
  <dcterms:created xsi:type="dcterms:W3CDTF">2016-03-08T22:06:00Z</dcterms:created>
  <dcterms:modified xsi:type="dcterms:W3CDTF">2023-04-18T21:44:00Z</dcterms:modified>
</cp:coreProperties>
</file>