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F582B" w:rsidRPr="00DF582B">
        <w:rPr>
          <w:sz w:val="22"/>
        </w:rPr>
        <w:t>Alex de Freitas Pereira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F582B">
        <w:rPr>
          <w:sz w:val="22"/>
        </w:rPr>
        <w:t>30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F582B">
        <w:rPr>
          <w:sz w:val="22"/>
        </w:rPr>
        <w:t>Tremor/Deficit atencao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468B5">
        <w:rPr>
          <w:sz w:val="22"/>
        </w:rPr>
        <w:t>1</w:t>
      </w:r>
      <w:r w:rsidR="00DF582B">
        <w:rPr>
          <w:sz w:val="22"/>
        </w:rPr>
        <w:t>8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582B">
        <w:t>9.1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F582B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F582B">
        <w:rPr>
          <w:noProof/>
          <w:sz w:val="24"/>
        </w:rPr>
        <w:t>18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044" w:rsidRDefault="00CB4044">
      <w:r>
        <w:separator/>
      </w:r>
    </w:p>
  </w:endnote>
  <w:endnote w:type="continuationSeparator" w:id="0">
    <w:p w:rsidR="00CB4044" w:rsidRDefault="00CB4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B404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044" w:rsidRDefault="00CB4044">
      <w:r>
        <w:separator/>
      </w:r>
    </w:p>
  </w:footnote>
  <w:footnote w:type="continuationSeparator" w:id="0">
    <w:p w:rsidR="00CB4044" w:rsidRDefault="00CB40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04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54654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4717</cp:revision>
  <cp:lastPrinted>2022-03-24T14:28:00Z</cp:lastPrinted>
  <dcterms:created xsi:type="dcterms:W3CDTF">2016-03-08T22:06:00Z</dcterms:created>
  <dcterms:modified xsi:type="dcterms:W3CDTF">2023-04-18T20:18:00Z</dcterms:modified>
</cp:coreProperties>
</file>