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122A" w:rsidRPr="00EC122A">
        <w:rPr>
          <w:sz w:val="22"/>
        </w:rPr>
        <w:t>Antonio Ferreira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C122A">
        <w:rPr>
          <w:sz w:val="22"/>
        </w:rPr>
        <w:t>73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C122A">
        <w:rPr>
          <w:sz w:val="22"/>
        </w:rPr>
        <w:t>DCL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A92A1A">
        <w:rPr>
          <w:sz w:val="22"/>
        </w:rPr>
        <w:t>4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468B5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468B5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C122A">
        <w:rPr>
          <w:noProof/>
          <w:sz w:val="24"/>
        </w:rPr>
        <w:t>14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D33" w:rsidRDefault="00B31D33">
      <w:r>
        <w:separator/>
      </w:r>
    </w:p>
  </w:endnote>
  <w:endnote w:type="continuationSeparator" w:id="0">
    <w:p w:rsidR="00B31D33" w:rsidRDefault="00B31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1D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D33" w:rsidRDefault="00B31D33">
      <w:r>
        <w:separator/>
      </w:r>
    </w:p>
  </w:footnote>
  <w:footnote w:type="continuationSeparator" w:id="0">
    <w:p w:rsidR="00B31D33" w:rsidRDefault="00B31D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54653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4716</cp:revision>
  <cp:lastPrinted>2022-03-24T14:28:00Z</cp:lastPrinted>
  <dcterms:created xsi:type="dcterms:W3CDTF">2016-03-08T22:06:00Z</dcterms:created>
  <dcterms:modified xsi:type="dcterms:W3CDTF">2023-04-14T22:27:00Z</dcterms:modified>
</cp:coreProperties>
</file>