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PACIENTE: </w:t>
      </w:r>
      <w:r w:rsidR="00FF0E8F">
        <w:rPr>
          <w:sz w:val="32"/>
        </w:rPr>
        <w:t>Alex F.Pereira</w:t>
      </w:r>
      <w:r w:rsidR="0091486B">
        <w:rPr>
          <w:sz w:val="32"/>
        </w:rPr>
        <w:t xml:space="preserve">  </w:t>
      </w:r>
      <w:r w:rsidR="00EA1E32">
        <w:rPr>
          <w:sz w:val="32"/>
        </w:rPr>
        <w:t>ID:2</w:t>
      </w:r>
      <w:r w:rsidR="004D7B39">
        <w:rPr>
          <w:sz w:val="32"/>
        </w:rPr>
        <w:t>78</w:t>
      </w:r>
      <w:r w:rsidR="00FF0E8F">
        <w:rPr>
          <w:sz w:val="32"/>
        </w:rPr>
        <w:t>41</w:t>
      </w: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IDADE: </w:t>
      </w:r>
      <w:r w:rsidR="00FF0E8F">
        <w:rPr>
          <w:sz w:val="32"/>
        </w:rPr>
        <w:t>30</w:t>
      </w:r>
      <w:r w:rsidRPr="00D8636E">
        <w:rPr>
          <w:sz w:val="32"/>
        </w:rPr>
        <w:t xml:space="preserve"> anos SEXO: </w:t>
      </w:r>
      <w:r w:rsidR="004D7B39">
        <w:rPr>
          <w:sz w:val="32"/>
        </w:rPr>
        <w:t>M</w:t>
      </w:r>
      <w:r w:rsidRPr="00D8636E">
        <w:rPr>
          <w:sz w:val="32"/>
        </w:rPr>
        <w:t xml:space="preserve">                    </w:t>
      </w:r>
    </w:p>
    <w:p w:rsidR="00EE38EF" w:rsidRDefault="00D8636E" w:rsidP="00D8636E">
      <w:pPr>
        <w:rPr>
          <w:sz w:val="32"/>
        </w:rPr>
      </w:pPr>
      <w:r w:rsidRPr="00D8636E">
        <w:rPr>
          <w:sz w:val="32"/>
        </w:rPr>
        <w:t xml:space="preserve">DATA DO EXAME: </w:t>
      </w:r>
      <w:r w:rsidR="00FF0E8F">
        <w:rPr>
          <w:sz w:val="32"/>
        </w:rPr>
        <w:t>12 abr. 23</w:t>
      </w:r>
      <w:bookmarkStart w:id="0" w:name="_GoBack"/>
      <w:bookmarkEnd w:id="0"/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4D7B39">
        <w:rPr>
          <w:sz w:val="28"/>
          <w:szCs w:val="28"/>
        </w:rPr>
        <w:t xml:space="preserve">posicao sustentada </w:t>
      </w:r>
      <w:r w:rsidR="00272109">
        <w:rPr>
          <w:sz w:val="28"/>
          <w:szCs w:val="28"/>
        </w:rPr>
        <w:t>de</w:t>
      </w:r>
      <w:r w:rsidR="00504FB2" w:rsidRPr="00EE38EF">
        <w:rPr>
          <w:sz w:val="28"/>
          <w:szCs w:val="28"/>
        </w:rPr>
        <w:t xml:space="preserve"> </w:t>
      </w:r>
      <w:r w:rsidR="004D7B39">
        <w:rPr>
          <w:sz w:val="28"/>
          <w:szCs w:val="28"/>
        </w:rPr>
        <w:t>7</w:t>
      </w:r>
      <w:r w:rsidR="006624A1" w:rsidRPr="00EE38EF">
        <w:rPr>
          <w:sz w:val="28"/>
          <w:szCs w:val="28"/>
        </w:rPr>
        <w:t>Hz</w:t>
      </w:r>
      <w:r w:rsidR="00FC0E73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4D7B39">
        <w:rPr>
          <w:sz w:val="28"/>
          <w:szCs w:val="28"/>
        </w:rPr>
        <w:t>fisiologico</w:t>
      </w:r>
      <w:r w:rsidR="0091486B">
        <w:rPr>
          <w:sz w:val="28"/>
          <w:szCs w:val="28"/>
        </w:rPr>
        <w:t>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E7B" w:rsidRDefault="00887E7B">
      <w:r>
        <w:separator/>
      </w:r>
    </w:p>
  </w:endnote>
  <w:endnote w:type="continuationSeparator" w:id="0">
    <w:p w:rsidR="00887E7B" w:rsidRDefault="00887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C0E73" w:rsidRDefault="00887E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C0E73" w:rsidRPr="00F703E6">
        <w:rPr>
          <w:rStyle w:val="Hyperlink"/>
          <w:b/>
        </w:rPr>
        <w:t>www.neurofis.com.br</w:t>
      </w:r>
    </w:hyperlink>
    <w:r w:rsidR="00FC0E73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E7B" w:rsidRDefault="00887E7B">
      <w:r>
        <w:separator/>
      </w:r>
    </w:p>
  </w:footnote>
  <w:footnote w:type="continuationSeparator" w:id="0">
    <w:p w:rsidR="00887E7B" w:rsidRDefault="00887E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C17"/>
    <w:rsid w:val="00062662"/>
    <w:rsid w:val="000B6F4C"/>
    <w:rsid w:val="000C5A6F"/>
    <w:rsid w:val="000C6696"/>
    <w:rsid w:val="000D714F"/>
    <w:rsid w:val="00104E06"/>
    <w:rsid w:val="00116787"/>
    <w:rsid w:val="0013451E"/>
    <w:rsid w:val="00151DE6"/>
    <w:rsid w:val="00174B40"/>
    <w:rsid w:val="0017512E"/>
    <w:rsid w:val="001836A4"/>
    <w:rsid w:val="0018518E"/>
    <w:rsid w:val="001A5F72"/>
    <w:rsid w:val="001D0D9E"/>
    <w:rsid w:val="001E1FEE"/>
    <w:rsid w:val="00246D1C"/>
    <w:rsid w:val="002700A9"/>
    <w:rsid w:val="00272109"/>
    <w:rsid w:val="00275AD9"/>
    <w:rsid w:val="00291234"/>
    <w:rsid w:val="002947B8"/>
    <w:rsid w:val="002B2DDB"/>
    <w:rsid w:val="002C1480"/>
    <w:rsid w:val="002C49D5"/>
    <w:rsid w:val="002D30ED"/>
    <w:rsid w:val="002F735F"/>
    <w:rsid w:val="0034042F"/>
    <w:rsid w:val="00355DD1"/>
    <w:rsid w:val="0040702C"/>
    <w:rsid w:val="00413B60"/>
    <w:rsid w:val="00417240"/>
    <w:rsid w:val="00431705"/>
    <w:rsid w:val="0043478D"/>
    <w:rsid w:val="004360C7"/>
    <w:rsid w:val="00457304"/>
    <w:rsid w:val="00466C5B"/>
    <w:rsid w:val="00471FE9"/>
    <w:rsid w:val="004834FE"/>
    <w:rsid w:val="004B1F3A"/>
    <w:rsid w:val="004D7B39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612E0"/>
    <w:rsid w:val="006624A1"/>
    <w:rsid w:val="00672AC4"/>
    <w:rsid w:val="006A3E8C"/>
    <w:rsid w:val="006D188B"/>
    <w:rsid w:val="006D348E"/>
    <w:rsid w:val="0072759C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87E7B"/>
    <w:rsid w:val="008A4928"/>
    <w:rsid w:val="008B35D3"/>
    <w:rsid w:val="008D3DA8"/>
    <w:rsid w:val="0090450C"/>
    <w:rsid w:val="0091486B"/>
    <w:rsid w:val="00923B9E"/>
    <w:rsid w:val="009510D3"/>
    <w:rsid w:val="0096075C"/>
    <w:rsid w:val="00996304"/>
    <w:rsid w:val="009B43F4"/>
    <w:rsid w:val="009D09DA"/>
    <w:rsid w:val="009E2004"/>
    <w:rsid w:val="00A11823"/>
    <w:rsid w:val="00A33679"/>
    <w:rsid w:val="00A76AA6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A3539"/>
    <w:rsid w:val="00D14D85"/>
    <w:rsid w:val="00D33F95"/>
    <w:rsid w:val="00D8636E"/>
    <w:rsid w:val="00D97962"/>
    <w:rsid w:val="00E02D7C"/>
    <w:rsid w:val="00E3258E"/>
    <w:rsid w:val="00E43612"/>
    <w:rsid w:val="00E63AE6"/>
    <w:rsid w:val="00E7319B"/>
    <w:rsid w:val="00EA1E32"/>
    <w:rsid w:val="00EA608D"/>
    <w:rsid w:val="00EE38EF"/>
    <w:rsid w:val="00F03199"/>
    <w:rsid w:val="00F1081E"/>
    <w:rsid w:val="00F13552"/>
    <w:rsid w:val="00F20B30"/>
    <w:rsid w:val="00F54184"/>
    <w:rsid w:val="00F74894"/>
    <w:rsid w:val="00F769CE"/>
    <w:rsid w:val="00F85832"/>
    <w:rsid w:val="00F9404A"/>
    <w:rsid w:val="00FA5510"/>
    <w:rsid w:val="00FC0E73"/>
    <w:rsid w:val="00FC2E4B"/>
    <w:rsid w:val="00FF0E8F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</cp:revision>
  <cp:lastPrinted>1998-02-03T19:29:00Z</cp:lastPrinted>
  <dcterms:created xsi:type="dcterms:W3CDTF">2023-03-27T19:21:00Z</dcterms:created>
  <dcterms:modified xsi:type="dcterms:W3CDTF">2023-04-12T16:08:00Z</dcterms:modified>
</cp:coreProperties>
</file>